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2201CE" w:rsidP="4C2DCFB2" w:rsidRDefault="002201CE" w14:paraId="08BA8222" w14:textId="179195A2">
      <w:r>
        <w:br/>
      </w:r>
    </w:p>
    <w:p w:rsidRPr="00BB4985" w:rsidR="002201CE" w:rsidP="00BB4985" w:rsidRDefault="00267A3E" w14:paraId="761F158F" w14:textId="7CB6D208">
      <w:pPr>
        <w:pStyle w:val="Heading1"/>
        <w:jc w:val="center"/>
      </w:pPr>
      <w:bookmarkStart w:name="_Toc169622422" w:id="0"/>
      <w:r w:rsidRPr="00BB4985">
        <w:t>Netgate initial Setup</w:t>
      </w:r>
      <w:bookmarkEnd w:id="0"/>
      <w:r w:rsidRPr="00BB4985">
        <w:t xml:space="preserve"> </w:t>
      </w:r>
      <w:r w:rsidRPr="00BB4985" w:rsidR="00350BBD">
        <w:fldChar w:fldCharType="begin"/>
      </w:r>
      <w:r w:rsidRPr="00BB4985" w:rsidR="00350BBD">
        <w:instrText xml:space="preserve"> INCLUDEPICTURE "/Users/zool/Library/Group Containers/UBF8T346G9.ms/WebArchiveCopyPasteTempFiles/com.microsoft.Word/images?q=tbnANd9GcRtjinuQOXKLZT-QjaoVgj29AgQQ9Z0QGS82YcTOy-QYNzG-dMG8s4LE1OQC65-sShhO5s&amp;usqp=CAU" \* MERGEFORMATINET </w:instrText>
      </w:r>
      <w:r w:rsidR="001C20D1">
        <w:fldChar w:fldCharType="separate"/>
      </w:r>
      <w:r w:rsidRPr="00BB4985" w:rsidR="00350BBD">
        <w:fldChar w:fldCharType="end"/>
      </w:r>
    </w:p>
    <w:p w:rsidR="002201CE" w:rsidP="00267A3E" w:rsidRDefault="002201CE" w14:paraId="218B0C88" w14:textId="77777777">
      <w:pPr>
        <w:pStyle w:val="Code"/>
      </w:pPr>
    </w:p>
    <w:p w:rsidR="00F07CA5" w:rsidP="00F07CA5" w:rsidRDefault="3437CB06" w14:paraId="4F895A1E" w14:textId="77777777">
      <w:pPr>
        <w:ind w:left="720"/>
        <w:rPr>
          <w:noProof/>
          <w:lang w:val="en-US"/>
        </w:rPr>
      </w:pPr>
      <w:r>
        <w:br/>
      </w:r>
      <w:r w:rsidR="00F07CA5">
        <w:rPr>
          <w:noProof/>
          <w:lang w:val="en-US"/>
        </w:rPr>
        <w:t xml:space="preserve">Lab Goal: </w:t>
      </w:r>
    </w:p>
    <w:p w:rsidR="00811AC5" w:rsidP="00F07CA5" w:rsidRDefault="00811AC5" w14:paraId="478E43BA" w14:textId="314ABAF0">
      <w:pPr>
        <w:ind w:left="720"/>
        <w:rPr>
          <w:noProof/>
          <w:lang w:val="en-US"/>
        </w:rPr>
      </w:pPr>
      <w:r>
        <w:rPr>
          <w:noProof/>
          <w:lang w:val="en-US"/>
        </w:rPr>
        <w:t>Initial Netgate configuration</w:t>
      </w:r>
    </w:p>
    <w:p w:rsidR="00811AC5" w:rsidP="00811AC5" w:rsidRDefault="00811AC5" w14:paraId="092EADC9" w14:textId="77777777">
      <w:pPr>
        <w:ind w:left="720"/>
        <w:rPr>
          <w:noProof/>
          <w:lang w:val="en-US"/>
        </w:rPr>
      </w:pPr>
      <w:r>
        <w:rPr>
          <w:noProof/>
          <w:lang w:val="en-US"/>
        </w:rPr>
        <w:t>Lab Requrenments:</w:t>
      </w:r>
    </w:p>
    <w:p w:rsidRPr="00A95192" w:rsidR="00811AC5" w:rsidP="00811AC5" w:rsidRDefault="00811AC5" w14:paraId="5ECDA799" w14:textId="0B9A30C7">
      <w:pPr>
        <w:pStyle w:val="ListParagraph"/>
        <w:numPr>
          <w:ilvl w:val="0"/>
          <w:numId w:val="32"/>
        </w:numPr>
        <w:rPr>
          <w:noProof/>
          <w:lang w:val="en-US"/>
        </w:rPr>
      </w:pPr>
      <w:r>
        <w:rPr>
          <w:noProof/>
          <w:lang w:val="en-US"/>
        </w:rPr>
        <w:t>Netgate Security Appliance</w:t>
      </w:r>
    </w:p>
    <w:p w:rsidRPr="00A95192" w:rsidR="00811AC5" w:rsidP="00811AC5" w:rsidRDefault="00811AC5" w14:paraId="12A37F89" w14:textId="77777777">
      <w:pPr>
        <w:pStyle w:val="ListParagraph"/>
        <w:numPr>
          <w:ilvl w:val="0"/>
          <w:numId w:val="32"/>
        </w:numPr>
        <w:rPr>
          <w:noProof/>
          <w:lang w:val="en-US"/>
        </w:rPr>
      </w:pPr>
      <w:r w:rsidRPr="00A95192">
        <w:rPr>
          <w:noProof/>
          <w:lang w:val="en-US"/>
        </w:rPr>
        <w:t>VMWare workstation Pro or Fusion</w:t>
      </w:r>
    </w:p>
    <w:p w:rsidR="00811AC5" w:rsidP="00811AC5" w:rsidRDefault="00811AC5" w14:paraId="25607447" w14:textId="77777777">
      <w:pPr>
        <w:pStyle w:val="ListParagraph"/>
        <w:numPr>
          <w:ilvl w:val="0"/>
          <w:numId w:val="32"/>
        </w:numPr>
        <w:rPr>
          <w:noProof/>
          <w:lang w:val="en-US"/>
        </w:rPr>
      </w:pPr>
      <w:r w:rsidRPr="00A95192">
        <w:rPr>
          <w:noProof/>
          <w:lang w:val="en-US"/>
        </w:rPr>
        <w:t>Internet Connection</w:t>
      </w:r>
    </w:p>
    <w:p w:rsidR="00811AC5" w:rsidP="00811AC5" w:rsidRDefault="00811AC5" w14:paraId="095C0971" w14:textId="6C8A4371">
      <w:pPr>
        <w:pStyle w:val="ListParagraph"/>
        <w:numPr>
          <w:ilvl w:val="0"/>
          <w:numId w:val="32"/>
        </w:numPr>
        <w:rPr>
          <w:noProof/>
          <w:lang w:val="en-US"/>
        </w:rPr>
      </w:pPr>
      <w:r>
        <w:rPr>
          <w:noProof/>
          <w:lang w:val="en-US"/>
        </w:rPr>
        <w:t>Client PC</w:t>
      </w:r>
    </w:p>
    <w:p w:rsidR="00811AC5" w:rsidP="00811AC5" w:rsidRDefault="00811AC5" w14:paraId="2B73CB9B" w14:textId="77777777">
      <w:pPr>
        <w:rPr>
          <w:noProof/>
          <w:lang w:val="en-US"/>
        </w:rPr>
      </w:pPr>
    </w:p>
    <w:p w:rsidR="00811AC5" w:rsidP="00811AC5" w:rsidRDefault="00811AC5" w14:paraId="1CD9E04A" w14:textId="77777777">
      <w:pPr>
        <w:rPr>
          <w:noProof/>
          <w:lang w:val="en-US"/>
        </w:rPr>
      </w:pPr>
    </w:p>
    <w:p w:rsidR="00811AC5" w:rsidP="00811AC5" w:rsidRDefault="00811AC5" w14:paraId="20A6C97F" w14:textId="77777777">
      <w:pPr>
        <w:rPr>
          <w:noProof/>
          <w:lang w:val="en-US"/>
        </w:rPr>
      </w:pPr>
    </w:p>
    <w:p w:rsidR="00811AC5" w:rsidP="00811AC5" w:rsidRDefault="00811AC5" w14:paraId="6883D02B" w14:textId="77777777">
      <w:pPr>
        <w:rPr>
          <w:noProof/>
          <w:lang w:val="en-US"/>
        </w:rPr>
      </w:pPr>
    </w:p>
    <w:p w:rsidR="00811AC5" w:rsidP="00811AC5" w:rsidRDefault="00306DFF" w14:paraId="637B540C" w14:textId="1CCFE1B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F058F4" wp14:editId="6E12D60F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2336800" cy="571500"/>
            <wp:effectExtent l="0" t="0" r="6350" b="0"/>
            <wp:wrapTight wrapText="bothSides">
              <wp:wrapPolygon edited="0">
                <wp:start x="0" y="0"/>
                <wp:lineTo x="0" y="20880"/>
                <wp:lineTo x="21483" y="20880"/>
                <wp:lineTo x="21483" y="0"/>
                <wp:lineTo x="0" y="0"/>
              </wp:wrapPolygon>
            </wp:wrapTight>
            <wp:docPr id="1028143003" name="Picture 102814300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43003" name="Picture 1028143003" descr="A blue and white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AC5" w:rsidP="00811AC5" w:rsidRDefault="00811AC5" w14:paraId="7430D22D" w14:textId="68D6B826">
      <w:pPr>
        <w:rPr>
          <w:noProof/>
          <w:lang w:val="en-US"/>
        </w:rPr>
      </w:pPr>
    </w:p>
    <w:p w:rsidR="00811AC5" w:rsidP="00811AC5" w:rsidRDefault="00811AC5" w14:paraId="4F770249" w14:textId="6D43982B">
      <w:pPr>
        <w:rPr>
          <w:noProof/>
          <w:lang w:val="en-US"/>
        </w:rPr>
      </w:pPr>
    </w:p>
    <w:p w:rsidR="00811AC5" w:rsidP="00811AC5" w:rsidRDefault="00811AC5" w14:paraId="38A5BA9B" w14:textId="77777777">
      <w:pPr>
        <w:rPr>
          <w:noProof/>
          <w:lang w:val="en-US"/>
        </w:rPr>
      </w:pPr>
    </w:p>
    <w:p w:rsidR="00811AC5" w:rsidP="00811AC5" w:rsidRDefault="00811AC5" w14:paraId="69FECF59" w14:textId="78101A5A">
      <w:pPr>
        <w:rPr>
          <w:noProof/>
          <w:lang w:val="en-US"/>
        </w:rPr>
      </w:pPr>
    </w:p>
    <w:p w:rsidR="00811AC5" w:rsidP="00811AC5" w:rsidRDefault="00811AC5" w14:paraId="2437CB81" w14:textId="77777777">
      <w:pPr>
        <w:rPr>
          <w:noProof/>
          <w:lang w:val="en-US"/>
        </w:rPr>
      </w:pPr>
    </w:p>
    <w:p w:rsidR="00811AC5" w:rsidP="00811AC5" w:rsidRDefault="00811AC5" w14:paraId="516E2EAB" w14:textId="77777777">
      <w:pPr>
        <w:rPr>
          <w:noProof/>
          <w:lang w:val="en-US"/>
        </w:rPr>
      </w:pPr>
    </w:p>
    <w:p w:rsidR="00811AC5" w:rsidP="00811AC5" w:rsidRDefault="00811AC5" w14:paraId="466ECF7D" w14:textId="77777777">
      <w:pPr>
        <w:rPr>
          <w:noProof/>
          <w:lang w:val="en-US"/>
        </w:rPr>
      </w:pPr>
    </w:p>
    <w:p w:rsidR="00811AC5" w:rsidP="00811AC5" w:rsidRDefault="00811AC5" w14:paraId="336CC651" w14:textId="77777777">
      <w:pPr>
        <w:rPr>
          <w:noProof/>
          <w:lang w:val="en-US"/>
        </w:rPr>
      </w:pPr>
    </w:p>
    <w:p w:rsidR="00811AC5" w:rsidP="00811AC5" w:rsidRDefault="00811AC5" w14:paraId="1256D57B" w14:textId="77777777">
      <w:pPr>
        <w:rPr>
          <w:noProof/>
          <w:lang w:val="en-US"/>
        </w:rPr>
      </w:pPr>
    </w:p>
    <w:p w:rsidR="00306DFF" w:rsidP="00811AC5" w:rsidRDefault="00306DFF" w14:paraId="3D9018F8" w14:textId="77777777">
      <w:pPr>
        <w:rPr>
          <w:noProof/>
          <w:lang w:val="en-US"/>
        </w:rPr>
      </w:pPr>
    </w:p>
    <w:p w:rsidRPr="00811AC5" w:rsidR="00811AC5" w:rsidP="00811AC5" w:rsidRDefault="00811AC5" w14:paraId="017D8654" w14:textId="77777777">
      <w:pPr>
        <w:rPr>
          <w:noProof/>
          <w:lang w:val="en-US"/>
        </w:rPr>
      </w:pPr>
    </w:p>
    <w:p w:rsidR="002201CE" w:rsidP="002201CE" w:rsidRDefault="002201CE" w14:paraId="6E6C815D" w14:textId="63532363"/>
    <w:p w:rsidR="4C2DCFB2" w:rsidP="4C2DCFB2" w:rsidRDefault="4C2DCFB2" w14:paraId="055C7757" w14:textId="52C8ECCC"/>
    <w:bookmarkStart w:name="_Toc169622423" w:displacedByCustomXml="next" w:id="1"/>
    <w:sdt>
      <w:sdtPr>
        <w:id w:val="2100372525"/>
        <w:docPartObj>
          <w:docPartGallery w:val="Table of Contents"/>
          <w:docPartUnique/>
        </w:docPartObj>
        <w:rPr>
          <w:rFonts w:ascii="Gill Sans MT Std Light" w:hAnsi="Gill Sans MT Std Light" w:eastAsia="" w:cs="" w:asciiTheme="minorAscii" w:hAnsiTheme="minorAscii" w:eastAsiaTheme="minorEastAsia" w:cstheme="minorBidi"/>
          <w:color w:val="auto"/>
          <w:sz w:val="21"/>
          <w:szCs w:val="21"/>
        </w:rPr>
      </w:sdtPr>
      <w:sdtEndPr>
        <w:rPr>
          <w:rFonts w:ascii="Gill Sans MT Std Light" w:hAnsi="Gill Sans MT Std Light" w:eastAsia="" w:cs="" w:asciiTheme="minorAscii" w:hAnsiTheme="minorAscii" w:eastAsiaTheme="minorEastAsia" w:cstheme="minorBidi"/>
          <w:color w:val="auto"/>
          <w:sz w:val="21"/>
          <w:szCs w:val="21"/>
        </w:rPr>
      </w:sdtEndPr>
      <w:sdtContent>
        <w:p w:rsidR="002201CE" w:rsidP="00306DFF" w:rsidRDefault="002201CE" w14:paraId="53ABC352" w14:textId="77777777">
          <w:pPr>
            <w:pStyle w:val="Heading2"/>
          </w:pPr>
          <w:r>
            <w:t>Contents</w:t>
          </w:r>
          <w:bookmarkEnd w:id="1"/>
        </w:p>
        <w:p w:rsidR="001C20D1" w:rsidRDefault="6097E513" w14:paraId="4FD22DA0" w14:textId="3840F072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 w:rsidR="002201CE">
            <w:instrText>TOC \o "1-3" \z \u \h</w:instrText>
          </w:r>
          <w:r>
            <w:fldChar w:fldCharType="separate"/>
          </w:r>
          <w:hyperlink w:history="1" w:anchor="_Toc169622422">
            <w:r w:rsidRPr="001B7C5B" w:rsidR="001C20D1">
              <w:rPr>
                <w:rStyle w:val="Hyperlink"/>
                <w:noProof/>
              </w:rPr>
              <w:t>Netgate initial Setup</w:t>
            </w:r>
            <w:r w:rsidR="001C20D1">
              <w:rPr>
                <w:noProof/>
                <w:webHidden/>
              </w:rPr>
              <w:tab/>
            </w:r>
            <w:r w:rsidR="001C20D1">
              <w:rPr>
                <w:noProof/>
                <w:webHidden/>
              </w:rPr>
              <w:fldChar w:fldCharType="begin"/>
            </w:r>
            <w:r w:rsidR="001C20D1">
              <w:rPr>
                <w:noProof/>
                <w:webHidden/>
              </w:rPr>
              <w:instrText xml:space="preserve"> PAGEREF _Toc169622422 \h </w:instrText>
            </w:r>
            <w:r w:rsidR="001C20D1">
              <w:rPr>
                <w:noProof/>
                <w:webHidden/>
              </w:rPr>
            </w:r>
            <w:r w:rsidR="001C20D1">
              <w:rPr>
                <w:noProof/>
                <w:webHidden/>
              </w:rPr>
              <w:fldChar w:fldCharType="separate"/>
            </w:r>
            <w:r w:rsidR="001C20D1">
              <w:rPr>
                <w:noProof/>
                <w:webHidden/>
              </w:rPr>
              <w:t>1</w:t>
            </w:r>
            <w:r w:rsidR="001C20D1"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4D2D3A00" w14:textId="1F8767B8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3">
            <w:r w:rsidRPr="001B7C5B">
              <w:rPr>
                <w:rStyle w:val="Hyperlink"/>
                <w:noProof/>
              </w:rPr>
              <w:t>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5B16FAE6" w14:textId="79276648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4">
            <w:r w:rsidRPr="001B7C5B">
              <w:rPr>
                <w:rStyle w:val="Hyperlink"/>
                <w:noProof/>
              </w:rPr>
              <w:t>Task 1: Start you Rack Pods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1BA42EC9" w14:textId="595D3215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5">
            <w:r w:rsidRPr="001B7C5B">
              <w:rPr>
                <w:rStyle w:val="Hyperlink"/>
                <w:noProof/>
              </w:rPr>
              <w:t>Task 2: Connect your devices as per topology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04A397B6" w14:textId="2ECBF40E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6">
            <w:r w:rsidRPr="001B7C5B">
              <w:rPr>
                <w:rStyle w:val="Hyperlink"/>
                <w:noProof/>
              </w:rPr>
              <w:t>Task 3: Configure your Network adapter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12FFC78F" w14:textId="5CFA98A9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7">
            <w:r w:rsidRPr="001B7C5B">
              <w:rPr>
                <w:rStyle w:val="Hyperlink"/>
                <w:noProof/>
              </w:rPr>
              <w:t>Step 1: Configure your IPv4 Network Adapter to be bridged.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79977364" w14:textId="1F2901C0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8">
            <w:r w:rsidRPr="001B7C5B">
              <w:rPr>
                <w:rStyle w:val="Hyperlink"/>
                <w:noProof/>
              </w:rPr>
              <w:t>Set Debain to obtain IPv4 via DHCP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4232B73E" w14:textId="6AEF9A80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29">
            <w:r w:rsidRPr="001B7C5B">
              <w:rPr>
                <w:rStyle w:val="Hyperlink"/>
                <w:noProof/>
              </w:rPr>
              <w:t>Task 4 – Connecting to Web Interface of pfSense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2EAC9F5D" w14:textId="3D21CDF6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0">
            <w:r w:rsidRPr="001B7C5B">
              <w:rPr>
                <w:rStyle w:val="Hyperlink"/>
                <w:noProof/>
              </w:rPr>
              <w:t>Step 2: Connect to pfSense WebGUI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2F6A8475" w14:textId="44603D0C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1">
            <w:r w:rsidRPr="001B7C5B">
              <w:rPr>
                <w:rStyle w:val="Hyperlink"/>
                <w:noProof/>
              </w:rPr>
              <w:t>Step 3 – pfSense Configuration Wizard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246855E5" w14:textId="664819AC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2">
            <w:r w:rsidRPr="001B7C5B">
              <w:rPr>
                <w:rStyle w:val="Hyperlink"/>
                <w:noProof/>
              </w:rPr>
              <w:t>Task 5 – Create a new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51B4006A" w14:textId="448A7ED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3">
            <w:r w:rsidRPr="001B7C5B">
              <w:rPr>
                <w:rStyle w:val="Hyperlink"/>
                <w:noProof/>
              </w:rPr>
              <w:t>Step 1: Create a new Administrator account.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0180D4A1" w14:textId="21FD06AC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4">
            <w:r w:rsidRPr="001B7C5B">
              <w:rPr>
                <w:rStyle w:val="Hyperlink"/>
                <w:noProof/>
              </w:rPr>
              <w:t>Step 2: Disable Admin login.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4669CA1A" w14:textId="3D761448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5">
            <w:r w:rsidRPr="001B7C5B">
              <w:rPr>
                <w:rStyle w:val="Hyperlink"/>
                <w:noProof/>
              </w:rPr>
              <w:t>Task 6 – Create a new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637B2854" w14:textId="32DC74DF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6">
            <w:r w:rsidRPr="001B7C5B">
              <w:rPr>
                <w:rStyle w:val="Hyperlink"/>
                <w:noProof/>
              </w:rPr>
              <w:t>Step 1: Create DHCP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06C6FE81" w14:textId="637C88C4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7">
            <w:r w:rsidRPr="001B7C5B">
              <w:rPr>
                <w:rStyle w:val="Hyperlink"/>
                <w:noProof/>
              </w:rPr>
              <w:t>Step 2: Add correct permissions to group.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1B1E4221" w14:textId="3C972224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8">
            <w:r w:rsidRPr="001B7C5B">
              <w:rPr>
                <w:rStyle w:val="Hyperlink"/>
                <w:noProof/>
              </w:rPr>
              <w:t>Task 6 – Create a new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0D1" w:rsidRDefault="001C20D1" w14:paraId="72DBA65B" w14:textId="0D054E76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history="1" w:anchor="_Toc169622439">
            <w:r w:rsidRPr="001B7C5B">
              <w:rPr>
                <w:rStyle w:val="Hyperlink"/>
                <w:noProof/>
              </w:rPr>
              <w:t>Lab Challenge.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_Toc169622439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6097E513" w:rsidP="6097E513" w:rsidRDefault="6097E513" w14:paraId="0337CF20" w14:textId="6F89DE00">
          <w:pPr>
            <w:pStyle w:val="TOC2"/>
            <w:tabs>
              <w:tab w:val="clear" w:pos="9628"/>
              <w:tab w:val="right" w:leader="dot" w:pos="9615"/>
            </w:tabs>
            <w:rPr>
              <w:rStyle w:val="Hyperlink"/>
            </w:rPr>
          </w:pPr>
          <w:r>
            <w:fldChar w:fldCharType="end"/>
          </w:r>
        </w:p>
      </w:sdtContent>
    </w:sdt>
    <w:p w:rsidR="002201CE" w:rsidP="002201CE" w:rsidRDefault="002201CE" w14:paraId="17065435" w14:textId="77777777"/>
    <w:p w:rsidR="002201CE" w:rsidP="002201CE" w:rsidRDefault="002201CE" w14:paraId="68D93551" w14:textId="77777777"/>
    <w:p w:rsidR="002201CE" w:rsidP="002201CE" w:rsidRDefault="002201CE" w14:paraId="6FDF49E0" w14:textId="77777777"/>
    <w:p w:rsidR="002201CE" w:rsidP="002201CE" w:rsidRDefault="002201CE" w14:paraId="64221454" w14:textId="77777777"/>
    <w:p w:rsidR="002201CE" w:rsidP="002201CE" w:rsidRDefault="002201CE" w14:paraId="0A72C165" w14:textId="77777777"/>
    <w:p w:rsidR="00A70B19" w:rsidP="002201CE" w:rsidRDefault="00A70B19" w14:paraId="12E09849" w14:textId="77777777"/>
    <w:p w:rsidR="00A70B19" w:rsidP="002201CE" w:rsidRDefault="00A70B19" w14:paraId="506A4162" w14:textId="77777777"/>
    <w:p w:rsidR="00A70B19" w:rsidP="002201CE" w:rsidRDefault="00A70B19" w14:paraId="213193F4" w14:textId="77777777"/>
    <w:p w:rsidR="00A70B19" w:rsidP="002201CE" w:rsidRDefault="00A70B19" w14:paraId="26D51DC8" w14:textId="77777777"/>
    <w:p w:rsidR="00A70B19" w:rsidP="002201CE" w:rsidRDefault="00A70B19" w14:paraId="4977A140" w14:textId="77777777"/>
    <w:p w:rsidR="00A70B19" w:rsidP="002201CE" w:rsidRDefault="00A70B19" w14:paraId="687406C1" w14:textId="77777777"/>
    <w:p w:rsidR="00A70B19" w:rsidP="002201CE" w:rsidRDefault="00A70B19" w14:paraId="57C88843" w14:textId="77777777"/>
    <w:p w:rsidR="00A70B19" w:rsidP="002201CE" w:rsidRDefault="00A70B19" w14:paraId="48D5355B" w14:textId="77777777"/>
    <w:p w:rsidR="00A70B19" w:rsidP="002201CE" w:rsidRDefault="00A70B19" w14:paraId="076173D7" w14:textId="77777777"/>
    <w:p w:rsidR="00A70B19" w:rsidP="002201CE" w:rsidRDefault="00A70B19" w14:paraId="2E4840BE" w14:textId="77777777"/>
    <w:p w:rsidR="002201CE" w:rsidP="002201CE" w:rsidRDefault="002201CE" w14:paraId="6F72023A" w14:textId="77777777"/>
    <w:p w:rsidR="002201CE" w:rsidP="00BB4985" w:rsidRDefault="002201CE" w14:paraId="5EBDFAF2" w14:textId="09C67EEB">
      <w:pPr>
        <w:pStyle w:val="Heading2"/>
      </w:pPr>
      <w:bookmarkStart w:name="_Toc169622424" w:id="2"/>
      <w:r>
        <w:t xml:space="preserve">Task 1: </w:t>
      </w:r>
      <w:r w:rsidR="001C45C4">
        <w:t xml:space="preserve">Start you Rack </w:t>
      </w:r>
      <w:r w:rsidRPr="00BB4985" w:rsidR="001C45C4">
        <w:t>Po</w:t>
      </w:r>
      <w:r w:rsidRPr="00BB4985" w:rsidR="00CF5B03">
        <w:t>d</w:t>
      </w:r>
      <w:r w:rsidRPr="00BB4985" w:rsidR="001C45C4">
        <w:t>s</w:t>
      </w:r>
      <w:bookmarkEnd w:id="2"/>
      <w:r>
        <w:t xml:space="preserve"> </w:t>
      </w:r>
    </w:p>
    <w:p w:rsidR="002201CE" w:rsidP="002201CE" w:rsidRDefault="002201CE" w14:paraId="40769F1C" w14:textId="77777777"/>
    <w:p w:rsidR="00B01055" w:rsidP="3430D8B8" w:rsidRDefault="00B01055" w14:paraId="1BCAC6D3" w14:textId="12FEE534">
      <w:pPr>
        <w:pStyle w:val="Heading2"/>
      </w:pPr>
      <w:bookmarkStart w:name="_Toc169622425" w:id="3"/>
      <w:r w:rsidR="00B01055">
        <w:rPr/>
        <w:t xml:space="preserve">Task 2: </w:t>
      </w:r>
      <w:r w:rsidR="00BA4E3C">
        <w:rPr/>
        <w:t xml:space="preserve">Connect your </w:t>
      </w:r>
      <w:r w:rsidR="00B01055">
        <w:rPr/>
        <w:t>devices as per topology</w:t>
      </w:r>
      <w:r w:rsidR="204A5279">
        <w:rPr/>
        <w:t>.</w:t>
      </w:r>
      <w:bookmarkEnd w:id="3"/>
    </w:p>
    <w:p w:rsidR="00B01055" w:rsidP="00B01055" w:rsidRDefault="00B01055" w14:paraId="62B7747C" w14:textId="77777777"/>
    <w:p w:rsidR="003613BB" w:rsidP="00CA36AA" w:rsidRDefault="00032C11" w14:paraId="7D461FB7" w14:textId="421EEE71">
      <w:pPr>
        <w:pStyle w:val="Heading2"/>
      </w:pPr>
      <w:bookmarkStart w:name="_Toc169622426" w:id="4"/>
      <w:r>
        <w:t xml:space="preserve">Task 3: </w:t>
      </w:r>
      <w:r w:rsidR="00645176">
        <w:t>Configure your Network adapte</w:t>
      </w:r>
      <w:r w:rsidR="00900233">
        <w:t>r</w:t>
      </w:r>
      <w:bookmarkEnd w:id="4"/>
    </w:p>
    <w:p w:rsidR="00817A59" w:rsidP="008538E7" w:rsidRDefault="00817A59" w14:paraId="76F6399D" w14:textId="0DCD7A43">
      <w:pPr>
        <w:pStyle w:val="Heading3"/>
      </w:pPr>
      <w:bookmarkStart w:name="_Toc169622427" w:id="5"/>
      <w:r>
        <w:t>St</w:t>
      </w:r>
      <w:r w:rsidR="008538E7">
        <w:t xml:space="preserve">ep 1: </w:t>
      </w:r>
      <w:r w:rsidR="003613BB">
        <w:t xml:space="preserve">Configure your IPv4 Network Adapter </w:t>
      </w:r>
      <w:r w:rsidR="00900233">
        <w:t>to be b</w:t>
      </w:r>
      <w:r w:rsidR="00214BE0">
        <w:t>ridged</w:t>
      </w:r>
      <w:r w:rsidR="008538E7">
        <w:t>.</w:t>
      </w:r>
      <w:bookmarkEnd w:id="5"/>
    </w:p>
    <w:p w:rsidRPr="008538E7" w:rsidR="008538E7" w:rsidP="008538E7" w:rsidRDefault="008538E7" w14:paraId="64E03432" w14:textId="77777777"/>
    <w:p w:rsidR="00817A59" w:rsidP="00B01055" w:rsidRDefault="00817A59" w14:paraId="1809764A" w14:textId="598C8A60">
      <w:r w:rsidRPr="00817A59">
        <w:rPr>
          <w:noProof/>
        </w:rPr>
        <w:drawing>
          <wp:inline distT="0" distB="0" distL="0" distR="0" wp14:anchorId="7FA55B6A" wp14:editId="24CBBBF9">
            <wp:extent cx="4847383" cy="4770745"/>
            <wp:effectExtent l="0" t="0" r="0" b="0"/>
            <wp:docPr id="1261103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0320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428" cy="47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1055" w:rsidR="00B01055" w:rsidP="00322BA8" w:rsidRDefault="003613BB" w14:paraId="2205CFD4" w14:textId="17C6DC6F">
      <w:pPr>
        <w:pStyle w:val="Heading3"/>
      </w:pPr>
      <w:r>
        <w:t xml:space="preserve"> </w:t>
      </w:r>
      <w:bookmarkStart w:name="_Toc169622428" w:id="6"/>
      <w:r w:rsidR="002818AB">
        <w:t xml:space="preserve">Set Debain to </w:t>
      </w:r>
      <w:r>
        <w:t xml:space="preserve">obtain IPv4 </w:t>
      </w:r>
      <w:r w:rsidR="00900233">
        <w:t>via DHCP</w:t>
      </w:r>
      <w:bookmarkEnd w:id="6"/>
    </w:p>
    <w:p w:rsidRPr="00007D09" w:rsidR="002201CE" w:rsidP="002201CE" w:rsidRDefault="00322BA8" w14:paraId="46039328" w14:textId="35092161">
      <w:r w:rsidRPr="00322BA8">
        <w:rPr>
          <w:noProof/>
        </w:rPr>
        <w:drawing>
          <wp:inline distT="0" distB="0" distL="0" distR="0" wp14:anchorId="3A5250CB" wp14:editId="3C49BCAD">
            <wp:extent cx="3479891" cy="2842260"/>
            <wp:effectExtent l="0" t="0" r="6350" b="0"/>
            <wp:docPr id="211537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743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515" cy="28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P="00CA36AA" w:rsidRDefault="00BC7A6D" w14:paraId="5B4F1FA0" w14:textId="77777777">
      <w:pPr>
        <w:pStyle w:val="Heading2"/>
      </w:pPr>
      <w:bookmarkStart w:name="_Toc169600312" w:id="7"/>
      <w:bookmarkStart w:name="_Toc169622429" w:id="8"/>
      <w:r>
        <w:t>Task 4 – Connecting to Web Interface of pfSense</w:t>
      </w:r>
      <w:bookmarkEnd w:id="7"/>
      <w:bookmarkEnd w:id="8"/>
    </w:p>
    <w:p w:rsidR="00BC7A6D" w:rsidP="3430D8B8" w:rsidRDefault="00BC7A6D" w14:paraId="35092F73" w14:textId="5C7FDAF4">
      <w:pPr/>
      <w:r w:rsidR="00BC7A6D">
        <w:rPr/>
        <w:t>You’ll</w:t>
      </w:r>
      <w:r w:rsidR="00BC7A6D">
        <w:rPr/>
        <w:t xml:space="preserve"> be using a Debian VM to access the </w:t>
      </w:r>
      <w:r w:rsidR="00BC7A6D">
        <w:rPr/>
        <w:t>pfSense’s</w:t>
      </w:r>
      <w:r w:rsidR="00BC7A6D">
        <w:rPr/>
        <w:t xml:space="preserve"> </w:t>
      </w:r>
      <w:r w:rsidR="00BC7A6D">
        <w:rPr/>
        <w:t>WebGUI</w:t>
      </w:r>
      <w:r w:rsidR="00BC7A6D">
        <w:rPr/>
        <w:t xml:space="preserve"> for further configurations</w:t>
      </w:r>
      <w:r w:rsidR="00BC7A6D">
        <w:rPr/>
        <w:t xml:space="preserve">. </w:t>
      </w:r>
      <w:proofErr w:type="gramStart"/>
      <w:proofErr w:type="gramEnd"/>
    </w:p>
    <w:p w:rsidR="00BC7A6D" w:rsidP="3430D8B8" w:rsidRDefault="00BC7A6D" w14:paraId="11781AB1" w14:textId="7E8E9737">
      <w:pPr>
        <w:pStyle w:val="Heading3"/>
      </w:pPr>
      <w:r w:rsidR="302976E5">
        <w:rPr/>
        <w:t xml:space="preserve">Step 1: Start your Debian and connect it to LAN 1 Port of </w:t>
      </w:r>
      <w:r w:rsidR="302976E5">
        <w:rPr/>
        <w:t>Netgate</w:t>
      </w:r>
      <w:r w:rsidR="302976E5">
        <w:rPr/>
        <w:t>.</w:t>
      </w:r>
    </w:p>
    <w:p w:rsidR="00BC7A6D" w:rsidP="3430D8B8" w:rsidRDefault="00BC7A6D" w14:paraId="0C3BDAFA" w14:textId="18ED5610">
      <w:pPr>
        <w:pStyle w:val="Heading3"/>
      </w:pPr>
      <w:bookmarkStart w:name="_Toc169600314" w:id="9"/>
      <w:bookmarkStart w:name="_Toc169622430" w:id="10"/>
      <w:r w:rsidR="00BC7A6D">
        <w:rPr/>
        <w:t xml:space="preserve">Step 2: Connect to </w:t>
      </w:r>
      <w:r w:rsidR="00BC7A6D">
        <w:rPr/>
        <w:t>pfSense</w:t>
      </w:r>
      <w:r w:rsidR="00BC7A6D">
        <w:rPr/>
        <w:t xml:space="preserve"> </w:t>
      </w:r>
      <w:r w:rsidR="00BC7A6D">
        <w:rPr/>
        <w:t>WebGUI</w:t>
      </w:r>
      <w:bookmarkEnd w:id="9"/>
      <w:bookmarkEnd w:id="10"/>
    </w:p>
    <w:p w:rsidR="00BC7A6D" w:rsidP="00BC7A6D" w:rsidRDefault="00BC7A6D" w14:paraId="6F4C5F71" w14:textId="213DDC82">
      <w:r w:rsidR="00BC7A6D">
        <w:rPr/>
        <w:t xml:space="preserve">The </w:t>
      </w:r>
      <w:r w:rsidR="00BC7A6D">
        <w:rPr/>
        <w:t>WebGUI</w:t>
      </w:r>
      <w:r w:rsidR="00BC7A6D">
        <w:rPr/>
        <w:t xml:space="preserve"> for </w:t>
      </w:r>
      <w:r w:rsidR="00BC7A6D">
        <w:rPr/>
        <w:t>pfSense</w:t>
      </w:r>
      <w:r w:rsidR="00BC7A6D">
        <w:rPr/>
        <w:t xml:space="preserve"> is access</w:t>
      </w:r>
      <w:r w:rsidR="6DB18FC3">
        <w:rPr/>
        <w:t>ed</w:t>
      </w:r>
      <w:r w:rsidR="00BC7A6D">
        <w:rPr/>
        <w:t xml:space="preserve"> via entering the IP address of the LAN interface in your web browser.</w:t>
      </w:r>
    </w:p>
    <w:p w:rsidR="00090408" w:rsidP="00BC7A6D" w:rsidRDefault="00090408" w14:paraId="0419DD1E" w14:textId="5E2425CF">
      <w:r>
        <w:t>Open your browser and navigate to</w:t>
      </w:r>
      <w:r w:rsidR="00393265">
        <w:t>:</w:t>
      </w:r>
    </w:p>
    <w:p w:rsidR="00090408" w:rsidP="00BC7A6D" w:rsidRDefault="001C20D1" w14:paraId="1CEA9404" w14:textId="26D02864">
      <w:hyperlink w:history="1" r:id="rId14">
        <w:r w:rsidRPr="002415BB" w:rsidR="00393265">
          <w:rPr>
            <w:rStyle w:val="Hyperlink"/>
          </w:rPr>
          <w:t>https://192.168.1.1</w:t>
        </w:r>
      </w:hyperlink>
    </w:p>
    <w:p w:rsidRPr="00FF1382" w:rsidR="00393265" w:rsidP="00BC7A6D" w:rsidRDefault="00393265" w14:paraId="464FAE9E" w14:textId="77777777"/>
    <w:p w:rsidR="00BC7A6D" w:rsidP="00BC7A6D" w:rsidRDefault="00BC7A6D" w14:paraId="092E7FF5" w14:textId="719A2B01">
      <w:pPr>
        <w:ind w:left="360"/>
      </w:pPr>
    </w:p>
    <w:p w:rsidR="00BC7A6D" w:rsidP="00BC7A6D" w:rsidRDefault="00BC7A6D" w14:paraId="4A295228" w14:textId="77777777">
      <w:pPr>
        <w:spacing w:line="259" w:lineRule="auto"/>
        <w:ind w:left="360"/>
      </w:pPr>
      <w:r>
        <w:rPr>
          <w:noProof/>
        </w:rPr>
        <w:drawing>
          <wp:inline distT="0" distB="0" distL="0" distR="0" wp14:anchorId="273B2847" wp14:editId="18208E03">
            <wp:extent cx="5511600" cy="5209200"/>
            <wp:effectExtent l="0" t="0" r="0" b="0"/>
            <wp:docPr id="2011080447" name="Picture 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80447" name="Picture 5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2E419269" w14:textId="77777777">
      <w:pPr>
        <w:pStyle w:val="ListParagraph"/>
        <w:numPr>
          <w:ilvl w:val="0"/>
          <w:numId w:val="34"/>
        </w:numPr>
        <w:spacing w:line="259" w:lineRule="auto"/>
      </w:pPr>
      <w:r>
        <w:t>The default login information for pfSense WebGUI is as follows:</w:t>
      </w:r>
      <w:r>
        <w:br/>
      </w:r>
      <w:r>
        <w:t xml:space="preserve">Username: </w:t>
      </w:r>
      <w:proofErr w:type="gramStart"/>
      <w:r>
        <w:t>admin</w:t>
      </w:r>
      <w:proofErr w:type="gramEnd"/>
    </w:p>
    <w:p w:rsidR="00BC7A6D" w:rsidP="00BC7A6D" w:rsidRDefault="00BC7A6D" w14:paraId="249AA3BB" w14:textId="77777777">
      <w:pPr>
        <w:pStyle w:val="ListParagraph"/>
        <w:spacing w:line="259" w:lineRule="auto"/>
      </w:pPr>
      <w:r>
        <w:t>Password: pfsense</w:t>
      </w:r>
    </w:p>
    <w:p w:rsidR="00BC7A6D" w:rsidP="00BC7A6D" w:rsidRDefault="00BC7A6D" w14:paraId="5B8811C0" w14:textId="77777777">
      <w:pPr>
        <w:spacing w:line="259" w:lineRule="auto"/>
      </w:pPr>
    </w:p>
    <w:p w:rsidR="00BC7A6D" w:rsidP="00BC7A6D" w:rsidRDefault="00BC7A6D" w14:paraId="0E1DE445" w14:textId="77777777">
      <w:pPr>
        <w:pStyle w:val="Heading3"/>
      </w:pPr>
      <w:bookmarkStart w:name="_Toc169600315" w:id="11"/>
      <w:bookmarkStart w:name="_Toc169622431" w:id="12"/>
      <w:r>
        <w:t>Step 3 – pfSense Configuration Wizard</w:t>
      </w:r>
      <w:bookmarkEnd w:id="11"/>
      <w:bookmarkEnd w:id="12"/>
    </w:p>
    <w:p w:rsidR="00BC7A6D" w:rsidP="00BC7A6D" w:rsidRDefault="00BC7A6D" w14:paraId="2BCAE5A9" w14:textId="77777777">
      <w:r>
        <w:t>The first time you log into the WebGUI after installing pfSense, you will be greeted by the pfSense Setup Wizard. The Setup Wizard will guide you through the required first-time configuration.</w:t>
      </w:r>
    </w:p>
    <w:p w:rsidR="00BC7A6D" w:rsidP="00BC7A6D" w:rsidRDefault="00BC7A6D" w14:paraId="21D95FE2" w14:textId="3270DAAD">
      <w:pPr>
        <w:pStyle w:val="ListParagraph"/>
        <w:numPr>
          <w:ilvl w:val="0"/>
          <w:numId w:val="35"/>
        </w:numPr>
      </w:pPr>
      <w:r>
        <w:t xml:space="preserve">This is the welcome screen for the Setup Wizard. Click Next when </w:t>
      </w:r>
      <w:r w:rsidR="00E45E23">
        <w:t>ready to</w:t>
      </w:r>
      <w:r>
        <w:t xml:space="preserve"> begin the configuration.</w:t>
      </w:r>
    </w:p>
    <w:p w:rsidR="00BC7A6D" w:rsidP="00BC7A6D" w:rsidRDefault="00245A07" w14:paraId="2B4032A0" w14:textId="14B7A448">
      <w:pPr>
        <w:ind w:left="360"/>
      </w:pPr>
      <w:r w:rsidRPr="00245A07">
        <w:rPr>
          <w:noProof/>
        </w:rPr>
        <w:drawing>
          <wp:inline distT="0" distB="0" distL="0" distR="0" wp14:anchorId="642610F5" wp14:editId="7A4B8D70">
            <wp:extent cx="4695525" cy="2524125"/>
            <wp:effectExtent l="0" t="0" r="0" b="0"/>
            <wp:docPr id="1434315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1547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992" cy="25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4A" w:rsidP="00BC7A6D" w:rsidRDefault="00CB6578" w14:paraId="6B2FE1A0" w14:textId="74869B6E">
      <w:pPr>
        <w:pStyle w:val="ListParagraph"/>
        <w:numPr>
          <w:ilvl w:val="0"/>
          <w:numId w:val="35"/>
        </w:numPr>
      </w:pPr>
      <w:r>
        <w:t xml:space="preserve">Learn about </w:t>
      </w:r>
      <w:r w:rsidR="00B75245">
        <w:t>Net</w:t>
      </w:r>
      <w:r w:rsidR="00011B0C">
        <w:t xml:space="preserve">gate support if </w:t>
      </w:r>
      <w:r w:rsidR="00006E71">
        <w:t>needed.</w:t>
      </w:r>
    </w:p>
    <w:p w:rsidR="00011B0C" w:rsidP="00011B0C" w:rsidRDefault="00011B0C" w14:paraId="6C280968" w14:textId="411C0D4A">
      <w:pPr>
        <w:pStyle w:val="ListParagraph"/>
      </w:pPr>
      <w:r w:rsidRPr="00011B0C">
        <w:rPr>
          <w:noProof/>
        </w:rPr>
        <w:drawing>
          <wp:inline distT="0" distB="0" distL="0" distR="0" wp14:anchorId="6C36A081" wp14:editId="2437F722">
            <wp:extent cx="4465320" cy="2400376"/>
            <wp:effectExtent l="0" t="0" r="0" b="0"/>
            <wp:docPr id="807746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683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178" cy="24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4A" w:rsidP="00B26FDE" w:rsidRDefault="0026174A" w14:paraId="5D421F24" w14:textId="77777777">
      <w:pPr>
        <w:pStyle w:val="ListParagraph"/>
      </w:pPr>
    </w:p>
    <w:p w:rsidR="00BC7A6D" w:rsidP="00BC7A6D" w:rsidRDefault="00BC7A6D" w14:paraId="58E2EF94" w14:textId="526DE6F5">
      <w:pPr>
        <w:pStyle w:val="ListParagraph"/>
        <w:numPr>
          <w:ilvl w:val="0"/>
          <w:numId w:val="35"/>
        </w:numPr>
      </w:pPr>
      <w:r>
        <w:t>Set the General information for your pfSense instance as follows:</w:t>
      </w:r>
    </w:p>
    <w:p w:rsidRPr="003C188A" w:rsidR="00BC7A6D" w:rsidP="00BC7A6D" w:rsidRDefault="00BC7A6D" w14:paraId="150DD73C" w14:textId="155A134B">
      <w:pPr>
        <w:ind w:left="360"/>
        <w:rPr>
          <w:b/>
          <w:bCs/>
        </w:rPr>
      </w:pPr>
      <w:r w:rsidRPr="00597D91">
        <w:rPr>
          <w:b/>
          <w:bCs/>
        </w:rPr>
        <w:t>Hostname</w:t>
      </w:r>
      <w:r w:rsidRPr="00597D91">
        <w:t xml:space="preserve"> (1): </w:t>
      </w:r>
      <w:proofErr w:type="spellStart"/>
      <w:r w:rsidR="002B0B1D">
        <w:t>G</w:t>
      </w:r>
      <w:r w:rsidRPr="003A0912" w:rsidR="00A937C5">
        <w:rPr>
          <w:b/>
          <w:bCs/>
          <w:color w:val="FF0000"/>
        </w:rPr>
        <w:t>x</w:t>
      </w:r>
      <w:r w:rsidR="002B0B1D">
        <w:t>PF</w:t>
      </w:r>
      <w:proofErr w:type="spellEnd"/>
      <w:r w:rsidR="00A937C5">
        <w:t xml:space="preserve"> – </w:t>
      </w:r>
      <w:r w:rsidRPr="003C188A" w:rsidR="00A937C5">
        <w:rPr>
          <w:b/>
          <w:bCs/>
        </w:rPr>
        <w:t xml:space="preserve">Example for Group 1 </w:t>
      </w:r>
      <w:r w:rsidRPr="003C188A" w:rsidR="00DD7AD1">
        <w:rPr>
          <w:b/>
          <w:bCs/>
        </w:rPr>
        <w:t>G</w:t>
      </w:r>
      <w:r w:rsidRPr="003C188A" w:rsidR="00DD7AD1">
        <w:rPr>
          <w:b/>
          <w:bCs/>
          <w:color w:val="FF0000"/>
        </w:rPr>
        <w:t>1</w:t>
      </w:r>
      <w:r w:rsidRPr="003C188A" w:rsidR="00DD7AD1">
        <w:rPr>
          <w:b/>
          <w:bCs/>
        </w:rPr>
        <w:t>PF</w:t>
      </w:r>
      <w:r w:rsidRPr="003C188A" w:rsidR="00A937C5">
        <w:rPr>
          <w:b/>
          <w:bCs/>
        </w:rPr>
        <w:t xml:space="preserve"> </w:t>
      </w:r>
    </w:p>
    <w:p w:rsidRPr="00597D91" w:rsidR="00BC7A6D" w:rsidP="00BC7A6D" w:rsidRDefault="00BC7A6D" w14:paraId="4F06E3CD" w14:textId="77777777">
      <w:pPr>
        <w:ind w:left="360"/>
      </w:pPr>
      <w:r w:rsidRPr="00597D91">
        <w:rPr>
          <w:b/>
          <w:bCs/>
        </w:rPr>
        <w:t>Domain</w:t>
      </w:r>
      <w:r w:rsidRPr="00597D91">
        <w:t xml:space="preserve"> (2): </w:t>
      </w:r>
      <w:proofErr w:type="spellStart"/>
      <w:r>
        <w:t>c</w:t>
      </w:r>
      <w:r w:rsidRPr="00597D91">
        <w:t>ybertech.lan</w:t>
      </w:r>
      <w:proofErr w:type="spellEnd"/>
    </w:p>
    <w:p w:rsidRPr="00597D91" w:rsidR="00BC7A6D" w:rsidP="00BC7A6D" w:rsidRDefault="00BC7A6D" w14:paraId="565E027E" w14:textId="77777777">
      <w:pPr>
        <w:ind w:left="360"/>
      </w:pPr>
      <w:r w:rsidRPr="00597D91">
        <w:rPr>
          <w:b/>
          <w:bCs/>
        </w:rPr>
        <w:t>Primary DNS</w:t>
      </w:r>
      <w:r w:rsidRPr="00597D91">
        <w:t xml:space="preserve"> (3): 8.8.8.8</w:t>
      </w:r>
    </w:p>
    <w:p w:rsidR="00BC7A6D" w:rsidP="00BC7A6D" w:rsidRDefault="00BC7A6D" w14:paraId="6F927F80" w14:textId="77777777">
      <w:pPr>
        <w:ind w:left="360"/>
      </w:pPr>
      <w:r w:rsidRPr="00597D91">
        <w:rPr>
          <w:b/>
          <w:bCs/>
        </w:rPr>
        <w:t>Secondary DNS</w:t>
      </w:r>
      <w:r w:rsidRPr="00597D91">
        <w:t xml:space="preserve"> (4) 8.8.4.4</w:t>
      </w:r>
    </w:p>
    <w:p w:rsidRPr="00597D91" w:rsidR="00BC7A6D" w:rsidP="00BC7A6D" w:rsidRDefault="00BC7A6D" w14:paraId="623248A2" w14:textId="77777777">
      <w:r>
        <w:tab/>
      </w:r>
      <w:r>
        <w:t>Click Next (5) to proceed.</w:t>
      </w:r>
    </w:p>
    <w:p w:rsidR="00BC7A6D" w:rsidP="00BC7A6D" w:rsidRDefault="004F62AD" w14:paraId="3E1967DC" w14:textId="14318FED">
      <w:pPr>
        <w:ind w:left="360"/>
      </w:pPr>
      <w:r w:rsidRPr="004F62AD">
        <w:rPr>
          <w:noProof/>
        </w:rPr>
        <w:drawing>
          <wp:inline distT="0" distB="0" distL="0" distR="0" wp14:anchorId="4C6B2BFF" wp14:editId="72574A50">
            <wp:extent cx="6120130" cy="4736465"/>
            <wp:effectExtent l="0" t="0" r="0" b="6985"/>
            <wp:docPr id="4253485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4852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10" w:rsidP="00BC7A6D" w:rsidRDefault="00522110" w14:paraId="13441E81" w14:textId="2955381F">
      <w:pPr>
        <w:pStyle w:val="ListParagraph"/>
        <w:numPr>
          <w:ilvl w:val="0"/>
          <w:numId w:val="35"/>
        </w:numPr>
      </w:pPr>
      <w:r>
        <w:t>The next page is Time Server Information</w:t>
      </w:r>
    </w:p>
    <w:p w:rsidR="00522110" w:rsidP="00522110" w:rsidRDefault="0024795E" w14:paraId="2BD51CAB" w14:textId="0BBD547B">
      <w:pPr>
        <w:ind w:left="720"/>
      </w:pPr>
      <w:r>
        <w:t>Select</w:t>
      </w:r>
      <w:r w:rsidR="0028307E">
        <w:t xml:space="preserve"> </w:t>
      </w:r>
      <w:r w:rsidR="001C4C83">
        <w:t xml:space="preserve">appropriate time zone </w:t>
      </w:r>
      <w:r w:rsidR="00522110">
        <w:t>and click next.</w:t>
      </w:r>
    </w:p>
    <w:p w:rsidR="00522110" w:rsidP="00522110" w:rsidRDefault="00933724" w14:paraId="52F1518A" w14:textId="11B4FFAF">
      <w:pPr>
        <w:ind w:left="720"/>
      </w:pPr>
      <w:r w:rsidRPr="00933724">
        <w:rPr>
          <w:noProof/>
        </w:rPr>
        <w:drawing>
          <wp:inline distT="0" distB="0" distL="0" distR="0" wp14:anchorId="67C1A255" wp14:editId="3C0277EA">
            <wp:extent cx="5017374" cy="3883025"/>
            <wp:effectExtent l="0" t="0" r="0" b="3175"/>
            <wp:docPr id="2015455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539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2100" cy="38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P="00BC7A6D" w:rsidRDefault="00BC7A6D" w14:paraId="6FB24A2C" w14:textId="0F784036">
      <w:pPr>
        <w:pStyle w:val="ListParagraph"/>
        <w:numPr>
          <w:ilvl w:val="0"/>
          <w:numId w:val="35"/>
        </w:numPr>
      </w:pPr>
      <w:r>
        <w:t>The next page is the WAN Configuration. These settings can be left on their default. Click Next.</w:t>
      </w:r>
    </w:p>
    <w:p w:rsidR="00BC7A6D" w:rsidP="00BC7A6D" w:rsidRDefault="00BC7A6D" w14:paraId="25D45F5D" w14:textId="77777777">
      <w:pPr>
        <w:ind w:left="360"/>
      </w:pPr>
      <w:r>
        <w:rPr>
          <w:noProof/>
        </w:rPr>
        <w:drawing>
          <wp:inline distT="0" distB="0" distL="0" distR="0" wp14:anchorId="176AD2D6" wp14:editId="33F4BC44">
            <wp:extent cx="5662800" cy="5342400"/>
            <wp:effectExtent l="0" t="0" r="0" b="0"/>
            <wp:docPr id="778206310" name="Picture 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06310" name="Picture 6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5F5B437B" w14:textId="01EA28B5">
      <w:pPr>
        <w:pStyle w:val="ListParagraph"/>
        <w:numPr>
          <w:ilvl w:val="0"/>
          <w:numId w:val="35"/>
        </w:numPr>
      </w:pPr>
      <w:r>
        <w:t xml:space="preserve">Configure the LAN Interface with the following information </w:t>
      </w:r>
      <w:r w:rsidR="004B1517">
        <w:t>relevant to your group</w:t>
      </w:r>
      <w:r>
        <w:t>:</w:t>
      </w:r>
    </w:p>
    <w:p w:rsidR="00CE4C26" w:rsidP="00BC7A6D" w:rsidRDefault="00BC7A6D" w14:paraId="51F90FE0" w14:textId="77777777">
      <w:pPr>
        <w:pStyle w:val="ListParagraph"/>
        <w:ind w:left="360"/>
      </w:pPr>
      <w:r w:rsidRPr="00597D91">
        <w:rPr>
          <w:b/>
          <w:bCs/>
        </w:rPr>
        <w:t>LAN IP Address</w:t>
      </w:r>
      <w:r>
        <w:t xml:space="preserve">: </w:t>
      </w:r>
      <w:r w:rsidR="004B1517">
        <w:t>Group network</w:t>
      </w:r>
      <w:r w:rsidR="00CE4C26">
        <w:t xml:space="preserve">  </w:t>
      </w:r>
    </w:p>
    <w:p w:rsidR="00CE4C26" w:rsidP="00BC7A6D" w:rsidRDefault="00CE4C26" w14:paraId="577DC360" w14:textId="77777777">
      <w:pPr>
        <w:pStyle w:val="ListParagraph"/>
        <w:ind w:left="360"/>
      </w:pPr>
    </w:p>
    <w:p w:rsidR="00BC7A6D" w:rsidP="00BC7A6D" w:rsidRDefault="00CE4C26" w14:paraId="4B38B793" w14:textId="0967859A">
      <w:pPr>
        <w:pStyle w:val="ListParagraph"/>
        <w:ind w:left="360"/>
      </w:pPr>
      <w:r>
        <w:t>Example: For Group 1 network should be 10.1.1.0</w:t>
      </w:r>
    </w:p>
    <w:p w:rsidR="00AA73B9" w:rsidP="00BC7A6D" w:rsidRDefault="00AA73B9" w14:paraId="3CE1F52D" w14:textId="77777777">
      <w:pPr>
        <w:pStyle w:val="ListParagraph"/>
        <w:ind w:left="360"/>
      </w:pPr>
    </w:p>
    <w:p w:rsidR="008C5F47" w:rsidP="00BC7A6D" w:rsidRDefault="008C5F47" w14:paraId="1E6FE8D6" w14:textId="4D57D061">
      <w:pPr>
        <w:pStyle w:val="ListParagraph"/>
        <w:ind w:left="360"/>
      </w:pPr>
      <w:r>
        <w:t xml:space="preserve">Refer to addressing </w:t>
      </w:r>
      <w:r w:rsidR="00AA73B9">
        <w:t>scheme below:</w:t>
      </w:r>
    </w:p>
    <w:tbl>
      <w:tblPr>
        <w:tblStyle w:val="TableGrid"/>
        <w:tblW w:w="4957" w:type="dxa"/>
        <w:tblInd w:w="607" w:type="dxa"/>
        <w:tblLook w:val="04A0" w:firstRow="1" w:lastRow="0" w:firstColumn="1" w:lastColumn="0" w:noHBand="0" w:noVBand="1"/>
      </w:tblPr>
      <w:tblGrid>
        <w:gridCol w:w="1838"/>
        <w:gridCol w:w="3119"/>
      </w:tblGrid>
      <w:tr w:rsidR="00445194" w:rsidTr="00445194" w14:paraId="1927D6A2" w14:textId="77777777">
        <w:tc>
          <w:tcPr>
            <w:tcW w:w="1838" w:type="dxa"/>
          </w:tcPr>
          <w:p w:rsidR="00445194" w:rsidP="00D0791A" w:rsidRDefault="00445194" w14:paraId="74252656" w14:textId="77777777"/>
        </w:tc>
        <w:tc>
          <w:tcPr>
            <w:tcW w:w="3119" w:type="dxa"/>
          </w:tcPr>
          <w:p w:rsidR="00445194" w:rsidP="00D0791A" w:rsidRDefault="00445194" w14:paraId="503CB33E" w14:textId="77777777">
            <w:r>
              <w:rPr>
                <w:rFonts w:cs="Arial"/>
                <w:sz w:val="16"/>
                <w:szCs w:val="16"/>
              </w:rPr>
              <w:t>Network ID</w:t>
            </w:r>
          </w:p>
        </w:tc>
      </w:tr>
      <w:tr w:rsidR="00445194" w:rsidTr="00445194" w14:paraId="2C7F42FE" w14:textId="77777777">
        <w:tc>
          <w:tcPr>
            <w:tcW w:w="1838" w:type="dxa"/>
          </w:tcPr>
          <w:p w:rsidR="00445194" w:rsidP="00AA73B9" w:rsidRDefault="00445194" w14:paraId="2861B196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GROUP1</w:t>
            </w:r>
          </w:p>
        </w:tc>
        <w:tc>
          <w:tcPr>
            <w:tcW w:w="3119" w:type="dxa"/>
          </w:tcPr>
          <w:p w:rsidR="00445194" w:rsidP="00AA73B9" w:rsidRDefault="00445194" w14:paraId="46E68BD4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10.1.1.0/24</w:t>
            </w:r>
          </w:p>
        </w:tc>
      </w:tr>
      <w:tr w:rsidR="00445194" w:rsidTr="00445194" w14:paraId="0C536D38" w14:textId="77777777">
        <w:tc>
          <w:tcPr>
            <w:tcW w:w="1838" w:type="dxa"/>
          </w:tcPr>
          <w:p w:rsidR="00445194" w:rsidP="00AA73B9" w:rsidRDefault="00445194" w14:paraId="2939E011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119" w:type="dxa"/>
          </w:tcPr>
          <w:p w:rsidR="00445194" w:rsidP="00AA73B9" w:rsidRDefault="00445194" w14:paraId="2C55C531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</w:t>
            </w:r>
            <w:r>
              <w:rPr>
                <w:rFonts w:cs="Arial"/>
                <w:sz w:val="16"/>
                <w:szCs w:val="16"/>
              </w:rPr>
              <w:t>2</w:t>
            </w:r>
            <w:r w:rsidRPr="00EC1BB1">
              <w:rPr>
                <w:rFonts w:cs="Arial"/>
                <w:sz w:val="16"/>
                <w:szCs w:val="16"/>
              </w:rPr>
              <w:t>.0/24</w:t>
            </w:r>
          </w:p>
        </w:tc>
      </w:tr>
      <w:tr w:rsidR="00445194" w:rsidTr="00445194" w14:paraId="7DE4BD15" w14:textId="77777777">
        <w:tc>
          <w:tcPr>
            <w:tcW w:w="1838" w:type="dxa"/>
          </w:tcPr>
          <w:p w:rsidR="00445194" w:rsidP="00AA73B9" w:rsidRDefault="00445194" w14:paraId="7791C798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119" w:type="dxa"/>
          </w:tcPr>
          <w:p w:rsidR="00445194" w:rsidP="00AA73B9" w:rsidRDefault="00445194" w14:paraId="2EA312A6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</w:t>
            </w:r>
            <w:r>
              <w:rPr>
                <w:rFonts w:cs="Arial"/>
                <w:sz w:val="16"/>
                <w:szCs w:val="16"/>
              </w:rPr>
              <w:t>3</w:t>
            </w:r>
            <w:r w:rsidRPr="00EC1BB1">
              <w:rPr>
                <w:rFonts w:cs="Arial"/>
                <w:sz w:val="16"/>
                <w:szCs w:val="16"/>
              </w:rPr>
              <w:t>.0/24</w:t>
            </w:r>
          </w:p>
        </w:tc>
      </w:tr>
      <w:tr w:rsidR="00445194" w:rsidTr="00445194" w14:paraId="4B24C4F6" w14:textId="77777777">
        <w:tc>
          <w:tcPr>
            <w:tcW w:w="1838" w:type="dxa"/>
          </w:tcPr>
          <w:p w:rsidR="00445194" w:rsidP="00AA73B9" w:rsidRDefault="00445194" w14:paraId="4B36BC19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119" w:type="dxa"/>
          </w:tcPr>
          <w:p w:rsidR="00445194" w:rsidP="00AA73B9" w:rsidRDefault="00445194" w14:paraId="0DDAF376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</w:t>
            </w:r>
            <w:r>
              <w:rPr>
                <w:rFonts w:cs="Arial"/>
                <w:sz w:val="16"/>
                <w:szCs w:val="16"/>
              </w:rPr>
              <w:t>4</w:t>
            </w:r>
            <w:r w:rsidRPr="00EC1BB1">
              <w:rPr>
                <w:rFonts w:cs="Arial"/>
                <w:sz w:val="16"/>
                <w:szCs w:val="16"/>
              </w:rPr>
              <w:t>.0/24</w:t>
            </w:r>
          </w:p>
        </w:tc>
      </w:tr>
      <w:tr w:rsidR="00445194" w:rsidTr="00445194" w14:paraId="2488C142" w14:textId="77777777">
        <w:tc>
          <w:tcPr>
            <w:tcW w:w="1838" w:type="dxa"/>
          </w:tcPr>
          <w:p w:rsidR="00445194" w:rsidP="00AA73B9" w:rsidRDefault="00445194" w14:paraId="5CA4DB8B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119" w:type="dxa"/>
          </w:tcPr>
          <w:p w:rsidR="00445194" w:rsidP="00AA73B9" w:rsidRDefault="00445194" w14:paraId="3B875CF5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</w:t>
            </w:r>
            <w:r>
              <w:rPr>
                <w:rFonts w:cs="Arial"/>
                <w:sz w:val="16"/>
                <w:szCs w:val="16"/>
              </w:rPr>
              <w:t>5</w:t>
            </w:r>
            <w:r w:rsidRPr="00EC1BB1">
              <w:rPr>
                <w:rFonts w:cs="Arial"/>
                <w:sz w:val="16"/>
                <w:szCs w:val="16"/>
              </w:rPr>
              <w:t>.0/24</w:t>
            </w:r>
          </w:p>
        </w:tc>
      </w:tr>
      <w:tr w:rsidR="00445194" w:rsidTr="00445194" w14:paraId="27C0A6D4" w14:textId="77777777">
        <w:tc>
          <w:tcPr>
            <w:tcW w:w="1838" w:type="dxa"/>
          </w:tcPr>
          <w:p w:rsidR="00445194" w:rsidP="00AA73B9" w:rsidRDefault="00445194" w14:paraId="2D6AD3D9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GROUP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119" w:type="dxa"/>
          </w:tcPr>
          <w:p w:rsidR="00445194" w:rsidP="00AA73B9" w:rsidRDefault="00445194" w14:paraId="764E019F" w14:textId="77777777">
            <w:pPr>
              <w:jc w:val="center"/>
            </w:pPr>
            <w:r w:rsidRPr="00EC1BB1">
              <w:rPr>
                <w:rFonts w:cs="Arial"/>
                <w:sz w:val="16"/>
                <w:szCs w:val="16"/>
              </w:rPr>
              <w:t>10.1.</w:t>
            </w:r>
            <w:r>
              <w:rPr>
                <w:rFonts w:cs="Arial"/>
                <w:sz w:val="16"/>
                <w:szCs w:val="16"/>
              </w:rPr>
              <w:t>6</w:t>
            </w:r>
            <w:r w:rsidRPr="00EC1BB1">
              <w:rPr>
                <w:rFonts w:cs="Arial"/>
                <w:sz w:val="16"/>
                <w:szCs w:val="16"/>
              </w:rPr>
              <w:t>.0/24</w:t>
            </w:r>
          </w:p>
        </w:tc>
      </w:tr>
    </w:tbl>
    <w:p w:rsidR="008C5F47" w:rsidP="00AA73B9" w:rsidRDefault="008C5F47" w14:paraId="3F95E2A8" w14:textId="77777777">
      <w:pPr>
        <w:pStyle w:val="ListParagraph"/>
      </w:pPr>
    </w:p>
    <w:p w:rsidR="00FF012F" w:rsidP="00AA73B9" w:rsidRDefault="00FF012F" w14:paraId="2EEE26F9" w14:textId="77777777">
      <w:pPr>
        <w:pStyle w:val="ListParagraph"/>
      </w:pPr>
    </w:p>
    <w:p w:rsidR="00FF012F" w:rsidP="00AA73B9" w:rsidRDefault="00FF012F" w14:paraId="5EBB1777" w14:textId="711F4D39">
      <w:pPr>
        <w:pStyle w:val="ListParagraph"/>
      </w:pPr>
      <w:r>
        <w:t>POD A</w:t>
      </w:r>
    </w:p>
    <w:p w:rsidR="00FF012F" w:rsidP="00AA73B9" w:rsidRDefault="00FF012F" w14:paraId="05D9E8BC" w14:textId="77777777">
      <w:pPr>
        <w:pStyle w:val="ListParagraph"/>
      </w:pPr>
    </w:p>
    <w:p w:rsidR="00FF012F" w:rsidP="00AA73B9" w:rsidRDefault="00D5621D" w14:paraId="1CFDABC4" w14:textId="4F11A8BF">
      <w:pPr>
        <w:pStyle w:val="ListParagraph"/>
      </w:pPr>
      <w:r w:rsidRPr="00D5621D">
        <w:rPr>
          <w:noProof/>
        </w:rPr>
        <w:drawing>
          <wp:inline distT="0" distB="0" distL="0" distR="0" wp14:anchorId="738394A1" wp14:editId="7D5622B9">
            <wp:extent cx="3735772" cy="1713230"/>
            <wp:effectExtent l="0" t="0" r="0" b="1270"/>
            <wp:docPr id="738676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769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8091" cy="17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1D" w:rsidP="00AA73B9" w:rsidRDefault="00D5621D" w14:paraId="64181DDF" w14:textId="77777777">
      <w:pPr>
        <w:pStyle w:val="ListParagraph"/>
      </w:pPr>
    </w:p>
    <w:p w:rsidR="00D5621D" w:rsidP="00AA73B9" w:rsidRDefault="00D5621D" w14:paraId="60B6B281" w14:textId="0F93C68E">
      <w:pPr>
        <w:pStyle w:val="ListParagraph"/>
      </w:pPr>
      <w:r>
        <w:t>POD B</w:t>
      </w:r>
    </w:p>
    <w:p w:rsidR="00B06CE2" w:rsidP="00AA73B9" w:rsidRDefault="00B06CE2" w14:paraId="17E9C3D0" w14:textId="77777777">
      <w:pPr>
        <w:pStyle w:val="ListParagraph"/>
      </w:pPr>
    </w:p>
    <w:p w:rsidR="00B06CE2" w:rsidP="00AA73B9" w:rsidRDefault="00B06CE2" w14:paraId="1F7F60B3" w14:textId="51B077ED">
      <w:pPr>
        <w:pStyle w:val="ListParagraph"/>
      </w:pPr>
      <w:r w:rsidRPr="00B06CE2">
        <w:rPr>
          <w:noProof/>
        </w:rPr>
        <w:drawing>
          <wp:inline distT="0" distB="0" distL="0" distR="0" wp14:anchorId="79F5A60C" wp14:editId="216D67AA">
            <wp:extent cx="3771900" cy="1916476"/>
            <wp:effectExtent l="0" t="0" r="0" b="7620"/>
            <wp:docPr id="853010221" name="Picture 1" descr="A diagram of a computer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10221" name="Picture 1" descr="A diagram of a computer network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3478" cy="19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26" w:rsidP="00BC7A6D" w:rsidRDefault="00CE4C26" w14:paraId="53623DC8" w14:textId="77777777">
      <w:pPr>
        <w:pStyle w:val="ListParagraph"/>
        <w:ind w:left="360"/>
        <w:rPr>
          <w:b/>
          <w:bCs/>
        </w:rPr>
      </w:pPr>
    </w:p>
    <w:p w:rsidR="00BC7A6D" w:rsidP="00BC7A6D" w:rsidRDefault="00BC7A6D" w14:paraId="59E75FD6" w14:textId="588DCF9A">
      <w:pPr>
        <w:pStyle w:val="ListParagraph"/>
        <w:ind w:left="360"/>
      </w:pPr>
      <w:r>
        <w:rPr>
          <w:b/>
          <w:bCs/>
        </w:rPr>
        <w:t>Subnet Mask</w:t>
      </w:r>
      <w:r w:rsidRPr="00597D91">
        <w:t>:</w:t>
      </w:r>
      <w:r>
        <w:t xml:space="preserve"> 24</w:t>
      </w:r>
    </w:p>
    <w:p w:rsidRPr="00597D91" w:rsidR="00BC7A6D" w:rsidP="00BC7A6D" w:rsidRDefault="00BC7A6D" w14:paraId="1C5481FD" w14:textId="77777777">
      <w:pPr>
        <w:pStyle w:val="ListParagraph"/>
        <w:ind w:left="360"/>
      </w:pPr>
      <w:r>
        <w:tab/>
      </w:r>
      <w:r>
        <w:t>Click Next.</w:t>
      </w:r>
    </w:p>
    <w:p w:rsidR="00BC7A6D" w:rsidP="00BC7A6D" w:rsidRDefault="00BC7A6D" w14:paraId="710B9A4D" w14:textId="2F111E48">
      <w:pPr>
        <w:ind w:left="360"/>
      </w:pPr>
    </w:p>
    <w:p w:rsidR="00BC7A6D" w:rsidP="00BC7A6D" w:rsidRDefault="00BC7A6D" w14:paraId="652B828B" w14:textId="77777777">
      <w:pPr>
        <w:pStyle w:val="ListParagraph"/>
        <w:numPr>
          <w:ilvl w:val="0"/>
          <w:numId w:val="35"/>
        </w:numPr>
      </w:pPr>
      <w:r>
        <w:t>Set a new password for the WebGUI. Change the password to:</w:t>
      </w:r>
    </w:p>
    <w:p w:rsidR="00BC7A6D" w:rsidP="00BC7A6D" w:rsidRDefault="00BC7A6D" w14:paraId="513BF107" w14:textId="77777777">
      <w:pPr>
        <w:ind w:left="360"/>
      </w:pPr>
      <w:r>
        <w:t>student</w:t>
      </w:r>
    </w:p>
    <w:p w:rsidR="00BC7A6D" w:rsidP="00BC7A6D" w:rsidRDefault="00BC7A6D" w14:paraId="039A6DEB" w14:textId="77777777">
      <w:pPr>
        <w:ind w:left="720"/>
      </w:pPr>
      <w:r>
        <w:t>Click Next.</w:t>
      </w:r>
    </w:p>
    <w:p w:rsidR="00BC7A6D" w:rsidP="00BC7A6D" w:rsidRDefault="00227B76" w14:paraId="567771B7" w14:textId="0888A418">
      <w:pPr>
        <w:ind w:left="360"/>
      </w:pPr>
      <w:r w:rsidRPr="00227B76">
        <w:rPr>
          <w:noProof/>
        </w:rPr>
        <w:drawing>
          <wp:inline distT="0" distB="0" distL="0" distR="0" wp14:anchorId="7D0BD7CD" wp14:editId="1FB6FF91">
            <wp:extent cx="4845069" cy="3749675"/>
            <wp:effectExtent l="0" t="0" r="0" b="3175"/>
            <wp:docPr id="14915428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4280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141" cy="37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BE" w:rsidP="00BC7A6D" w:rsidRDefault="00537DBE" w14:paraId="53E969EB" w14:textId="77777777">
      <w:pPr>
        <w:ind w:left="360"/>
      </w:pPr>
    </w:p>
    <w:p w:rsidR="00537DBE" w:rsidP="00BC7A6D" w:rsidRDefault="00C7296E" w14:paraId="7739CFAF" w14:textId="2D361C5D">
      <w:pPr>
        <w:pStyle w:val="ListParagraph"/>
        <w:numPr>
          <w:ilvl w:val="0"/>
          <w:numId w:val="35"/>
        </w:numPr>
      </w:pPr>
      <w:r>
        <w:t>Set Admin WebGUI password.</w:t>
      </w:r>
    </w:p>
    <w:p w:rsidR="00C7296E" w:rsidP="00C7296E" w:rsidRDefault="00C7296E" w14:paraId="6E31ADC7" w14:textId="05FBF015">
      <w:pPr>
        <w:ind w:left="720"/>
        <w:rPr>
          <w:b/>
          <w:bCs/>
        </w:rPr>
      </w:pPr>
      <w:r>
        <w:t xml:space="preserve">Password: </w:t>
      </w:r>
      <w:r w:rsidRPr="00C7296E">
        <w:rPr>
          <w:b/>
          <w:bCs/>
        </w:rPr>
        <w:t>student</w:t>
      </w:r>
    </w:p>
    <w:p w:rsidR="00650BFB" w:rsidP="00C7296E" w:rsidRDefault="00EE4F22" w14:paraId="250C380A" w14:textId="10568D8B">
      <w:pPr>
        <w:ind w:left="720"/>
      </w:pPr>
      <w:r w:rsidRPr="00EE4F22">
        <w:rPr>
          <w:noProof/>
        </w:rPr>
        <w:drawing>
          <wp:inline distT="0" distB="0" distL="0" distR="0" wp14:anchorId="6380B954" wp14:editId="0A22E949">
            <wp:extent cx="4273999" cy="3307715"/>
            <wp:effectExtent l="0" t="0" r="0" b="6985"/>
            <wp:docPr id="1505630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3065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696" cy="33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P="00BC7A6D" w:rsidRDefault="00BC7A6D" w14:paraId="3F524CCD" w14:textId="4E92F7D0">
      <w:pPr>
        <w:pStyle w:val="ListParagraph"/>
        <w:numPr>
          <w:ilvl w:val="0"/>
          <w:numId w:val="35"/>
        </w:numPr>
      </w:pPr>
      <w:r>
        <w:t>To apply these settings, the WebGUI needs to be reloaded. Click Reload.</w:t>
      </w:r>
    </w:p>
    <w:p w:rsidR="00BC7A6D" w:rsidP="00BC7A6D" w:rsidRDefault="00BC7A6D" w14:paraId="53592DB6" w14:textId="77777777">
      <w:pPr>
        <w:ind w:left="360"/>
      </w:pPr>
      <w:r>
        <w:rPr>
          <w:noProof/>
        </w:rPr>
        <w:drawing>
          <wp:inline distT="0" distB="0" distL="0" distR="0" wp14:anchorId="1303B0F7" wp14:editId="3797F19F">
            <wp:extent cx="5511600" cy="5220000"/>
            <wp:effectExtent l="0" t="0" r="0" b="0"/>
            <wp:docPr id="1650952236" name="Picture 6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52236" name="Picture 6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91" w:rsidP="00854618" w:rsidRDefault="00806D34" w14:paraId="6D3EB6C4" w14:textId="79B388FE">
      <w:pPr>
        <w:pStyle w:val="ListParagraph"/>
        <w:numPr>
          <w:ilvl w:val="0"/>
          <w:numId w:val="35"/>
        </w:numPr>
        <w:ind w:left="360"/>
      </w:pPr>
      <w:r>
        <w:t>Next thing we need to do is to release and renew our IPv4 address on Debian as we have changed our DHCP scope</w:t>
      </w:r>
      <w:r w:rsidR="00421091">
        <w:t xml:space="preserve"> and be sure that we have new IP </w:t>
      </w:r>
      <w:proofErr w:type="gramStart"/>
      <w:r w:rsidR="00421091">
        <w:t>address</w:t>
      </w:r>
      <w:proofErr w:type="gramEnd"/>
    </w:p>
    <w:p w:rsidR="003B76D0" w:rsidP="003B76D0" w:rsidRDefault="003B76D0" w14:paraId="2E35324B" w14:textId="77777777"/>
    <w:p w:rsidR="003B76D0" w:rsidP="005D00BA" w:rsidRDefault="003B76D0" w14:paraId="18844636" w14:textId="6A1E6B72">
      <w:pPr>
        <w:ind w:left="360"/>
      </w:pPr>
      <w:r w:rsidRPr="003B76D0">
        <w:rPr>
          <w:noProof/>
        </w:rPr>
        <w:drawing>
          <wp:inline distT="0" distB="0" distL="0" distR="0" wp14:anchorId="2C0CDE70" wp14:editId="77E92D1A">
            <wp:extent cx="4288428" cy="3202305"/>
            <wp:effectExtent l="0" t="0" r="0" b="0"/>
            <wp:docPr id="205818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807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1914" cy="32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B0" w:rsidP="00854618" w:rsidRDefault="00421091" w14:paraId="764E91A5" w14:textId="1A3E082A">
      <w:pPr>
        <w:pStyle w:val="ListParagraph"/>
        <w:numPr>
          <w:ilvl w:val="0"/>
          <w:numId w:val="35"/>
        </w:numPr>
        <w:ind w:left="360"/>
      </w:pPr>
      <w:r>
        <w:t xml:space="preserve"> </w:t>
      </w:r>
      <w:r w:rsidR="00A75362">
        <w:t>Let’s connect to our pfSense running on new IP</w:t>
      </w:r>
      <w:r w:rsidR="005D00BA">
        <w:t>.</w:t>
      </w:r>
    </w:p>
    <w:p w:rsidR="005D00BA" w:rsidP="005D00BA" w:rsidRDefault="005D00BA" w14:paraId="206582B9" w14:textId="30568063">
      <w:pPr>
        <w:pStyle w:val="ListParagraph"/>
        <w:ind w:left="360"/>
      </w:pPr>
      <w:r w:rsidRPr="005D00BA">
        <w:rPr>
          <w:noProof/>
        </w:rPr>
        <w:drawing>
          <wp:inline distT="0" distB="0" distL="0" distR="0" wp14:anchorId="01881AD4" wp14:editId="4AD29368">
            <wp:extent cx="4288155" cy="2078230"/>
            <wp:effectExtent l="0" t="0" r="0" b="0"/>
            <wp:docPr id="712979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7932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8241" cy="208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62" w:rsidP="00A75362" w:rsidRDefault="00A75362" w14:paraId="4622A8D3" w14:textId="77777777"/>
    <w:p w:rsidRPr="005559F2" w:rsidR="00BC7A6D" w:rsidP="005559F2" w:rsidRDefault="00BC7A6D" w14:paraId="3C166CB2" w14:textId="77777777">
      <w:pPr>
        <w:pStyle w:val="Heading2"/>
      </w:pPr>
      <w:bookmarkStart w:name="_Toc169600316" w:id="13"/>
      <w:bookmarkStart w:name="_Toc169622432" w:id="14"/>
      <w:r w:rsidRPr="005559F2">
        <w:t>Task 5 – Create a new user</w:t>
      </w:r>
      <w:bookmarkEnd w:id="13"/>
      <w:bookmarkEnd w:id="14"/>
    </w:p>
    <w:p w:rsidRPr="00007D09" w:rsidR="00BC7A6D" w:rsidP="00BC7A6D" w:rsidRDefault="00BC7A6D" w14:paraId="4354AC79" w14:textId="77777777">
      <w:r>
        <w:t>It is recommended to create a new Administrator account and disable the built-in Admin account.</w:t>
      </w:r>
    </w:p>
    <w:p w:rsidR="00BC7A6D" w:rsidP="00BC7A6D" w:rsidRDefault="00BC7A6D" w14:paraId="2269868F" w14:textId="2C01AD5F">
      <w:pPr>
        <w:pStyle w:val="Heading3"/>
      </w:pPr>
      <w:bookmarkStart w:name="_Toc169600317" w:id="15"/>
      <w:bookmarkStart w:name="_Toc169622433" w:id="16"/>
      <w:r>
        <w:t>Step 1: Create a new Administrator account</w:t>
      </w:r>
      <w:bookmarkEnd w:id="15"/>
      <w:r w:rsidR="005D00BA">
        <w:t>.</w:t>
      </w:r>
      <w:bookmarkEnd w:id="16"/>
    </w:p>
    <w:p w:rsidR="00BC7A6D" w:rsidP="00BC7A6D" w:rsidRDefault="00BC7A6D" w14:paraId="455BE54E" w14:textId="512BDBD2">
      <w:pPr>
        <w:pStyle w:val="ListParagraph"/>
        <w:numPr>
          <w:ilvl w:val="0"/>
          <w:numId w:val="36"/>
        </w:numPr>
      </w:pPr>
      <w:r>
        <w:t xml:space="preserve">Open User Management by opening the System </w:t>
      </w:r>
      <w:r w:rsidR="005D00BA">
        <w:t>tab and</w:t>
      </w:r>
      <w:r>
        <w:t xml:space="preserve"> clicking User Management.</w:t>
      </w:r>
    </w:p>
    <w:p w:rsidR="00BC7A6D" w:rsidP="00BC7A6D" w:rsidRDefault="005B6743" w14:paraId="7178B481" w14:textId="4EB94BC6">
      <w:pPr>
        <w:ind w:left="360"/>
      </w:pPr>
      <w:r w:rsidRPr="005B6743">
        <w:rPr>
          <w:noProof/>
        </w:rPr>
        <w:drawing>
          <wp:inline distT="0" distB="0" distL="0" distR="0" wp14:anchorId="359CDA20" wp14:editId="7CABACCF">
            <wp:extent cx="4443618" cy="2292350"/>
            <wp:effectExtent l="0" t="0" r="0" b="0"/>
            <wp:docPr id="1769024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2414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6486" cy="22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P="00BC7A6D" w:rsidRDefault="00BC7A6D" w14:paraId="3EB1AA88" w14:textId="77777777">
      <w:pPr>
        <w:pStyle w:val="ListParagraph"/>
        <w:numPr>
          <w:ilvl w:val="0"/>
          <w:numId w:val="36"/>
        </w:numPr>
      </w:pPr>
      <w:r>
        <w:t>To adda new user, click Add.</w:t>
      </w:r>
    </w:p>
    <w:p w:rsidR="00BC7A6D" w:rsidP="00BC7A6D" w:rsidRDefault="00BC7A6D" w14:paraId="40E7EC03" w14:textId="77777777">
      <w:pPr>
        <w:ind w:left="360"/>
      </w:pPr>
      <w:r>
        <w:rPr>
          <w:noProof/>
        </w:rPr>
        <w:drawing>
          <wp:inline distT="0" distB="0" distL="0" distR="0" wp14:anchorId="1342B0FD" wp14:editId="0B5DF79F">
            <wp:extent cx="5511600" cy="5202000"/>
            <wp:effectExtent l="0" t="0" r="0" b="0"/>
            <wp:docPr id="1658958570" name="Picture 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8570" name="Picture 7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1C56094E" w14:textId="77777777">
      <w:pPr>
        <w:pStyle w:val="ListParagraph"/>
        <w:numPr>
          <w:ilvl w:val="0"/>
          <w:numId w:val="36"/>
        </w:numPr>
      </w:pPr>
      <w:r>
        <w:t>Set Username and Password as follows:</w:t>
      </w:r>
    </w:p>
    <w:p w:rsidR="00BC7A6D" w:rsidP="00BC7A6D" w:rsidRDefault="00BC7A6D" w14:paraId="2BAFC37D" w14:textId="77777777">
      <w:pPr>
        <w:pStyle w:val="ListParagraph"/>
        <w:ind w:left="360"/>
      </w:pPr>
      <w:r w:rsidRPr="003F22D8">
        <w:rPr>
          <w:b/>
          <w:bCs/>
        </w:rPr>
        <w:t>Username</w:t>
      </w:r>
      <w:r>
        <w:t>: student</w:t>
      </w:r>
    </w:p>
    <w:p w:rsidR="00BC7A6D" w:rsidP="00BC7A6D" w:rsidRDefault="00BC7A6D" w14:paraId="10EB5733" w14:textId="77777777">
      <w:pPr>
        <w:pStyle w:val="ListParagraph"/>
        <w:ind w:left="360"/>
      </w:pPr>
      <w:r w:rsidRPr="003F22D8">
        <w:rPr>
          <w:b/>
          <w:bCs/>
        </w:rPr>
        <w:t>Password</w:t>
      </w:r>
      <w:r>
        <w:t>: student</w:t>
      </w:r>
    </w:p>
    <w:p w:rsidR="00BC7A6D" w:rsidP="00BC7A6D" w:rsidRDefault="00BC7A6D" w14:paraId="2F7CE944" w14:textId="77777777">
      <w:pPr>
        <w:ind w:left="360"/>
      </w:pPr>
      <w:r>
        <w:rPr>
          <w:noProof/>
        </w:rPr>
        <w:drawing>
          <wp:inline distT="0" distB="0" distL="0" distR="0" wp14:anchorId="2E54BB64" wp14:editId="2EF141CA">
            <wp:extent cx="5511600" cy="5209200"/>
            <wp:effectExtent l="0" t="0" r="0" b="0"/>
            <wp:docPr id="1647448795" name="Picture 7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48795" name="Picture 7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660D8FD8" w14:textId="77777777">
      <w:pPr>
        <w:pStyle w:val="ListParagraph"/>
        <w:numPr>
          <w:ilvl w:val="0"/>
          <w:numId w:val="36"/>
        </w:numPr>
      </w:pPr>
      <w:r>
        <w:t>Add the new user to the admins group. Under Group membership, select the admins group (1), and click Move to members of list (2).</w:t>
      </w:r>
    </w:p>
    <w:p w:rsidR="00BC7A6D" w:rsidP="00BC7A6D" w:rsidRDefault="00BC7A6D" w14:paraId="31544FE0" w14:textId="77777777">
      <w:pPr>
        <w:ind w:left="360"/>
      </w:pPr>
      <w:r>
        <w:rPr>
          <w:noProof/>
        </w:rPr>
        <w:drawing>
          <wp:inline distT="0" distB="0" distL="0" distR="0" wp14:anchorId="09D49C70" wp14:editId="3C8217F1">
            <wp:extent cx="5515200" cy="5176800"/>
            <wp:effectExtent l="0" t="0" r="0" b="5080"/>
            <wp:docPr id="95643514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0A890843" w14:textId="77777777">
      <w:pPr>
        <w:pStyle w:val="ListParagraph"/>
        <w:numPr>
          <w:ilvl w:val="0"/>
          <w:numId w:val="38"/>
        </w:numPr>
      </w:pPr>
      <w:r>
        <w:t>Admins will have been added to the “Member of” column as seen below:</w:t>
      </w:r>
    </w:p>
    <w:p w:rsidR="00BC7A6D" w:rsidP="00BC7A6D" w:rsidRDefault="00BC7A6D" w14:paraId="460EBB8B" w14:textId="77777777">
      <w:pPr>
        <w:ind w:left="360"/>
      </w:pPr>
      <w:r>
        <w:rPr>
          <w:noProof/>
        </w:rPr>
        <w:drawing>
          <wp:inline distT="0" distB="0" distL="0" distR="0" wp14:anchorId="65DD50ED" wp14:editId="76768A7B">
            <wp:extent cx="5511600" cy="5220000"/>
            <wp:effectExtent l="0" t="0" r="0" b="0"/>
            <wp:docPr id="84558624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7A6D" w:rsidP="00BC7A6D" w:rsidRDefault="00BC7A6D" w14:paraId="3E3DAF18" w14:textId="77777777">
      <w:pPr>
        <w:pStyle w:val="ListParagraph"/>
        <w:numPr>
          <w:ilvl w:val="0"/>
          <w:numId w:val="36"/>
        </w:numPr>
      </w:pPr>
      <w:r>
        <w:t>Save the new user by clicking Save on the bottom of the page.</w:t>
      </w:r>
    </w:p>
    <w:p w:rsidR="00BC7A6D" w:rsidP="00BC7A6D" w:rsidRDefault="00BC7A6D" w14:paraId="5F72FF43" w14:textId="77777777">
      <w:pPr>
        <w:ind w:left="360"/>
      </w:pPr>
      <w:r>
        <w:rPr>
          <w:noProof/>
        </w:rPr>
        <w:drawing>
          <wp:inline distT="0" distB="0" distL="0" distR="0" wp14:anchorId="3CAB9096" wp14:editId="7875B09B">
            <wp:extent cx="4464000" cy="4485600"/>
            <wp:effectExtent l="0" t="0" r="0" b="0"/>
            <wp:docPr id="423311966" name="Picture 7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11966" name="Picture 7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44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59B79B7C" w14:textId="77777777">
      <w:pPr>
        <w:pStyle w:val="ListParagraph"/>
        <w:numPr>
          <w:ilvl w:val="0"/>
          <w:numId w:val="36"/>
        </w:numPr>
      </w:pPr>
      <w:r>
        <w:t>You should be returned to the Users page, and should see the newly created account, as below:</w:t>
      </w:r>
    </w:p>
    <w:p w:rsidRPr="00414D0F" w:rsidR="00BC7A6D" w:rsidP="00BC7A6D" w:rsidRDefault="00BC7A6D" w14:paraId="73D4BE55" w14:textId="77777777">
      <w:pPr>
        <w:ind w:left="360"/>
      </w:pPr>
      <w:r>
        <w:rPr>
          <w:noProof/>
        </w:rPr>
        <w:drawing>
          <wp:inline distT="0" distB="0" distL="0" distR="0" wp14:anchorId="71C71E69" wp14:editId="7EE6911C">
            <wp:extent cx="5515200" cy="5216400"/>
            <wp:effectExtent l="0" t="0" r="0" b="3810"/>
            <wp:docPr id="117919851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5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4396BE5C" w14:textId="7407E5F9">
      <w:pPr>
        <w:pStyle w:val="Heading3"/>
      </w:pPr>
      <w:bookmarkStart w:name="_Toc169600318" w:id="17"/>
      <w:bookmarkStart w:name="_Toc169622434" w:id="18"/>
      <w:r>
        <w:t xml:space="preserve">Step 2: Disable Admin </w:t>
      </w:r>
      <w:bookmarkEnd w:id="17"/>
      <w:r w:rsidR="00854274">
        <w:t>login.</w:t>
      </w:r>
      <w:bookmarkEnd w:id="18"/>
    </w:p>
    <w:p w:rsidRPr="003F22D8" w:rsidR="00BC7A6D" w:rsidP="00BC7A6D" w:rsidRDefault="00BC7A6D" w14:paraId="0911B674" w14:textId="77777777">
      <w:r>
        <w:t>Now that there is a new admin account, disable the default admin account.</w:t>
      </w:r>
    </w:p>
    <w:p w:rsidR="00BC7A6D" w:rsidP="00BC7A6D" w:rsidRDefault="00BC7A6D" w14:paraId="07912A41" w14:textId="77777777">
      <w:pPr>
        <w:pStyle w:val="ListParagraph"/>
        <w:numPr>
          <w:ilvl w:val="0"/>
          <w:numId w:val="37"/>
        </w:numPr>
      </w:pPr>
      <w:r>
        <w:t>Edit the admin account by clicking the pencil.</w:t>
      </w:r>
    </w:p>
    <w:p w:rsidR="00BC7A6D" w:rsidP="00BC7A6D" w:rsidRDefault="00BC7A6D" w14:paraId="670EB63C" w14:textId="77777777">
      <w:pPr>
        <w:ind w:left="360"/>
      </w:pPr>
      <w:r>
        <w:rPr>
          <w:noProof/>
        </w:rPr>
        <w:drawing>
          <wp:inline distT="0" distB="0" distL="0" distR="0" wp14:anchorId="6E59DFD2" wp14:editId="56051C6C">
            <wp:extent cx="5511600" cy="5209200"/>
            <wp:effectExtent l="0" t="0" r="0" b="0"/>
            <wp:docPr id="998035964" name="Picture 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35964" name="Picture 7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3A720599" w14:textId="77777777">
      <w:pPr>
        <w:pStyle w:val="ListParagraph"/>
        <w:numPr>
          <w:ilvl w:val="0"/>
          <w:numId w:val="37"/>
        </w:numPr>
      </w:pPr>
      <w:r>
        <w:t xml:space="preserve">Select the checkbox to disable </w:t>
      </w:r>
      <w:proofErr w:type="gramStart"/>
      <w:r>
        <w:t>login</w:t>
      </w:r>
      <w:proofErr w:type="gramEnd"/>
      <w:r>
        <w:t xml:space="preserve"> </w:t>
      </w:r>
    </w:p>
    <w:p w:rsidR="00BC7A6D" w:rsidP="00BC7A6D" w:rsidRDefault="00BC7A6D" w14:paraId="434D8457" w14:textId="77777777">
      <w:pPr>
        <w:ind w:left="360"/>
      </w:pPr>
      <w:r>
        <w:rPr>
          <w:noProof/>
        </w:rPr>
        <w:drawing>
          <wp:inline distT="0" distB="0" distL="0" distR="0" wp14:anchorId="72982A89" wp14:editId="52A4C374">
            <wp:extent cx="5511600" cy="5220000"/>
            <wp:effectExtent l="0" t="0" r="0" b="0"/>
            <wp:docPr id="5903781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6D" w:rsidP="00BC7A6D" w:rsidRDefault="00BC7A6D" w14:paraId="0FDADB92" w14:textId="77777777">
      <w:pPr>
        <w:pStyle w:val="ListParagraph"/>
        <w:numPr>
          <w:ilvl w:val="0"/>
          <w:numId w:val="37"/>
        </w:numPr>
      </w:pPr>
      <w:r>
        <w:t>Save changes.</w:t>
      </w:r>
    </w:p>
    <w:p w:rsidR="00BC7A6D" w:rsidP="00BC7A6D" w:rsidRDefault="00BC7A6D" w14:paraId="5A261AF9" w14:textId="77777777">
      <w:pPr>
        <w:ind w:left="360"/>
      </w:pPr>
      <w:r>
        <w:rPr>
          <w:noProof/>
        </w:rPr>
        <w:drawing>
          <wp:inline distT="0" distB="0" distL="0" distR="0" wp14:anchorId="15EB1262" wp14:editId="115B0CD2">
            <wp:extent cx="4151189" cy="4171275"/>
            <wp:effectExtent l="0" t="0" r="0" b="0"/>
            <wp:docPr id="747078214" name="Picture 7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89" cy="41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17F63" w:rsidP="6C4BB7B3" w:rsidRDefault="23117F63" w14:paraId="66782D9D" w14:textId="38364DBF">
      <w:pPr>
        <w:pStyle w:val="ListParagraph"/>
        <w:numPr>
          <w:ilvl w:val="0"/>
          <w:numId w:val="37"/>
        </w:numPr>
      </w:pPr>
      <w:r>
        <w:t>You should be returned to the Users page again. That status of the default account will have changed, as seen below:</w:t>
      </w:r>
    </w:p>
    <w:p w:rsidR="23117F63" w:rsidP="6C4BB7B3" w:rsidRDefault="23117F63" w14:paraId="68FDD6C6" w14:textId="1168033E">
      <w:r>
        <w:rPr>
          <w:noProof/>
        </w:rPr>
        <w:drawing>
          <wp:inline distT="0" distB="0" distL="0" distR="0" wp14:anchorId="59F33060" wp14:editId="4C30438E">
            <wp:extent cx="4810500" cy="4700528"/>
            <wp:effectExtent l="0" t="0" r="0" b="5715"/>
            <wp:docPr id="763699105" name="Picture 8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00" cy="47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23117F63" w:rsidP="6C4BB7B3" w:rsidRDefault="23117F63" w14:paraId="443AC706" w14:textId="3E7535BD">
      <w:pPr>
        <w:pStyle w:val="ListParagraph"/>
        <w:numPr>
          <w:ilvl w:val="0"/>
          <w:numId w:val="37"/>
        </w:numPr>
      </w:pPr>
      <w:r>
        <w:t>Let’s create new junior admin account</w:t>
      </w:r>
      <w:r w:rsidR="00C7110F">
        <w:t>.</w:t>
      </w:r>
    </w:p>
    <w:p w:rsidR="00C7110F" w:rsidP="79E40F8B" w:rsidRDefault="00C7110F" w14:paraId="6E3B1F42" w14:textId="30D0D27E">
      <w:pPr>
        <w:pStyle w:val="ListParagraph"/>
        <w:rPr>
          <w:b w:val="1"/>
          <w:bCs w:val="1"/>
        </w:rPr>
      </w:pPr>
      <w:r w:rsidR="0FEEC2BA">
        <w:rPr/>
        <w:t xml:space="preserve">Username: </w:t>
      </w:r>
      <w:r w:rsidRPr="79E40F8B" w:rsidR="0FEEC2BA">
        <w:rPr>
          <w:b w:val="1"/>
          <w:bCs w:val="1"/>
        </w:rPr>
        <w:t>jradmin</w:t>
      </w:r>
    </w:p>
    <w:p w:rsidR="0FEEC2BA" w:rsidP="79E40F8B" w:rsidRDefault="0FEEC2BA" w14:paraId="0835DDBE" w14:textId="6F8DCCD1">
      <w:pPr>
        <w:pStyle w:val="ListParagraph"/>
      </w:pPr>
      <w:r w:rsidR="0FEEC2BA">
        <w:rPr/>
        <w:t xml:space="preserve">Password: </w:t>
      </w:r>
      <w:r w:rsidRPr="79E40F8B" w:rsidR="0FEEC2BA">
        <w:rPr>
          <w:b w:val="1"/>
          <w:bCs w:val="1"/>
        </w:rPr>
        <w:t>student</w:t>
      </w:r>
    </w:p>
    <w:p w:rsidRPr="00414D0F" w:rsidR="00BC7A6D" w:rsidP="00C7110F" w:rsidRDefault="00C7110F" w14:paraId="3E1FBBFB" w14:textId="3BE14374">
      <w:pPr>
        <w:pStyle w:val="ListParagraph"/>
        <w:ind w:left="0"/>
      </w:pPr>
      <w:r w:rsidRPr="00C7110F">
        <w:rPr>
          <w:noProof/>
        </w:rPr>
        <w:drawing>
          <wp:inline distT="0" distB="0" distL="0" distR="0" wp14:anchorId="4BE5A004" wp14:editId="7BFE0062">
            <wp:extent cx="4850130" cy="2502060"/>
            <wp:effectExtent l="0" t="0" r="7620" b="0"/>
            <wp:docPr id="729407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727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8918" cy="25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6D" w:rsidP="00B145E9" w:rsidRDefault="00BC7A6D" w14:paraId="627B5610" w14:textId="62B94B40"/>
    <w:p w:rsidRPr="00180EDA" w:rsidR="006A6D92" w:rsidP="6C4BB7B3" w:rsidRDefault="3741BDAB" w14:paraId="3153324C" w14:textId="4130FC59">
      <w:pPr>
        <w:pStyle w:val="Heading2"/>
      </w:pPr>
      <w:bookmarkStart w:name="_Toc169622435" w:id="19"/>
      <w:r>
        <w:t>Task 6 – Create a new Group</w:t>
      </w:r>
      <w:bookmarkEnd w:id="19"/>
    </w:p>
    <w:p w:rsidR="00871435" w:rsidP="005A128C" w:rsidRDefault="00871435" w14:paraId="7362FF8F" w14:textId="4AE2AC21">
      <w:pPr>
        <w:pStyle w:val="Heading3"/>
      </w:pPr>
      <w:bookmarkStart w:name="_Toc169622436" w:id="20"/>
      <w:r>
        <w:t>Step 1</w:t>
      </w:r>
      <w:r w:rsidR="005A128C">
        <w:t>: Create DHCP Group</w:t>
      </w:r>
      <w:bookmarkEnd w:id="20"/>
    </w:p>
    <w:p w:rsidRPr="005A128C" w:rsidR="005A128C" w:rsidP="005A128C" w:rsidRDefault="005A128C" w14:paraId="360E799A" w14:textId="77777777"/>
    <w:p w:rsidR="006A6D92" w:rsidP="6C4BB7B3" w:rsidRDefault="3741BDAB" w14:paraId="48EAD15C" w14:textId="07B77348">
      <w:r>
        <w:t xml:space="preserve">In this Task we will create new group </w:t>
      </w:r>
      <w:r w:rsidR="002D19F8">
        <w:t>called DH</w:t>
      </w:r>
      <w:r w:rsidR="00FD2FD8">
        <w:t>CP admin Group</w:t>
      </w:r>
      <w:r w:rsidR="00260866">
        <w:t xml:space="preserve"> and assign </w:t>
      </w:r>
      <w:proofErr w:type="spellStart"/>
      <w:r w:rsidR="00260866">
        <w:t>jradmin</w:t>
      </w:r>
      <w:proofErr w:type="spellEnd"/>
      <w:r w:rsidR="00260866">
        <w:t xml:space="preserve"> to it.</w:t>
      </w:r>
    </w:p>
    <w:p w:rsidRPr="00180EDA" w:rsidR="00FD2FD8" w:rsidP="6C4BB7B3" w:rsidRDefault="002E28EB" w14:paraId="3CEBB518" w14:textId="7A6D1522">
      <w:r w:rsidRPr="002E28EB">
        <w:rPr>
          <w:noProof/>
        </w:rPr>
        <w:drawing>
          <wp:inline distT="0" distB="0" distL="0" distR="0" wp14:anchorId="45D0A40D" wp14:editId="384CD0F5">
            <wp:extent cx="4122420" cy="2126652"/>
            <wp:effectExtent l="0" t="0" r="0" b="6985"/>
            <wp:docPr id="878452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52675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6974" cy="21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92" w:rsidP="00357CAB" w:rsidRDefault="002F07A8" w14:paraId="27AD2F07" w14:textId="128F3A11">
      <w:pPr>
        <w:pStyle w:val="Heading3"/>
      </w:pPr>
      <w:bookmarkStart w:name="_Toc169622437" w:id="21"/>
      <w:r>
        <w:t>Step 2</w:t>
      </w:r>
      <w:r w:rsidR="00357CAB">
        <w:t>: Add correct permissions to group</w:t>
      </w:r>
      <w:r w:rsidR="00077B61">
        <w:t>.</w:t>
      </w:r>
      <w:bookmarkEnd w:id="21"/>
    </w:p>
    <w:p w:rsidR="00077B61" w:rsidP="00077B61" w:rsidRDefault="00077B61" w14:paraId="47A6D87B" w14:textId="0D9FFD18">
      <w:pPr>
        <w:pStyle w:val="ListParagraph"/>
        <w:numPr>
          <w:ilvl w:val="0"/>
          <w:numId w:val="39"/>
        </w:numPr>
      </w:pPr>
      <w:r>
        <w:t>Edit group.</w:t>
      </w:r>
    </w:p>
    <w:p w:rsidRPr="00AB4ED7" w:rsidR="00077B61" w:rsidP="00AB4ED7" w:rsidRDefault="00AB4ED7" w14:paraId="711B74E6" w14:textId="3D402FAC">
      <w:pPr>
        <w:ind w:left="360"/>
        <w:rPr>
          <w:b/>
          <w:bCs/>
        </w:rPr>
      </w:pPr>
      <w:r w:rsidRPr="00AB4ED7">
        <w:rPr>
          <w:b/>
          <w:bCs/>
          <w:noProof/>
        </w:rPr>
        <w:drawing>
          <wp:inline distT="0" distB="0" distL="0" distR="0" wp14:anchorId="6271B7BE" wp14:editId="740A4544">
            <wp:extent cx="4916291" cy="2536190"/>
            <wp:effectExtent l="0" t="0" r="0" b="0"/>
            <wp:docPr id="561313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136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8345" cy="25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B" w:rsidP="00AB4ED7" w:rsidRDefault="00AB5C9F" w14:paraId="2394655C" w14:textId="5AB348D9">
      <w:pPr>
        <w:pStyle w:val="ListParagraph"/>
        <w:numPr>
          <w:ilvl w:val="0"/>
          <w:numId w:val="39"/>
        </w:numPr>
      </w:pPr>
      <w:r>
        <w:t xml:space="preserve">Assign </w:t>
      </w:r>
      <w:r w:rsidR="00B31EFC">
        <w:t>Privileges</w:t>
      </w:r>
    </w:p>
    <w:p w:rsidR="00B31EFC" w:rsidP="00B31EFC" w:rsidRDefault="00B31EFC" w14:paraId="4B043FC7" w14:textId="2D8F73A9">
      <w:pPr>
        <w:pStyle w:val="ListParagraph"/>
      </w:pPr>
      <w:r w:rsidRPr="00B31EFC">
        <w:rPr>
          <w:noProof/>
        </w:rPr>
        <w:drawing>
          <wp:inline distT="0" distB="0" distL="0" distR="0" wp14:anchorId="7354D37D" wp14:editId="606B2D39">
            <wp:extent cx="4309110" cy="2222960"/>
            <wp:effectExtent l="0" t="0" r="0" b="6350"/>
            <wp:docPr id="1016101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01627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9321" cy="22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FC" w:rsidP="00B31EFC" w:rsidRDefault="00237638" w14:paraId="7D1C50BE" w14:textId="586DC4C9">
      <w:pPr>
        <w:pStyle w:val="ListParagraph"/>
        <w:numPr>
          <w:ilvl w:val="0"/>
          <w:numId w:val="39"/>
        </w:numPr>
      </w:pPr>
      <w:r>
        <w:t xml:space="preserve">Filter by </w:t>
      </w:r>
      <w:proofErr w:type="spellStart"/>
      <w:r>
        <w:t>dhc</w:t>
      </w:r>
      <w:r w:rsidR="00B229AD">
        <w:t>p</w:t>
      </w:r>
      <w:proofErr w:type="spellEnd"/>
      <w:r>
        <w:t xml:space="preserve"> and select </w:t>
      </w:r>
      <w:proofErr w:type="spellStart"/>
      <w:r w:rsidR="00500679">
        <w:t>WebCfg</w:t>
      </w:r>
      <w:proofErr w:type="spellEnd"/>
      <w:r w:rsidR="00500679">
        <w:t>- Services: DHCP Server</w:t>
      </w:r>
    </w:p>
    <w:p w:rsidR="00357CAB" w:rsidP="0054126B" w:rsidRDefault="0054126B" w14:paraId="3B5EC152" w14:textId="45F13FA8">
      <w:pPr>
        <w:ind w:left="720"/>
      </w:pPr>
      <w:r w:rsidRPr="0054126B">
        <w:rPr>
          <w:noProof/>
        </w:rPr>
        <w:drawing>
          <wp:inline distT="0" distB="0" distL="0" distR="0" wp14:anchorId="5323E898" wp14:editId="3D93D21F">
            <wp:extent cx="4272478" cy="3251570"/>
            <wp:effectExtent l="0" t="0" r="0" b="6350"/>
            <wp:docPr id="2125127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2786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4422" cy="32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7CAB" w:rsidR="00F1569E" w:rsidP="00F1569E" w:rsidRDefault="00A2721E" w14:paraId="274F817D" w14:textId="423533D3">
      <w:pPr>
        <w:pStyle w:val="ListParagraph"/>
        <w:numPr>
          <w:ilvl w:val="0"/>
          <w:numId w:val="39"/>
        </w:numPr>
      </w:pPr>
      <w:r>
        <w:t>Save changes</w:t>
      </w:r>
      <w:r w:rsidR="00A77A97">
        <w:t>.</w:t>
      </w:r>
    </w:p>
    <w:p w:rsidR="006A6D92" w:rsidP="00CE0AE8" w:rsidRDefault="00E462F3" w14:paraId="477ECF63" w14:textId="1D8D73E8">
      <w:pPr>
        <w:ind w:left="720"/>
      </w:pPr>
      <w:r w:rsidRPr="00E462F3">
        <w:rPr>
          <w:noProof/>
        </w:rPr>
        <w:drawing>
          <wp:inline distT="0" distB="0" distL="0" distR="0" wp14:anchorId="56A44068" wp14:editId="454B1D1A">
            <wp:extent cx="4182715" cy="3183255"/>
            <wp:effectExtent l="0" t="0" r="8890" b="0"/>
            <wp:docPr id="10334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787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0959" cy="31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1E" w:rsidP="00A2721E" w:rsidRDefault="00A2721E" w14:paraId="10C1A7D2" w14:textId="16904140">
      <w:pPr>
        <w:pStyle w:val="ListParagraph"/>
        <w:numPr>
          <w:ilvl w:val="0"/>
          <w:numId w:val="39"/>
        </w:numPr>
      </w:pPr>
      <w:r>
        <w:t>Save changes again</w:t>
      </w:r>
      <w:r w:rsidR="00CE0AE8">
        <w:t>.</w:t>
      </w:r>
    </w:p>
    <w:p w:rsidR="00CE0AE8" w:rsidP="00CE0AE8" w:rsidRDefault="00CE0AE8" w14:paraId="7BA52C63" w14:textId="26797273">
      <w:pPr>
        <w:pStyle w:val="ListParagraph"/>
      </w:pPr>
      <w:r w:rsidRPr="00CE0AE8">
        <w:rPr>
          <w:noProof/>
        </w:rPr>
        <w:drawing>
          <wp:inline distT="0" distB="0" distL="0" distR="0" wp14:anchorId="1C28797A" wp14:editId="6BF34AC3">
            <wp:extent cx="4147671" cy="3156585"/>
            <wp:effectExtent l="0" t="0" r="5715" b="5715"/>
            <wp:docPr id="1215911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11141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2679" cy="31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1E" w:rsidP="00A2721E" w:rsidRDefault="00A2721E" w14:paraId="0DAEB2E5" w14:textId="77777777">
      <w:pPr>
        <w:pStyle w:val="ListParagraph"/>
      </w:pPr>
    </w:p>
    <w:p w:rsidR="00A2721E" w:rsidP="00DB004F" w:rsidRDefault="00DB004F" w14:paraId="7E85C3D6" w14:textId="6BECF723">
      <w:pPr>
        <w:pStyle w:val="ListParagraph"/>
        <w:numPr>
          <w:ilvl w:val="0"/>
          <w:numId w:val="39"/>
        </w:numPr>
      </w:pPr>
      <w:r>
        <w:t xml:space="preserve">Log Out and Log in as </w:t>
      </w:r>
      <w:proofErr w:type="spellStart"/>
      <w:proofErr w:type="gramStart"/>
      <w:r>
        <w:t>jradmin</w:t>
      </w:r>
      <w:proofErr w:type="spellEnd"/>
      <w:proofErr w:type="gramEnd"/>
    </w:p>
    <w:p w:rsidR="00DB004F" w:rsidP="00F70C6A" w:rsidRDefault="00F70C6A" w14:paraId="1CC41143" w14:textId="036D7F9D">
      <w:pPr>
        <w:pStyle w:val="ListParagraph"/>
        <w:numPr>
          <w:ilvl w:val="0"/>
          <w:numId w:val="39"/>
        </w:numPr>
      </w:pPr>
      <w:r>
        <w:t xml:space="preserve">Analyse web </w:t>
      </w:r>
      <w:r w:rsidR="00D84365">
        <w:t>interface and observe differences.</w:t>
      </w:r>
    </w:p>
    <w:p w:rsidR="00D84365" w:rsidP="00D84365" w:rsidRDefault="00D84365" w14:paraId="3A6B56B3" w14:textId="6574B9C4">
      <w:pPr>
        <w:pStyle w:val="ListParagraph"/>
      </w:pPr>
      <w:r w:rsidRPr="00D84365">
        <w:rPr>
          <w:noProof/>
        </w:rPr>
        <w:drawing>
          <wp:inline distT="0" distB="0" distL="0" distR="0" wp14:anchorId="4A077F81" wp14:editId="45B94450">
            <wp:extent cx="3863340" cy="2940195"/>
            <wp:effectExtent l="0" t="0" r="3810" b="0"/>
            <wp:docPr id="929737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37493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71459" cy="29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EE" w:rsidP="00D84365" w:rsidRDefault="00FB58EE" w14:paraId="07166D42" w14:textId="77777777">
      <w:pPr>
        <w:pStyle w:val="ListParagraph"/>
      </w:pPr>
    </w:p>
    <w:p w:rsidR="00405430" w:rsidP="00D84365" w:rsidRDefault="00405430" w14:paraId="7AFAB191" w14:textId="77777777">
      <w:pPr>
        <w:pStyle w:val="ListParagraph"/>
      </w:pPr>
    </w:p>
    <w:p w:rsidRPr="00180EDA" w:rsidR="00405430" w:rsidP="00405430" w:rsidRDefault="00405430" w14:paraId="238230B4" w14:textId="77777777">
      <w:pPr>
        <w:pStyle w:val="Heading2"/>
      </w:pPr>
      <w:bookmarkStart w:name="_Toc169622438" w:id="22"/>
      <w:r>
        <w:t>Task 6 – Create a new Group</w:t>
      </w:r>
      <w:bookmarkEnd w:id="22"/>
    </w:p>
    <w:p w:rsidR="00405430" w:rsidP="00D84365" w:rsidRDefault="00405430" w14:paraId="50B09712" w14:textId="41A15DC3">
      <w:pPr>
        <w:pStyle w:val="ListParagraph"/>
      </w:pPr>
      <w:r>
        <w:t xml:space="preserve">In this step we will need to </w:t>
      </w:r>
      <w:r w:rsidR="002C6C6F">
        <w:t xml:space="preserve">modify our DHCP setting as there is </w:t>
      </w:r>
      <w:r w:rsidR="00964F0F">
        <w:t>known</w:t>
      </w:r>
      <w:r w:rsidR="002C6C6F">
        <w:t xml:space="preserve"> issue.</w:t>
      </w:r>
    </w:p>
    <w:p w:rsidR="002C6C6F" w:rsidP="00D84365" w:rsidRDefault="002C6C6F" w14:paraId="632AA5AD" w14:textId="73173860">
      <w:pPr>
        <w:pStyle w:val="ListParagraph"/>
      </w:pPr>
      <w:r>
        <w:t xml:space="preserve">Sometimes System default setting </w:t>
      </w:r>
      <w:proofErr w:type="gramStart"/>
      <w:r>
        <w:t>are</w:t>
      </w:r>
      <w:proofErr w:type="gramEnd"/>
      <w:r>
        <w:t xml:space="preserve"> not pushed </w:t>
      </w:r>
      <w:r w:rsidR="00DB2665">
        <w:t>to clients so we will have to assign them manually.</w:t>
      </w:r>
    </w:p>
    <w:p w:rsidR="00DB2665" w:rsidP="00A900C5" w:rsidRDefault="00964F0F" w14:paraId="18B35E36" w14:textId="0A4ED227">
      <w:pPr>
        <w:pStyle w:val="ListParagraph"/>
        <w:numPr>
          <w:ilvl w:val="0"/>
          <w:numId w:val="44"/>
        </w:numPr>
      </w:pPr>
      <w:r>
        <w:t xml:space="preserve">Navigate to </w:t>
      </w:r>
      <w:r w:rsidR="00055682">
        <w:t xml:space="preserve">Service &gt; DHCP Server &gt; </w:t>
      </w:r>
      <w:proofErr w:type="gramStart"/>
      <w:r w:rsidR="00055682">
        <w:t>LAN</w:t>
      </w:r>
      <w:proofErr w:type="gramEnd"/>
    </w:p>
    <w:p w:rsidR="00A900C5" w:rsidP="00A900C5" w:rsidRDefault="00A900C5" w14:paraId="790B95BB" w14:textId="1B81DC9F">
      <w:pPr>
        <w:pStyle w:val="ListParagraph"/>
        <w:numPr>
          <w:ilvl w:val="0"/>
          <w:numId w:val="44"/>
        </w:numPr>
      </w:pPr>
      <w:r>
        <w:t>Add</w:t>
      </w:r>
      <w:r w:rsidR="001E0B6D">
        <w:t xml:space="preserve"> DNS Servers</w:t>
      </w:r>
    </w:p>
    <w:p w:rsidR="001E0B6D" w:rsidP="00A900C5" w:rsidRDefault="001E0B6D" w14:paraId="0059563E" w14:textId="304ACF7B">
      <w:pPr>
        <w:pStyle w:val="ListParagraph"/>
        <w:numPr>
          <w:ilvl w:val="0"/>
          <w:numId w:val="44"/>
        </w:numPr>
      </w:pPr>
      <w:r>
        <w:t>Add Default Gateway</w:t>
      </w:r>
    </w:p>
    <w:p w:rsidR="00C83187" w:rsidP="00A900C5" w:rsidRDefault="00C83187" w14:paraId="30D9BD62" w14:textId="20C681F2">
      <w:pPr>
        <w:pStyle w:val="ListParagraph"/>
        <w:numPr>
          <w:ilvl w:val="0"/>
          <w:numId w:val="44"/>
        </w:numPr>
      </w:pPr>
      <w:r>
        <w:t>Save Changes</w:t>
      </w:r>
    </w:p>
    <w:p w:rsidR="00C83187" w:rsidP="00A900C5" w:rsidRDefault="00C83187" w14:paraId="4876F433" w14:textId="75823661">
      <w:pPr>
        <w:pStyle w:val="ListParagraph"/>
        <w:numPr>
          <w:ilvl w:val="0"/>
          <w:numId w:val="44"/>
        </w:numPr>
        <w:rPr/>
      </w:pPr>
      <w:r w:rsidR="00C83187">
        <w:rPr/>
        <w:t>Re</w:t>
      </w:r>
      <w:r w:rsidR="00B54BE9">
        <w:rPr/>
        <w:t>lease and renew DHCP leas</w:t>
      </w:r>
      <w:r w:rsidR="2FD87FA7">
        <w:rPr/>
        <w:t>e</w:t>
      </w:r>
      <w:r w:rsidR="00B54BE9">
        <w:rPr/>
        <w:t xml:space="preserve"> in Debian</w:t>
      </w:r>
      <w:r w:rsidR="00E85CA9">
        <w:rPr/>
        <w:t>.</w:t>
      </w:r>
    </w:p>
    <w:p w:rsidR="00B54BE9" w:rsidP="00A900C5" w:rsidRDefault="00E85CA9" w14:paraId="18A28CED" w14:textId="4231B451">
      <w:pPr>
        <w:pStyle w:val="ListParagraph"/>
        <w:numPr>
          <w:ilvl w:val="0"/>
          <w:numId w:val="44"/>
        </w:numPr>
      </w:pPr>
      <w:r>
        <w:t>Verify</w:t>
      </w:r>
      <w:r w:rsidR="00B54BE9">
        <w:t xml:space="preserve"> that new setup is working</w:t>
      </w:r>
      <w:r>
        <w:t>. Ping google.com</w:t>
      </w:r>
    </w:p>
    <w:p w:rsidR="00E85CA9" w:rsidP="00F00B9A" w:rsidRDefault="00F00B9A" w14:paraId="1CCE738A" w14:textId="481F134D">
      <w:pPr>
        <w:ind w:left="720"/>
      </w:pPr>
      <w:r w:rsidRPr="00F00B9A">
        <w:rPr>
          <w:noProof/>
        </w:rPr>
        <w:drawing>
          <wp:inline distT="0" distB="0" distL="0" distR="0" wp14:anchorId="6B3446B0" wp14:editId="1A744DD0">
            <wp:extent cx="3530668" cy="2929890"/>
            <wp:effectExtent l="0" t="0" r="0" b="3810"/>
            <wp:docPr id="14706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204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33142" cy="29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6D" w:rsidP="001E0B6D" w:rsidRDefault="001E0B6D" w14:paraId="2D25BEBD" w14:textId="77777777"/>
    <w:p w:rsidRPr="00180EDA" w:rsidR="00A900C5" w:rsidP="00A900C5" w:rsidRDefault="00A900C5" w14:paraId="579558E2" w14:textId="77777777"/>
    <w:p w:rsidR="006A6D92" w:rsidP="00C37B20" w:rsidRDefault="00D84365" w14:paraId="59C342A7" w14:textId="5FBACF3B">
      <w:pPr>
        <w:pStyle w:val="Heading3"/>
      </w:pPr>
      <w:bookmarkStart w:name="_Toc169622439" w:id="23"/>
      <w:r w:rsidR="00D84365">
        <w:rPr/>
        <w:t xml:space="preserve">Lab </w:t>
      </w:r>
      <w:r w:rsidR="007D08DC">
        <w:rPr/>
        <w:t>Challenge</w:t>
      </w:r>
      <w:r w:rsidR="5021FC86">
        <w:rPr/>
        <w:t>s</w:t>
      </w:r>
      <w:r w:rsidR="007D08DC">
        <w:rPr/>
        <w:t>.</w:t>
      </w:r>
      <w:bookmarkEnd w:id="23"/>
    </w:p>
    <w:p w:rsidRPr="00C37B20" w:rsidR="004302F9" w:rsidP="00C37B20" w:rsidRDefault="00C37B20" w14:paraId="6E24703C" w14:textId="04955CF6">
      <w:pPr>
        <w:pStyle w:val="Heading4"/>
      </w:pPr>
      <w:r w:rsidR="74016871">
        <w:rPr/>
        <w:t xml:space="preserve">Challange </w:t>
      </w:r>
      <w:r w:rsidR="00C37B20">
        <w:rPr/>
        <w:t>1: Changing DHCP Server settings.</w:t>
      </w:r>
    </w:p>
    <w:p w:rsidRPr="006A17E7" w:rsidR="00835E2D" w:rsidP="006A17E7" w:rsidRDefault="00835E2D" w14:paraId="1BA06C5B" w14:textId="2B753E71">
      <w:pPr>
        <w:rPr>
          <w:rFonts w:cs="Arial"/>
        </w:rPr>
      </w:pPr>
    </w:p>
    <w:p w:rsidR="00C930C9" w:rsidP="000F2F0B" w:rsidRDefault="004B4AB9" w14:paraId="02E99FDB" w14:textId="68B83FBE">
      <w:pPr>
        <w:pStyle w:val="ListParagraph"/>
        <w:numPr>
          <w:ilvl w:val="0"/>
          <w:numId w:val="40"/>
        </w:numPr>
        <w:rPr>
          <w:rFonts w:cs="Arial"/>
        </w:rPr>
      </w:pPr>
      <w:r>
        <w:rPr>
          <w:rFonts w:cs="Arial"/>
        </w:rPr>
        <w:t>DHCP exclusion</w:t>
      </w:r>
      <w:r w:rsidR="00342E67">
        <w:rPr>
          <w:rFonts w:cs="Arial"/>
        </w:rPr>
        <w:t xml:space="preserve"> </w:t>
      </w:r>
    </w:p>
    <w:p w:rsidR="00342E67" w:rsidP="006A17E7" w:rsidRDefault="00342E67" w14:paraId="5CC282DC" w14:textId="19011110">
      <w:pPr>
        <w:pStyle w:val="ListParagraph"/>
        <w:numPr>
          <w:ilvl w:val="0"/>
          <w:numId w:val="43"/>
        </w:numPr>
        <w:rPr>
          <w:rFonts w:cs="Arial"/>
        </w:rPr>
      </w:pPr>
      <w:r>
        <w:rPr>
          <w:rFonts w:cs="Arial"/>
        </w:rPr>
        <w:t>Edit your DHCP setting:</w:t>
      </w:r>
    </w:p>
    <w:p w:rsidR="006A17E7" w:rsidP="006A17E7" w:rsidRDefault="001C642E" w14:paraId="0B60C5E4" w14:textId="76933FBD">
      <w:pPr>
        <w:pStyle w:val="ListParagraph"/>
        <w:numPr>
          <w:ilvl w:val="0"/>
          <w:numId w:val="43"/>
        </w:numPr>
        <w:rPr>
          <w:rFonts w:cs="Arial"/>
        </w:rPr>
      </w:pPr>
      <w:r>
        <w:rPr>
          <w:rFonts w:cs="Arial"/>
        </w:rPr>
        <w:t xml:space="preserve">Change your DHCP scope to only distribute addresses from </w:t>
      </w:r>
      <w:r w:rsidR="0053321C">
        <w:rPr>
          <w:rFonts w:cs="Arial"/>
        </w:rPr>
        <w:t>100-150.</w:t>
      </w:r>
    </w:p>
    <w:p w:rsidR="0009281C" w:rsidP="0009281C" w:rsidRDefault="006A17E7" w14:paraId="2F0421F5" w14:textId="5712721A">
      <w:pPr>
        <w:pStyle w:val="ListParagraph"/>
        <w:rPr>
          <w:rFonts w:cs="Arial"/>
        </w:rPr>
      </w:pPr>
      <w:r>
        <w:rPr>
          <w:rFonts w:cs="Arial"/>
        </w:rPr>
        <w:t>Those addressed will be used for non admin PC’s</w:t>
      </w:r>
      <w:r w:rsidR="003B1D40">
        <w:rPr>
          <w:rFonts w:cs="Arial"/>
        </w:rPr>
        <w:t>.</w:t>
      </w:r>
    </w:p>
    <w:p w:rsidR="003B1D40" w:rsidP="0009281C" w:rsidRDefault="003B1D40" w14:paraId="794EA31B" w14:textId="77777777">
      <w:pPr>
        <w:pStyle w:val="ListParagraph"/>
        <w:rPr>
          <w:rFonts w:cs="Arial"/>
        </w:rPr>
      </w:pPr>
    </w:p>
    <w:p w:rsidR="003B1D40" w:rsidP="0009281C" w:rsidRDefault="003B1D40" w14:paraId="7C09F309" w14:textId="1EFEDF67">
      <w:pPr>
        <w:pStyle w:val="ListParagraph"/>
        <w:rPr>
          <w:rFonts w:cs="Arial"/>
        </w:rPr>
      </w:pPr>
      <w:r>
        <w:rPr>
          <w:rFonts w:cs="Arial"/>
        </w:rPr>
        <w:t>Screenshots:</w:t>
      </w:r>
    </w:p>
    <w:p w:rsidR="003B1D40" w:rsidP="0009281C" w:rsidRDefault="003B1D40" w14:paraId="04672608" w14:textId="77777777">
      <w:pPr>
        <w:pStyle w:val="ListParagraph"/>
        <w:rPr>
          <w:rFonts w:cs="Arial"/>
        </w:rPr>
      </w:pPr>
    </w:p>
    <w:p w:rsidR="003B1D40" w:rsidP="0009281C" w:rsidRDefault="003B1D40" w14:paraId="726E66C4" w14:textId="36802D26">
      <w:pPr>
        <w:pStyle w:val="ListParagraph"/>
        <w:rPr>
          <w:rFonts w:cs="Arial"/>
        </w:rPr>
      </w:pPr>
      <w:r>
        <w:rPr>
          <w:rFonts w:cs="Arial"/>
        </w:rPr>
        <w:t>a.</w:t>
      </w:r>
    </w:p>
    <w:p w:rsidR="003B1D40" w:rsidP="0009281C" w:rsidRDefault="003B1D40" w14:paraId="2F100EBF" w14:textId="77777777">
      <w:pPr>
        <w:pStyle w:val="ListParagraph"/>
        <w:rPr>
          <w:rFonts w:cs="Arial"/>
        </w:rPr>
      </w:pPr>
    </w:p>
    <w:p w:rsidR="003B1D40" w:rsidP="0009281C" w:rsidRDefault="003B1D40" w14:paraId="5E83D2F8" w14:textId="77777777">
      <w:pPr>
        <w:pStyle w:val="ListParagraph"/>
        <w:rPr>
          <w:rFonts w:cs="Arial"/>
        </w:rPr>
      </w:pPr>
    </w:p>
    <w:p w:rsidR="003B1D40" w:rsidP="0009281C" w:rsidRDefault="003B1D40" w14:paraId="1FDE89E9" w14:textId="77777777">
      <w:pPr>
        <w:pStyle w:val="ListParagraph"/>
        <w:rPr>
          <w:rFonts w:cs="Arial"/>
        </w:rPr>
      </w:pPr>
    </w:p>
    <w:p w:rsidR="003B1D40" w:rsidP="0009281C" w:rsidRDefault="003B1D40" w14:paraId="16DE2BDA" w14:textId="454326FA">
      <w:pPr>
        <w:pStyle w:val="ListParagraph"/>
        <w:rPr>
          <w:rFonts w:cs="Arial"/>
        </w:rPr>
      </w:pPr>
      <w:r>
        <w:rPr>
          <w:rFonts w:cs="Arial"/>
        </w:rPr>
        <w:t>b.</w:t>
      </w:r>
    </w:p>
    <w:p w:rsidR="003B1D40" w:rsidP="0009281C" w:rsidRDefault="003B1D40" w14:paraId="420E76D6" w14:textId="77777777">
      <w:pPr>
        <w:pStyle w:val="ListParagraph"/>
        <w:rPr>
          <w:rFonts w:cs="Arial"/>
        </w:rPr>
      </w:pPr>
    </w:p>
    <w:p w:rsidR="003B1D40" w:rsidP="0009281C" w:rsidRDefault="003B1D40" w14:paraId="38735A73" w14:textId="77777777">
      <w:pPr>
        <w:pStyle w:val="ListParagraph"/>
        <w:rPr>
          <w:rFonts w:cs="Arial"/>
        </w:rPr>
      </w:pPr>
    </w:p>
    <w:p w:rsidR="003B1D40" w:rsidP="0009281C" w:rsidRDefault="003B1D40" w14:paraId="0E1FAAFB" w14:textId="77777777">
      <w:pPr>
        <w:pStyle w:val="ListParagraph"/>
        <w:rPr>
          <w:rFonts w:cs="Arial"/>
        </w:rPr>
      </w:pPr>
    </w:p>
    <w:p w:rsidR="006A17E7" w:rsidP="0009281C" w:rsidRDefault="006A17E7" w14:paraId="0FA20B25" w14:textId="77777777">
      <w:pPr>
        <w:pStyle w:val="ListParagraph"/>
        <w:rPr>
          <w:rFonts w:cs="Arial"/>
        </w:rPr>
      </w:pPr>
    </w:p>
    <w:p w:rsidRPr="00F13761" w:rsidR="006A17E7" w:rsidP="00F13761" w:rsidRDefault="006A17E7" w14:paraId="629DEBBD" w14:textId="1C1AA42E">
      <w:pPr>
        <w:pStyle w:val="ListParagraph"/>
        <w:numPr>
          <w:ilvl w:val="0"/>
          <w:numId w:val="40"/>
        </w:numPr>
        <w:rPr>
          <w:rFonts w:cs="Arial"/>
        </w:rPr>
      </w:pPr>
      <w:r w:rsidRPr="00F13761">
        <w:rPr>
          <w:rFonts w:cs="Arial"/>
        </w:rPr>
        <w:t>DHCP Static Mapping for clients (DHCP Reservation) for Student Debian clients including:</w:t>
      </w:r>
    </w:p>
    <w:p w:rsidR="006A17E7" w:rsidP="006A17E7" w:rsidRDefault="006A17E7" w14:paraId="5F69A247" w14:textId="77777777">
      <w:pPr>
        <w:pStyle w:val="ListParagraph"/>
        <w:numPr>
          <w:ilvl w:val="0"/>
          <w:numId w:val="42"/>
        </w:numPr>
        <w:rPr>
          <w:rFonts w:cs="Arial"/>
        </w:rPr>
      </w:pPr>
      <w:r>
        <w:rPr>
          <w:rFonts w:cs="Arial"/>
        </w:rPr>
        <w:t>Appropriate IP (Use IP range from 90-99)</w:t>
      </w:r>
    </w:p>
    <w:p w:rsidRPr="00AC6E16" w:rsidR="006A17E7" w:rsidP="006A17E7" w:rsidRDefault="006A17E7" w14:paraId="728357DB" w14:textId="77777777">
      <w:pPr>
        <w:pStyle w:val="ListParagraph"/>
        <w:numPr>
          <w:ilvl w:val="0"/>
          <w:numId w:val="42"/>
        </w:numPr>
        <w:rPr>
          <w:rFonts w:cs="Arial"/>
        </w:rPr>
      </w:pPr>
      <w:r>
        <w:rPr>
          <w:rFonts w:cs="Arial"/>
        </w:rPr>
        <w:t>Description: Add student name that owns VM as description</w:t>
      </w:r>
    </w:p>
    <w:p w:rsidRPr="0009281C" w:rsidR="006A17E7" w:rsidP="0009281C" w:rsidRDefault="006A17E7" w14:paraId="421960A8" w14:textId="3C7D15AD">
      <w:pPr>
        <w:pStyle w:val="ListParagraph"/>
        <w:rPr>
          <w:rFonts w:cs="Arial"/>
        </w:rPr>
      </w:pPr>
      <w:r>
        <w:rPr>
          <w:rFonts w:cs="Arial"/>
        </w:rPr>
        <w:t xml:space="preserve">Those addresses will be used for administrator </w:t>
      </w:r>
      <w:proofErr w:type="gramStart"/>
      <w:r>
        <w:rPr>
          <w:rFonts w:cs="Arial"/>
        </w:rPr>
        <w:t>PC’s</w:t>
      </w:r>
      <w:proofErr w:type="gramEnd"/>
      <w:r>
        <w:rPr>
          <w:rFonts w:cs="Arial"/>
        </w:rPr>
        <w:t xml:space="preserve"> </w:t>
      </w:r>
    </w:p>
    <w:p w:rsidR="00991453" w:rsidP="00F15DC8" w:rsidRDefault="00F47AC2" w14:paraId="789503DF" w14:textId="42AB5EDB">
      <w:pPr>
        <w:pStyle w:val="ListParagraph"/>
        <w:numPr>
          <w:ilvl w:val="0"/>
          <w:numId w:val="42"/>
        </w:numPr>
        <w:rPr>
          <w:rFonts w:cs="Arial"/>
        </w:rPr>
      </w:pPr>
      <w:r w:rsidRPr="00F15DC8">
        <w:rPr>
          <w:rFonts w:cs="Arial"/>
        </w:rPr>
        <w:t>Can you change th</w:t>
      </w:r>
      <w:r w:rsidRPr="00F15DC8" w:rsidR="00F13761">
        <w:rPr>
          <w:rFonts w:cs="Arial"/>
        </w:rPr>
        <w:t>e</w:t>
      </w:r>
      <w:r w:rsidRPr="00F15DC8">
        <w:rPr>
          <w:rFonts w:cs="Arial"/>
        </w:rPr>
        <w:t xml:space="preserve">se settings as </w:t>
      </w:r>
      <w:proofErr w:type="spellStart"/>
      <w:r w:rsidRPr="00F15DC8">
        <w:rPr>
          <w:rFonts w:cs="Arial"/>
        </w:rPr>
        <w:t>jradmin</w:t>
      </w:r>
      <w:proofErr w:type="spellEnd"/>
      <w:r w:rsidRPr="00F15DC8">
        <w:rPr>
          <w:rFonts w:cs="Arial"/>
        </w:rPr>
        <w:t xml:space="preserve"> user?</w:t>
      </w:r>
    </w:p>
    <w:p w:rsidR="00F15DC8" w:rsidP="003019CE" w:rsidRDefault="00F15DC8" w14:paraId="529F0D62" w14:textId="77777777">
      <w:pPr>
        <w:ind w:left="720"/>
        <w:rPr>
          <w:rFonts w:cs="Arial"/>
        </w:rPr>
      </w:pPr>
    </w:p>
    <w:p w:rsidR="003019CE" w:rsidP="003019CE" w:rsidRDefault="003019CE" w14:paraId="480196F9" w14:textId="77777777">
      <w:pPr>
        <w:pStyle w:val="ListParagraph"/>
        <w:rPr>
          <w:rFonts w:cs="Arial"/>
        </w:rPr>
      </w:pPr>
      <w:r>
        <w:rPr>
          <w:rFonts w:cs="Arial"/>
        </w:rPr>
        <w:t>Screenshots:</w:t>
      </w:r>
    </w:p>
    <w:p w:rsidR="003019CE" w:rsidP="003019CE" w:rsidRDefault="003019CE" w14:paraId="12725A5F" w14:textId="0E08B798">
      <w:pPr>
        <w:ind w:left="720"/>
        <w:rPr>
          <w:rFonts w:cs="Arial"/>
        </w:rPr>
      </w:pPr>
      <w:r>
        <w:rPr>
          <w:rFonts w:cs="Arial"/>
        </w:rPr>
        <w:t>a.</w:t>
      </w:r>
    </w:p>
    <w:p w:rsidR="003019CE" w:rsidP="003019CE" w:rsidRDefault="003019CE" w14:paraId="399ABBAA" w14:textId="77777777">
      <w:pPr>
        <w:ind w:left="720"/>
        <w:rPr>
          <w:rFonts w:cs="Arial"/>
        </w:rPr>
      </w:pPr>
    </w:p>
    <w:p w:rsidR="003019CE" w:rsidP="003019CE" w:rsidRDefault="003019CE" w14:paraId="20C31DBA" w14:textId="77777777">
      <w:pPr>
        <w:ind w:left="720"/>
        <w:rPr>
          <w:rFonts w:cs="Arial"/>
        </w:rPr>
      </w:pPr>
    </w:p>
    <w:p w:rsidR="003019CE" w:rsidP="003019CE" w:rsidRDefault="003019CE" w14:paraId="68D6C5CB" w14:textId="43756FC8">
      <w:pPr>
        <w:ind w:left="720"/>
        <w:rPr>
          <w:rFonts w:cs="Arial"/>
        </w:rPr>
      </w:pPr>
      <w:r>
        <w:rPr>
          <w:rFonts w:cs="Arial"/>
        </w:rPr>
        <w:t>b.</w:t>
      </w:r>
    </w:p>
    <w:p w:rsidR="003019CE" w:rsidP="003019CE" w:rsidRDefault="003019CE" w14:paraId="506E85E5" w14:textId="77777777">
      <w:pPr>
        <w:ind w:left="720"/>
        <w:rPr>
          <w:rFonts w:cs="Arial"/>
        </w:rPr>
      </w:pPr>
    </w:p>
    <w:p w:rsidR="003019CE" w:rsidP="003019CE" w:rsidRDefault="003019CE" w14:paraId="750016C8" w14:textId="5DD446C0">
      <w:pPr>
        <w:pStyle w:val="ListParagraph"/>
        <w:numPr>
          <w:ilvl w:val="0"/>
          <w:numId w:val="42"/>
        </w:numPr>
        <w:rPr>
          <w:rFonts w:cs="Arial"/>
        </w:rPr>
      </w:pPr>
      <w:r w:rsidRPr="003019CE">
        <w:rPr>
          <w:rFonts w:cs="Arial"/>
        </w:rPr>
        <w:t>Answe</w:t>
      </w:r>
      <w:r>
        <w:rPr>
          <w:rFonts w:cs="Arial"/>
        </w:rPr>
        <w:t>r</w:t>
      </w:r>
      <w:r w:rsidR="00A80964">
        <w:rPr>
          <w:rFonts w:cs="Arial"/>
        </w:rPr>
        <w:t>:</w:t>
      </w:r>
    </w:p>
    <w:p w:rsidRPr="00A80964" w:rsidR="00A80964" w:rsidP="00A80964" w:rsidRDefault="00A80964" w14:paraId="74E17EE6" w14:textId="603F5D39">
      <w:pPr>
        <w:ind w:left="1080"/>
        <w:rPr>
          <w:rFonts w:cs="Arial"/>
        </w:rPr>
      </w:pPr>
      <w:r>
        <w:rPr>
          <w:rFonts w:cs="Arial"/>
        </w:rPr>
        <w:t>Reflection:</w:t>
      </w:r>
    </w:p>
    <w:p w:rsidRPr="003019CE" w:rsidR="003019CE" w:rsidP="003019CE" w:rsidRDefault="003019CE" w14:paraId="0B42B727" w14:textId="77777777">
      <w:pPr>
        <w:rPr>
          <w:rFonts w:cs="Arial"/>
        </w:rPr>
      </w:pPr>
    </w:p>
    <w:p w:rsidR="00C37B20" w:rsidP="00B72165" w:rsidRDefault="00C37B20" w14:paraId="7F7685DC" w14:textId="264F9E96">
      <w:pPr>
        <w:pStyle w:val="Heading4"/>
      </w:pPr>
      <w:r w:rsidR="08EFD8A1">
        <w:rPr/>
        <w:t>Challa</w:t>
      </w:r>
      <w:r w:rsidR="08EFD8A1">
        <w:rPr/>
        <w:t>nge</w:t>
      </w:r>
      <w:r w:rsidR="08EFD8A1">
        <w:rPr/>
        <w:t xml:space="preserve"> </w:t>
      </w:r>
      <w:r w:rsidR="00C37B20">
        <w:rPr/>
        <w:t>2: Ch</w:t>
      </w:r>
      <w:r w:rsidR="00C37B20">
        <w:rPr/>
        <w:t>angin</w:t>
      </w:r>
      <w:r w:rsidR="00B72165">
        <w:rPr/>
        <w:t>g user permissions.</w:t>
      </w:r>
    </w:p>
    <w:p w:rsidRPr="00B72165" w:rsidR="00B72165" w:rsidP="00B72165" w:rsidRDefault="00B72165" w14:paraId="22F3108A" w14:textId="77777777"/>
    <w:p w:rsidR="00C930C9" w:rsidP="00C930C9" w:rsidRDefault="007F3EB7" w14:paraId="45CD1B24" w14:textId="6519A1E2">
      <w:pPr>
        <w:rPr>
          <w:rFonts w:cs="Arial"/>
        </w:rPr>
      </w:pPr>
      <w:r>
        <w:rPr>
          <w:rFonts w:cs="Arial"/>
        </w:rPr>
        <w:t xml:space="preserve">Change </w:t>
      </w:r>
      <w:r w:rsidR="00C930C9">
        <w:rPr>
          <w:rFonts w:cs="Arial"/>
        </w:rPr>
        <w:t>privilege</w:t>
      </w:r>
      <w:r>
        <w:rPr>
          <w:rFonts w:cs="Arial"/>
        </w:rPr>
        <w:t>s</w:t>
      </w:r>
      <w:r w:rsidR="00C930C9">
        <w:rPr>
          <w:rFonts w:cs="Arial"/>
        </w:rPr>
        <w:t xml:space="preserve"> </w:t>
      </w:r>
      <w:r>
        <w:rPr>
          <w:rFonts w:cs="Arial"/>
        </w:rPr>
        <w:t xml:space="preserve">assigned to the </w:t>
      </w:r>
      <w:r w:rsidR="00C930C9">
        <w:rPr>
          <w:rFonts w:cs="Arial"/>
        </w:rPr>
        <w:t xml:space="preserve">junior admin </w:t>
      </w:r>
      <w:r>
        <w:rPr>
          <w:rFonts w:cs="Arial"/>
        </w:rPr>
        <w:t>to include:</w:t>
      </w:r>
    </w:p>
    <w:p w:rsidR="004412DA" w:rsidP="007F3EB7" w:rsidRDefault="002A2FE8" w14:paraId="36E7FC2A" w14:textId="77777777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t xml:space="preserve">Status: </w:t>
      </w:r>
      <w:r w:rsidR="00991453">
        <w:rPr>
          <w:rFonts w:cs="Arial"/>
        </w:rPr>
        <w:t xml:space="preserve">DHCP </w:t>
      </w:r>
      <w:r w:rsidR="005F14B2">
        <w:rPr>
          <w:rFonts w:cs="Arial"/>
        </w:rPr>
        <w:t>leases</w:t>
      </w:r>
      <w:r w:rsidR="00AE5401">
        <w:rPr>
          <w:rFonts w:cs="Arial"/>
        </w:rPr>
        <w:t xml:space="preserve"> </w:t>
      </w:r>
    </w:p>
    <w:p w:rsidR="004412DA" w:rsidP="004412DA" w:rsidRDefault="00AE5401" w14:paraId="3B831851" w14:textId="77777777">
      <w:pPr>
        <w:pStyle w:val="ListParagraph"/>
        <w:numPr>
          <w:ilvl w:val="0"/>
          <w:numId w:val="41"/>
        </w:numPr>
        <w:rPr>
          <w:rFonts w:cs="Arial"/>
        </w:rPr>
      </w:pPr>
      <w:r w:rsidRPr="3E608A9C" w:rsidR="00AE5401">
        <w:rPr>
          <w:rFonts w:cs="Arial"/>
        </w:rPr>
        <w:t>Services</w:t>
      </w:r>
      <w:r w:rsidRPr="3E608A9C" w:rsidR="002A2FE8">
        <w:rPr>
          <w:rFonts w:cs="Arial"/>
        </w:rPr>
        <w:t>:</w:t>
      </w:r>
      <w:r w:rsidRPr="3E608A9C" w:rsidR="00AE5401">
        <w:rPr>
          <w:rFonts w:cs="Arial"/>
        </w:rPr>
        <w:t xml:space="preserve"> DHCP</w:t>
      </w:r>
      <w:r w:rsidRPr="3E608A9C" w:rsidR="00735DD0">
        <w:rPr>
          <w:rFonts w:cs="Arial"/>
        </w:rPr>
        <w:t xml:space="preserve"> </w:t>
      </w:r>
      <w:r w:rsidRPr="3E608A9C" w:rsidR="007F3EB7">
        <w:rPr>
          <w:rFonts w:cs="Arial"/>
        </w:rPr>
        <w:t>Server: Edit static mapping</w:t>
      </w:r>
    </w:p>
    <w:p w:rsidRPr="004412DA" w:rsidR="00991453" w:rsidP="004412DA" w:rsidRDefault="002A2FE8" w14:paraId="4BAB6E12" w14:textId="4197D943">
      <w:pPr>
        <w:pStyle w:val="ListParagraph"/>
        <w:numPr>
          <w:ilvl w:val="0"/>
          <w:numId w:val="41"/>
        </w:numPr>
        <w:rPr>
          <w:rFonts w:cs="Arial"/>
        </w:rPr>
      </w:pPr>
      <w:r w:rsidRPr="004412DA">
        <w:rPr>
          <w:rFonts w:cs="Arial"/>
        </w:rPr>
        <w:t xml:space="preserve">Status: </w:t>
      </w:r>
      <w:r w:rsidRPr="004412DA" w:rsidR="008527B3">
        <w:rPr>
          <w:rFonts w:cs="Arial"/>
        </w:rPr>
        <w:t>DHCP</w:t>
      </w:r>
      <w:r w:rsidRPr="004412DA">
        <w:rPr>
          <w:rFonts w:cs="Arial"/>
        </w:rPr>
        <w:t xml:space="preserve">: </w:t>
      </w:r>
      <w:r w:rsidRPr="004412DA" w:rsidR="008527B3">
        <w:rPr>
          <w:rFonts w:cs="Arial"/>
        </w:rPr>
        <w:t>Logs</w:t>
      </w:r>
      <w:r w:rsidRPr="004412DA" w:rsidR="00735DD0">
        <w:rPr>
          <w:rFonts w:cs="Arial"/>
        </w:rPr>
        <w:t xml:space="preserve"> </w:t>
      </w:r>
    </w:p>
    <w:p w:rsidR="00991453" w:rsidP="004412DA" w:rsidRDefault="00991453" w14:paraId="13C1EA48" w14:textId="77777777">
      <w:pPr>
        <w:pStyle w:val="ListParagraph"/>
        <w:rPr>
          <w:rFonts w:cs="Arial"/>
        </w:rPr>
      </w:pPr>
    </w:p>
    <w:p w:rsidR="00A80964" w:rsidP="004412DA" w:rsidRDefault="00A80964" w14:paraId="6F872D5A" w14:textId="77777777">
      <w:pPr>
        <w:pStyle w:val="ListParagraph"/>
        <w:rPr>
          <w:rFonts w:cs="Arial"/>
        </w:rPr>
      </w:pPr>
    </w:p>
    <w:p w:rsidR="00A80964" w:rsidP="00A80964" w:rsidRDefault="00A80964" w14:paraId="50F97CAA" w14:textId="629B1E44">
      <w:pPr>
        <w:pStyle w:val="ListParagraph"/>
        <w:rPr>
          <w:rFonts w:cs="Arial"/>
        </w:rPr>
      </w:pPr>
      <w:r>
        <w:rPr>
          <w:rFonts w:cs="Arial"/>
        </w:rPr>
        <w:t>Screenshots showing appropriate modifications</w:t>
      </w:r>
      <w:r w:rsidR="006D3DDA">
        <w:rPr>
          <w:rFonts w:cs="Arial"/>
        </w:rPr>
        <w:t>.</w:t>
      </w:r>
    </w:p>
    <w:p w:rsidR="006D3DDA" w:rsidP="00A80964" w:rsidRDefault="006D3DDA" w14:paraId="3502D2E8" w14:textId="77777777">
      <w:pPr>
        <w:pStyle w:val="ListParagraph"/>
        <w:rPr>
          <w:rFonts w:cs="Arial"/>
        </w:rPr>
      </w:pPr>
    </w:p>
    <w:p w:rsidR="006D3DDA" w:rsidP="00A80964" w:rsidRDefault="006D3DDA" w14:paraId="6E2149CB" w14:textId="6DF1AB3F">
      <w:pPr>
        <w:pStyle w:val="ListParagraph"/>
        <w:rPr>
          <w:rFonts w:cs="Arial"/>
        </w:rPr>
      </w:pPr>
      <w:r>
        <w:rPr>
          <w:rFonts w:cs="Arial"/>
        </w:rPr>
        <w:t>a.</w:t>
      </w:r>
    </w:p>
    <w:p w:rsidR="006D3DDA" w:rsidP="00A80964" w:rsidRDefault="006D3DDA" w14:paraId="17411375" w14:textId="77777777">
      <w:pPr>
        <w:pStyle w:val="ListParagraph"/>
        <w:rPr>
          <w:rFonts w:cs="Arial"/>
        </w:rPr>
      </w:pPr>
    </w:p>
    <w:p w:rsidR="006D3DDA" w:rsidP="00A80964" w:rsidRDefault="006D3DDA" w14:paraId="6C98C2A5" w14:textId="77777777">
      <w:pPr>
        <w:pStyle w:val="ListParagraph"/>
        <w:rPr>
          <w:rFonts w:cs="Arial"/>
        </w:rPr>
      </w:pPr>
    </w:p>
    <w:p w:rsidR="006D3DDA" w:rsidP="00A80964" w:rsidRDefault="006D3DDA" w14:paraId="59960C4F" w14:textId="77777777">
      <w:pPr>
        <w:pStyle w:val="ListParagraph"/>
        <w:rPr>
          <w:rFonts w:cs="Arial"/>
        </w:rPr>
      </w:pPr>
    </w:p>
    <w:p w:rsidR="006D3DDA" w:rsidP="00A80964" w:rsidRDefault="006D3DDA" w14:paraId="313DA0C7" w14:textId="54F6A48B">
      <w:pPr>
        <w:pStyle w:val="ListParagraph"/>
        <w:rPr>
          <w:rFonts w:cs="Arial"/>
        </w:rPr>
      </w:pPr>
      <w:r>
        <w:rPr>
          <w:rFonts w:cs="Arial"/>
        </w:rPr>
        <w:t>b.</w:t>
      </w:r>
    </w:p>
    <w:p w:rsidR="006D3DDA" w:rsidP="00A80964" w:rsidRDefault="006D3DDA" w14:paraId="20D8D86A" w14:textId="77777777">
      <w:pPr>
        <w:pStyle w:val="ListParagraph"/>
        <w:rPr>
          <w:rFonts w:cs="Arial"/>
        </w:rPr>
      </w:pPr>
    </w:p>
    <w:p w:rsidR="006D3DDA" w:rsidP="00A80964" w:rsidRDefault="006D3DDA" w14:paraId="3E213A90" w14:textId="77777777">
      <w:pPr>
        <w:pStyle w:val="ListParagraph"/>
        <w:rPr>
          <w:rFonts w:cs="Arial"/>
        </w:rPr>
      </w:pPr>
    </w:p>
    <w:p w:rsidR="006D3DDA" w:rsidP="00A80964" w:rsidRDefault="006D3DDA" w14:paraId="26DD0058" w14:textId="77777777">
      <w:pPr>
        <w:pStyle w:val="ListParagraph"/>
        <w:rPr>
          <w:rFonts w:cs="Arial"/>
        </w:rPr>
      </w:pPr>
    </w:p>
    <w:p w:rsidR="006D3DDA" w:rsidP="00A80964" w:rsidRDefault="006D3DDA" w14:paraId="7BA4B114" w14:textId="77777777">
      <w:pPr>
        <w:pStyle w:val="ListParagraph"/>
        <w:rPr>
          <w:rFonts w:cs="Arial"/>
        </w:rPr>
      </w:pPr>
    </w:p>
    <w:p w:rsidR="006D3DDA" w:rsidP="00A80964" w:rsidRDefault="006D3DDA" w14:paraId="077FC378" w14:textId="77777777">
      <w:pPr>
        <w:pStyle w:val="ListParagraph"/>
        <w:rPr>
          <w:rFonts w:cs="Arial"/>
        </w:rPr>
      </w:pPr>
    </w:p>
    <w:p w:rsidR="006D3DDA" w:rsidP="00A80964" w:rsidRDefault="006D3DDA" w14:paraId="35B87ABF" w14:textId="07793C93">
      <w:pPr>
        <w:pStyle w:val="ListParagraph"/>
        <w:rPr>
          <w:rFonts w:cs="Arial"/>
        </w:rPr>
      </w:pPr>
      <w:r>
        <w:rPr>
          <w:rFonts w:cs="Arial"/>
        </w:rPr>
        <w:t>c.</w:t>
      </w:r>
    </w:p>
    <w:p w:rsidR="006D3DDA" w:rsidP="00A80964" w:rsidRDefault="006D3DDA" w14:paraId="401E1758" w14:textId="77777777">
      <w:pPr>
        <w:pStyle w:val="ListParagraph"/>
        <w:rPr>
          <w:rFonts w:cs="Arial"/>
        </w:rPr>
      </w:pPr>
    </w:p>
    <w:p w:rsidR="006D3DDA" w:rsidP="00A80964" w:rsidRDefault="006D3DDA" w14:paraId="0A89343E" w14:textId="77777777">
      <w:pPr>
        <w:pStyle w:val="ListParagraph"/>
        <w:rPr>
          <w:rFonts w:cs="Arial"/>
        </w:rPr>
      </w:pPr>
    </w:p>
    <w:p w:rsidRPr="00A80964" w:rsidR="006D3DDA" w:rsidP="00A80964" w:rsidRDefault="006D3DDA" w14:paraId="13F2BF21" w14:textId="77777777">
      <w:pPr>
        <w:pStyle w:val="ListParagraph"/>
        <w:rPr>
          <w:rFonts w:cs="Arial"/>
        </w:rPr>
      </w:pPr>
    </w:p>
    <w:p w:rsidR="004302F9" w:rsidP="00180EDA" w:rsidRDefault="00991453" w14:paraId="24C46E20" w14:textId="7D14CCDD">
      <w:pPr>
        <w:rPr>
          <w:rFonts w:cs="Arial"/>
        </w:rPr>
      </w:pPr>
      <w:r>
        <w:rPr>
          <w:rFonts w:cs="Arial"/>
        </w:rPr>
        <w:t>Users</w:t>
      </w:r>
    </w:p>
    <w:p w:rsidR="00991453" w:rsidP="00180EDA" w:rsidRDefault="007A63B1" w14:paraId="184193C7" w14:textId="57A6172D">
      <w:pPr>
        <w:rPr>
          <w:rFonts w:cs="Arial"/>
        </w:rPr>
      </w:pPr>
      <w:r>
        <w:rPr>
          <w:rFonts w:cs="Arial"/>
        </w:rPr>
        <w:t>Each pf Sense need to have:</w:t>
      </w:r>
    </w:p>
    <w:p w:rsidR="002E2556" w:rsidP="00180EDA" w:rsidRDefault="002E2556" w14:paraId="1564E3D2" w14:textId="77777777">
      <w:pPr>
        <w:rPr>
          <w:rFonts w:cs="Arial"/>
        </w:rPr>
      </w:pPr>
    </w:p>
    <w:p w:rsidR="007A63B1" w:rsidP="00180EDA" w:rsidRDefault="00020467" w14:paraId="76DF9F2C" w14:textId="6D920208">
      <w:pPr>
        <w:rPr>
          <w:rFonts w:cs="Arial"/>
        </w:rPr>
      </w:pPr>
      <w:r>
        <w:rPr>
          <w:rFonts w:cs="Arial"/>
        </w:rPr>
        <w:t>Room admin account</w:t>
      </w:r>
      <w:r w:rsidR="0012402B">
        <w:rPr>
          <w:rFonts w:cs="Arial"/>
        </w:rPr>
        <w:t>:</w:t>
      </w:r>
    </w:p>
    <w:p w:rsidR="00F767C0" w:rsidP="00180EDA" w:rsidRDefault="00F767C0" w14:paraId="27896AA9" w14:textId="7499DA70">
      <w:pPr>
        <w:rPr>
          <w:rFonts w:cs="Arial"/>
        </w:rPr>
      </w:pPr>
      <w:r>
        <w:rPr>
          <w:rFonts w:cs="Arial"/>
        </w:rPr>
        <w:t>Right room</w:t>
      </w:r>
      <w:r w:rsidR="002E2556">
        <w:rPr>
          <w:rFonts w:cs="Arial"/>
        </w:rPr>
        <w:t xml:space="preserve"> Groups 1.2 and 3</w:t>
      </w:r>
      <w:r>
        <w:rPr>
          <w:rFonts w:cs="Arial"/>
        </w:rPr>
        <w:t>:</w:t>
      </w:r>
    </w:p>
    <w:p w:rsidR="00D9332A" w:rsidP="00180EDA" w:rsidRDefault="00F767C0" w14:paraId="12A51A4E" w14:textId="7F77E9BC">
      <w:pPr>
        <w:rPr>
          <w:rFonts w:cs="Arial"/>
        </w:rPr>
      </w:pPr>
      <w:r>
        <w:rPr>
          <w:rFonts w:cs="Arial"/>
        </w:rPr>
        <w:t xml:space="preserve">Username: </w:t>
      </w:r>
      <w:proofErr w:type="spellStart"/>
      <w:proofErr w:type="gramStart"/>
      <w:r w:rsidRPr="00D9332A">
        <w:rPr>
          <w:rFonts w:cs="Arial"/>
          <w:b/>
          <w:bCs/>
        </w:rPr>
        <w:t>r</w:t>
      </w:r>
      <w:r w:rsidRPr="00D9332A" w:rsidR="00D9332A">
        <w:rPr>
          <w:rFonts w:cs="Arial"/>
          <w:b/>
          <w:bCs/>
        </w:rPr>
        <w:t>r</w:t>
      </w:r>
      <w:r w:rsidRPr="00D9332A">
        <w:rPr>
          <w:rFonts w:cs="Arial"/>
          <w:b/>
          <w:bCs/>
        </w:rPr>
        <w:t>admin</w:t>
      </w:r>
      <w:proofErr w:type="spellEnd"/>
      <w:r w:rsidR="00D9332A">
        <w:rPr>
          <w:rFonts w:cs="Arial"/>
        </w:rPr>
        <w:t xml:space="preserve"> </w:t>
      </w:r>
      <w:r w:rsidR="005420FF">
        <w:rPr>
          <w:rFonts w:cs="Arial"/>
        </w:rPr>
        <w:t xml:space="preserve"> (</w:t>
      </w:r>
      <w:proofErr w:type="gramEnd"/>
      <w:r w:rsidR="005420FF">
        <w:rPr>
          <w:rFonts w:cs="Arial"/>
        </w:rPr>
        <w:t>right room admin)</w:t>
      </w:r>
    </w:p>
    <w:p w:rsidR="00F767C0" w:rsidP="00180EDA" w:rsidRDefault="00D9332A" w14:paraId="274B8937" w14:textId="478E787A">
      <w:pPr>
        <w:rPr>
          <w:rFonts w:cs="Arial"/>
        </w:rPr>
      </w:pPr>
      <w:r>
        <w:rPr>
          <w:rFonts w:cs="Arial"/>
        </w:rPr>
        <w:t xml:space="preserve">Password: </w:t>
      </w:r>
      <w:r w:rsidRPr="00D9332A">
        <w:rPr>
          <w:rFonts w:cs="Arial"/>
          <w:b/>
          <w:bCs/>
        </w:rPr>
        <w:t>student</w:t>
      </w:r>
    </w:p>
    <w:p w:rsidR="002E2556" w:rsidP="00180EDA" w:rsidRDefault="002E2556" w14:paraId="679F83D9" w14:textId="77777777">
      <w:pPr>
        <w:rPr>
          <w:rFonts w:cs="Arial"/>
        </w:rPr>
      </w:pPr>
    </w:p>
    <w:p w:rsidR="0012402B" w:rsidP="00180EDA" w:rsidRDefault="0012402B" w14:paraId="21367EBF" w14:textId="4675A71A">
      <w:pPr>
        <w:rPr>
          <w:rFonts w:cs="Arial"/>
        </w:rPr>
      </w:pPr>
      <w:r>
        <w:rPr>
          <w:rFonts w:cs="Arial"/>
        </w:rPr>
        <w:t>Left Room</w:t>
      </w:r>
      <w:r w:rsidR="00F767C0">
        <w:rPr>
          <w:rFonts w:cs="Arial"/>
        </w:rPr>
        <w:t xml:space="preserve"> Groups </w:t>
      </w:r>
      <w:r w:rsidR="002E2556">
        <w:rPr>
          <w:rFonts w:cs="Arial"/>
        </w:rPr>
        <w:t>4,5 and 6.</w:t>
      </w:r>
    </w:p>
    <w:p w:rsidR="00D9332A" w:rsidP="00D9332A" w:rsidRDefault="00D9332A" w14:paraId="6A962FB8" w14:textId="028EF979">
      <w:pPr>
        <w:rPr>
          <w:rFonts w:cs="Arial"/>
        </w:rPr>
      </w:pPr>
      <w:r>
        <w:rPr>
          <w:rFonts w:cs="Arial"/>
        </w:rPr>
        <w:t xml:space="preserve">Username: </w:t>
      </w:r>
      <w:proofErr w:type="spellStart"/>
      <w:r>
        <w:rPr>
          <w:rFonts w:cs="Arial"/>
          <w:b/>
          <w:bCs/>
        </w:rPr>
        <w:t>l</w:t>
      </w:r>
      <w:r w:rsidRPr="00D9332A">
        <w:rPr>
          <w:rFonts w:cs="Arial"/>
          <w:b/>
          <w:bCs/>
        </w:rPr>
        <w:t>radmin</w:t>
      </w:r>
      <w:proofErr w:type="spellEnd"/>
      <w:r>
        <w:rPr>
          <w:rFonts w:cs="Arial"/>
        </w:rPr>
        <w:t xml:space="preserve"> </w:t>
      </w:r>
      <w:r w:rsidR="005420FF">
        <w:rPr>
          <w:rFonts w:cs="Arial"/>
        </w:rPr>
        <w:t>(left room admin)</w:t>
      </w:r>
    </w:p>
    <w:p w:rsidR="00D9332A" w:rsidP="00D9332A" w:rsidRDefault="00D9332A" w14:paraId="1EB188FA" w14:textId="77777777">
      <w:pPr>
        <w:rPr>
          <w:rFonts w:cs="Arial"/>
        </w:rPr>
      </w:pPr>
      <w:r>
        <w:rPr>
          <w:rFonts w:cs="Arial"/>
        </w:rPr>
        <w:t xml:space="preserve">Password: </w:t>
      </w:r>
      <w:r w:rsidRPr="00D9332A">
        <w:rPr>
          <w:rFonts w:cs="Arial"/>
          <w:b/>
          <w:bCs/>
        </w:rPr>
        <w:t>student</w:t>
      </w:r>
    </w:p>
    <w:p w:rsidR="00D9332A" w:rsidP="00180EDA" w:rsidRDefault="00D9332A" w14:paraId="02170103" w14:textId="77777777">
      <w:pPr>
        <w:rPr>
          <w:rFonts w:cs="Arial"/>
        </w:rPr>
      </w:pPr>
    </w:p>
    <w:p w:rsidR="00020467" w:rsidP="00180EDA" w:rsidRDefault="00020467" w14:paraId="12BD1278" w14:textId="53030005">
      <w:pPr>
        <w:rPr>
          <w:rFonts w:cs="Arial"/>
        </w:rPr>
      </w:pPr>
      <w:r>
        <w:rPr>
          <w:rFonts w:cs="Arial"/>
        </w:rPr>
        <w:t>Global admin account</w:t>
      </w:r>
      <w:r w:rsidR="005420FF">
        <w:rPr>
          <w:rFonts w:cs="Arial"/>
        </w:rPr>
        <w:t>:</w:t>
      </w:r>
    </w:p>
    <w:p w:rsidR="00020467" w:rsidP="00180EDA" w:rsidRDefault="005420FF" w14:paraId="334F62DC" w14:textId="7B06CCBD">
      <w:pPr>
        <w:rPr>
          <w:rFonts w:cs="Arial"/>
          <w:b/>
          <w:bCs/>
        </w:rPr>
      </w:pPr>
      <w:r>
        <w:rPr>
          <w:rFonts w:cs="Arial"/>
        </w:rPr>
        <w:t xml:space="preserve">Username: </w:t>
      </w:r>
      <w:proofErr w:type="spellStart"/>
      <w:r>
        <w:rPr>
          <w:rFonts w:cs="Arial"/>
          <w:b/>
          <w:bCs/>
        </w:rPr>
        <w:t>g</w:t>
      </w:r>
      <w:r w:rsidRPr="00D9332A">
        <w:rPr>
          <w:rFonts w:cs="Arial"/>
          <w:b/>
          <w:bCs/>
        </w:rPr>
        <w:t>admin</w:t>
      </w:r>
      <w:proofErr w:type="spellEnd"/>
    </w:p>
    <w:p w:rsidR="005420FF" w:rsidP="005420FF" w:rsidRDefault="005420FF" w14:paraId="39AA3D6B" w14:textId="77777777">
      <w:pPr>
        <w:rPr>
          <w:rFonts w:cs="Arial"/>
        </w:rPr>
      </w:pPr>
      <w:r>
        <w:rPr>
          <w:rFonts w:cs="Arial"/>
        </w:rPr>
        <w:t xml:space="preserve">Password: </w:t>
      </w:r>
      <w:r w:rsidRPr="00D9332A">
        <w:rPr>
          <w:rFonts w:cs="Arial"/>
          <w:b/>
          <w:bCs/>
        </w:rPr>
        <w:t>student</w:t>
      </w:r>
    </w:p>
    <w:p w:rsidR="005420FF" w:rsidP="00180EDA" w:rsidRDefault="005420FF" w14:paraId="5D8C0C00" w14:textId="77777777">
      <w:pPr>
        <w:rPr>
          <w:rFonts w:cs="Arial"/>
        </w:rPr>
      </w:pPr>
    </w:p>
    <w:sectPr w:rsidR="005420FF" w:rsidSect="00DC18B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orient="portrait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023A1" w:rsidP="00C37A29" w:rsidRDefault="00B023A1" w14:paraId="21EF921C" w14:textId="77777777">
      <w:pPr>
        <w:spacing w:after="0"/>
      </w:pPr>
      <w:r>
        <w:separator/>
      </w:r>
    </w:p>
  </w:endnote>
  <w:endnote w:type="continuationSeparator" w:id="0">
    <w:p w:rsidR="00B023A1" w:rsidP="00C37A29" w:rsidRDefault="00B023A1" w14:paraId="68EA6E45" w14:textId="77777777">
      <w:pPr>
        <w:spacing w:after="0"/>
      </w:pPr>
      <w:r>
        <w:continuationSeparator/>
      </w:r>
    </w:p>
  </w:endnote>
  <w:endnote w:type="continuationNotice" w:id="1">
    <w:p w:rsidR="00B023A1" w:rsidRDefault="00B023A1" w14:paraId="6C2CFF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du wp14">
  <w:p w:rsidR="008303AF" w:rsidP="008303AF" w:rsidRDefault="008303AF" w14:paraId="1B3D6426" w14:textId="328D136B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8303AF" w:rsidP="008303AF" w:rsidRDefault="008303AF" w14:paraId="049FF01F" w14:textId="77777777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650034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A790B5">
            <v:group id="Group 13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alt="&quot;&quot;" coordsize="7808,6322" o:spid="_x0000_s1026" w14:anchorId="3180C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">
              <v:shape id="Graphic 4" style="position:absolute;left:3532;width:4276;height:3855;visibility:visible;mso-wrap-style:square;v-text-anchor:middle" alt="Footer Shape with Page Number" coordsize="948316,851527" o:spid="_x0000_s1027" filled="f" stroked="f" strokeweight=".78956mm" o:spt="100" adj="-11796480,,5400" path="m844487,641296c912680,535726,969459,378799,940641,252686,873020,-41482,452169,-41196,237891,64373,101792,131424,-5489,271803,218,423594v3709,98722,54211,191737,123544,261927c344887,909499,665590,918344,844487,64129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>
                <v:stroke joinstyle="miter"/>
                <v:formulas/>
                <v:path textboxrect="0,0,948316,851527" arrowok="t" o:connecttype="custom" o:connectlocs="380757,290353;424111,114406;107259,29145;98,191786;55801,310376;380757,290353" o:connectangles="0,0,0,0,0,0"/>
                <v:textbox inset="0,0,0,0">
                  <w:txbxContent>
                    <w:p w:rsidR="008303AF" w:rsidP="008303AF" w:rsidRDefault="008303AF" w14:paraId="3D3D22A9" w14:textId="77777777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style="position:absolute;top:4918;width:1404;height:140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p w:rsidR="00885045" w:rsidP="001C2465" w:rsidRDefault="00885045" w14:paraId="01C842EC" w14:textId="60C328B8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6="http://schemas.microsoft.com/office/drawing/2014/main" xmlns:a14="http://schemas.microsoft.com/office/drawing/2010/main" xmlns:asvg="http://schemas.microsoft.com/office/drawing/2016/SVG/main" mc:Ignorable="w14 w15 w16se w16cid w16 w16cex w16sdtdh w16du wp14">
  <w:p w:rsidRPr="005C79A5" w:rsidR="00D939C7" w:rsidP="00B552DF" w:rsidRDefault="001E5875" w14:paraId="76349CBE" w14:textId="644EFEF9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22263294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5318863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dec="http://schemas.microsoft.com/office/drawing/2017/decorative" xmlns:a="http://schemas.openxmlformats.org/drawingml/2006/main">
          <w:pict w14:anchorId="60E7A20B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Pr="005C79A5" w:rsidR="008D3B55">
      <w:rPr>
        <w:b/>
        <w:bCs/>
        <w:noProof/>
        <w:szCs w:val="18"/>
      </w:rPr>
      <w:drawing>
        <wp:anchor distT="0" distB="0" distL="114300" distR="114300" simplePos="0" relativeHeight="251658241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9A5" w:rsidR="008D3B5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023A1" w:rsidP="00C37A29" w:rsidRDefault="00B023A1" w14:paraId="7D467687" w14:textId="77777777">
      <w:pPr>
        <w:spacing w:after="0"/>
      </w:pPr>
      <w:r>
        <w:separator/>
      </w:r>
    </w:p>
  </w:footnote>
  <w:footnote w:type="continuationSeparator" w:id="0">
    <w:p w:rsidR="00B023A1" w:rsidP="00C37A29" w:rsidRDefault="00B023A1" w14:paraId="5277BF52" w14:textId="77777777">
      <w:pPr>
        <w:spacing w:after="0"/>
      </w:pPr>
      <w:r>
        <w:continuationSeparator/>
      </w:r>
    </w:p>
  </w:footnote>
  <w:footnote w:type="continuationNotice" w:id="1">
    <w:p w:rsidR="00B023A1" w:rsidRDefault="00B023A1" w14:paraId="575B41D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p w:rsidR="00D939C7" w:rsidRDefault="00D939C7" w14:paraId="57CDAC73" w14:textId="7777777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962C99" w:rsidR="00962C99" w:rsidP="00962C99" w:rsidRDefault="4C2DCFB2" w14:paraId="0B572D2A" w14:textId="4E5AB020">
    <w:pPr>
      <w:spacing w:after="360"/>
      <w:rPr>
        <w:sz w:val="20"/>
        <w:szCs w:val="20"/>
      </w:rPr>
    </w:pPr>
    <w:r>
      <w:rPr>
        <w:noProof/>
      </w:rPr>
      <w:drawing>
        <wp:inline distT="0" distB="0" distL="0" distR="0" wp14:anchorId="223F7969" wp14:editId="54FE0A37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05698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5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C2DCFB2">
      <w:rPr>
        <w:sz w:val="20"/>
        <w:szCs w:val="20"/>
      </w:rPr>
      <w:t xml:space="preserve">                                                                             </w:t>
    </w:r>
    <w:r w:rsidR="00EA3695">
      <w:tab/>
    </w:r>
    <w:r w:rsidR="00EA3695">
      <w:tab/>
    </w:r>
    <w:r w:rsidR="00EA3695">
      <w:tab/>
    </w:r>
    <w:r w:rsidRPr="4C2DCFB2">
      <w:rPr>
        <w:sz w:val="20"/>
        <w:szCs w:val="20"/>
      </w:rPr>
      <w:t xml:space="preserve">          </w:t>
    </w:r>
    <w:r w:rsidR="0032688C">
      <w:rPr>
        <w:sz w:val="20"/>
        <w:szCs w:val="20"/>
      </w:rPr>
      <w:t>Netgate initial Setup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5C79A5" w:rsidR="00AD033C" w:rsidP="00BB4985" w:rsidRDefault="005C79A5" w14:paraId="1A2F51FE" w14:textId="61ACAE0C">
    <w:pPr>
      <w:pStyle w:val="Heading1"/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lang w:eastAsia="en-AU"/>
      </w:rPr>
      <w:tab/>
    </w:r>
    <w:r w:rsidRPr="00383B9A"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bookmarkStart w:name="_Hlk159573893" w:id="24"/>
    <w:r>
      <w:rPr>
        <w:noProof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24"/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umpoP4gbgzlL4" int2:id="iDWGwCu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7.85pt;height:6.5pt" o:bullet="t" type="#_x0000_t75">
        <v:imagedata o:title="dot 1" r:id="rId1"/>
      </v:shape>
    </w:pict>
  </w:numPicBullet>
  <w:numPicBullet w:numPicBulletId="1">
    <w:pict>
      <v:shape id="_x0000_i1027" style="width:7.85pt;height:7.15pt" o:bullet="t" type="#_x0000_t75">
        <v:imagedata o:title="dot 2" r:id="rId2"/>
      </v:shape>
    </w:pict>
  </w:numPicBullet>
  <w:numPicBullet w:numPicBulletId="2">
    <w:pict>
      <v:shape id="_x0000_i1028" style="width:40.25pt;height:36.5pt" o:bullet="t" type="#_x0000_t75">
        <v:imagedata o:title="DOT-1" r:id="rId3"/>
      </v:shape>
    </w:pict>
  </w:numPicBullet>
  <w:numPicBullet w:numPicBulletId="3">
    <w:pict>
      <v:shape id="_x0000_i1029" style="width:42.65pt;height:38.55pt" o:bullet="t" type="#_x0000_t75">
        <v:imagedata o:title="DOT-2" r:id="rId4"/>
      </v:shape>
    </w:pict>
  </w:numPicBullet>
  <w:abstractNum w:abstractNumId="0" w15:restartNumberingAfterBreak="0">
    <w:nsid w:val="011C258B"/>
    <w:multiLevelType w:val="hybridMultilevel"/>
    <w:tmpl w:val="FFFFFFFF"/>
    <w:lvl w:ilvl="0" w:tplc="28BC2E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A2EF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3032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0885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928F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D27B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5CD4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7E16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50FB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CD1698"/>
    <w:multiLevelType w:val="hybridMultilevel"/>
    <w:tmpl w:val="13643A7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C704CE"/>
    <w:multiLevelType w:val="hybridMultilevel"/>
    <w:tmpl w:val="8160E8B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706D1D"/>
    <w:multiLevelType w:val="hybridMultilevel"/>
    <w:tmpl w:val="72AE12B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902D8F"/>
    <w:multiLevelType w:val="hybridMultilevel"/>
    <w:tmpl w:val="D8663E5A"/>
    <w:lvl w:ilvl="0" w:tplc="72AEE22A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eastAsiaTheme="minorEastAsia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82765"/>
    <w:multiLevelType w:val="hybridMultilevel"/>
    <w:tmpl w:val="F7A62A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6F1DF5"/>
    <w:multiLevelType w:val="hybridMultilevel"/>
    <w:tmpl w:val="517ECEC8"/>
    <w:lvl w:ilvl="0" w:tplc="CD76E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7777BB"/>
    <w:multiLevelType w:val="hybridMultilevel"/>
    <w:tmpl w:val="FFFFFFFF"/>
    <w:lvl w:ilvl="0" w:tplc="F27E81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46ED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5AE1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98F6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3440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B890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E4D7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F0EF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CD0D4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B556CF"/>
    <w:multiLevelType w:val="hybridMultilevel"/>
    <w:tmpl w:val="F920F402"/>
    <w:lvl w:ilvl="0" w:tplc="83F016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404BF5"/>
    <w:multiLevelType w:val="hybridMultilevel"/>
    <w:tmpl w:val="791207C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F1185"/>
    <w:multiLevelType w:val="multilevel"/>
    <w:tmpl w:val="89B801F6"/>
    <w:numStyleLink w:val="Bullets"/>
  </w:abstractNum>
  <w:abstractNum w:abstractNumId="14" w15:restartNumberingAfterBreak="0">
    <w:nsid w:val="36E10FA8"/>
    <w:multiLevelType w:val="hybridMultilevel"/>
    <w:tmpl w:val="EC9A7C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10B4F"/>
    <w:multiLevelType w:val="hybridMultilevel"/>
    <w:tmpl w:val="226602B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D9C551"/>
    <w:multiLevelType w:val="hybridMultilevel"/>
    <w:tmpl w:val="FFFFFFFF"/>
    <w:lvl w:ilvl="0" w:tplc="EA821A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0412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7C17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8259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9C4D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BC9C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7E5D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A02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48E2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047381A"/>
    <w:multiLevelType w:val="hybridMultilevel"/>
    <w:tmpl w:val="7300246E"/>
    <w:lvl w:ilvl="0" w:tplc="9E023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9958AB"/>
    <w:multiLevelType w:val="hybridMultilevel"/>
    <w:tmpl w:val="5B680528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75022D"/>
    <w:multiLevelType w:val="hybridMultilevel"/>
    <w:tmpl w:val="FFFFFFFF"/>
    <w:lvl w:ilvl="0" w:tplc="D91A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D2A28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26FA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4A8D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6265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AE61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CE44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B031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AC3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8B73D84"/>
    <w:multiLevelType w:val="multilevel"/>
    <w:tmpl w:val="50041352"/>
    <w:numStyleLink w:val="ListHeadings"/>
  </w:abstractNum>
  <w:abstractNum w:abstractNumId="21" w15:restartNumberingAfterBreak="0">
    <w:nsid w:val="596A0C8C"/>
    <w:multiLevelType w:val="multilevel"/>
    <w:tmpl w:val="97DAEA0E"/>
    <w:numStyleLink w:val="Numbering"/>
  </w:abstractNum>
  <w:abstractNum w:abstractNumId="22" w15:restartNumberingAfterBreak="0">
    <w:nsid w:val="5A9381A1"/>
    <w:multiLevelType w:val="hybridMultilevel"/>
    <w:tmpl w:val="FFFFFFFF"/>
    <w:lvl w:ilvl="0" w:tplc="02AC01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6696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04FD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B25E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A275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DE85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C076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4E9A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DCD0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9833A5"/>
    <w:multiLevelType w:val="hybridMultilevel"/>
    <w:tmpl w:val="471677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8708C"/>
    <w:multiLevelType w:val="hybridMultilevel"/>
    <w:tmpl w:val="013486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F0AD1"/>
    <w:multiLevelType w:val="hybridMultilevel"/>
    <w:tmpl w:val="BA9A38E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hint="default" w:ascii="Symbol" w:hAnsi="Symbol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96"/>
      </w:pPr>
      <w:rPr>
        <w:rFonts w:hint="default" w:ascii="Symbol" w:hAnsi="Symbol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hint="default" w:ascii="Calibri" w:hAnsi="Calibri" w:cs="Calibri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hint="default" w:ascii="Calibri" w:hAnsi="Calibri" w:cs="Times New Roman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hint="default" w:ascii="Calibri" w:hAnsi="Calibri" w:cs="Times New Roman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hint="default" w:ascii="Arial" w:hAnsi="Arial" w:cs="Times New Roman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hint="default" w:ascii="Arial" w:hAnsi="Arial" w:cs="Times New Roman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hint="default" w:ascii="Arial" w:hAnsi="Arial" w:cs="Times New Roman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hint="default" w:ascii="Arial" w:hAnsi="Arial" w:cs="Times New Roman"/>
      </w:rPr>
    </w:lvl>
  </w:abstractNum>
  <w:abstractNum w:abstractNumId="27" w15:restartNumberingAfterBreak="0">
    <w:nsid w:val="61E43542"/>
    <w:multiLevelType w:val="hybridMultilevel"/>
    <w:tmpl w:val="7A12964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60270"/>
    <w:multiLevelType w:val="hybridMultilevel"/>
    <w:tmpl w:val="D73E0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406420"/>
    <w:multiLevelType w:val="hybridMultilevel"/>
    <w:tmpl w:val="8160E8B0"/>
    <w:lvl w:ilvl="0" w:tplc="2ACEA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EE2A9F"/>
    <w:multiLevelType w:val="hybridMultilevel"/>
    <w:tmpl w:val="EDDA5B9A"/>
    <w:lvl w:ilvl="0" w:tplc="83F016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5B0E39"/>
    <w:multiLevelType w:val="hybridMultilevel"/>
    <w:tmpl w:val="C27246B8"/>
    <w:lvl w:ilvl="0" w:tplc="23DE45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ECD976"/>
    <w:multiLevelType w:val="hybridMultilevel"/>
    <w:tmpl w:val="FFFFFFFF"/>
    <w:lvl w:ilvl="0" w:tplc="0DBE8C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D96A4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94E3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7022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9848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D272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E4AC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14CC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58D7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08A1E57"/>
    <w:multiLevelType w:val="hybridMultilevel"/>
    <w:tmpl w:val="F476D72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D9802"/>
    <w:multiLevelType w:val="hybridMultilevel"/>
    <w:tmpl w:val="FFFFFFFF"/>
    <w:lvl w:ilvl="0" w:tplc="6876E6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5A8F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F2BC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C805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8897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ECC3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9A33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EA00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9881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5A621CC"/>
    <w:multiLevelType w:val="hybridMultilevel"/>
    <w:tmpl w:val="8160E8B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412831"/>
    <w:multiLevelType w:val="hybridMultilevel"/>
    <w:tmpl w:val="FFFFFFFF"/>
    <w:lvl w:ilvl="0" w:tplc="2D7C71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4432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7A99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185B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0EA2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487C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3200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6E8A9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8EA8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AC6578F"/>
    <w:multiLevelType w:val="hybridMultilevel"/>
    <w:tmpl w:val="00C264E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82E68"/>
    <w:multiLevelType w:val="hybridMultilevel"/>
    <w:tmpl w:val="8160E8B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E90C5A"/>
    <w:multiLevelType w:val="hybridMultilevel"/>
    <w:tmpl w:val="A2D8A0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7F595"/>
    <w:multiLevelType w:val="hybridMultilevel"/>
    <w:tmpl w:val="FFFFFFFF"/>
    <w:lvl w:ilvl="0" w:tplc="DE8ADE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16D3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4673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CABF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BE7F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001B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1A53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81656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AE06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D3A7A95"/>
    <w:multiLevelType w:val="hybridMultilevel"/>
    <w:tmpl w:val="35EE3A4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AEC8D"/>
    <w:multiLevelType w:val="hybridMultilevel"/>
    <w:tmpl w:val="FFFFFFFF"/>
    <w:lvl w:ilvl="0" w:tplc="5FB4F4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88ED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6CA4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BAE9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0E3E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60F4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3A1F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0C92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203B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28705336">
    <w:abstractNumId w:val="26"/>
  </w:num>
  <w:num w:numId="2" w16cid:durableId="1475872423">
    <w:abstractNumId w:val="3"/>
  </w:num>
  <w:num w:numId="3" w16cid:durableId="1278828820">
    <w:abstractNumId w:val="2"/>
  </w:num>
  <w:num w:numId="4" w16cid:durableId="76825623">
    <w:abstractNumId w:val="21"/>
  </w:num>
  <w:num w:numId="5" w16cid:durableId="1453400074">
    <w:abstractNumId w:val="20"/>
  </w:num>
  <w:num w:numId="6" w16cid:durableId="162547722">
    <w:abstractNumId w:val="4"/>
  </w:num>
  <w:num w:numId="7" w16cid:durableId="451706515">
    <w:abstractNumId w:val="13"/>
  </w:num>
  <w:num w:numId="8" w16cid:durableId="648437283">
    <w:abstractNumId w:val="13"/>
  </w:num>
  <w:num w:numId="9" w16cid:durableId="748161619">
    <w:abstractNumId w:val="39"/>
  </w:num>
  <w:num w:numId="10" w16cid:durableId="622926386">
    <w:abstractNumId w:val="25"/>
  </w:num>
  <w:num w:numId="11" w16cid:durableId="666636581">
    <w:abstractNumId w:val="1"/>
  </w:num>
  <w:num w:numId="12" w16cid:durableId="1333414716">
    <w:abstractNumId w:val="24"/>
  </w:num>
  <w:num w:numId="13" w16cid:durableId="1752852121">
    <w:abstractNumId w:val="23"/>
  </w:num>
  <w:num w:numId="14" w16cid:durableId="1361274586">
    <w:abstractNumId w:val="18"/>
  </w:num>
  <w:num w:numId="15" w16cid:durableId="460423001">
    <w:abstractNumId w:val="17"/>
  </w:num>
  <w:num w:numId="16" w16cid:durableId="753210680">
    <w:abstractNumId w:val="29"/>
  </w:num>
  <w:num w:numId="17" w16cid:durableId="123735340">
    <w:abstractNumId w:val="5"/>
  </w:num>
  <w:num w:numId="18" w16cid:durableId="1200243144">
    <w:abstractNumId w:val="35"/>
  </w:num>
  <w:num w:numId="19" w16cid:durableId="1022364251">
    <w:abstractNumId w:val="38"/>
  </w:num>
  <w:num w:numId="20" w16cid:durableId="1796370551">
    <w:abstractNumId w:val="31"/>
  </w:num>
  <w:num w:numId="21" w16cid:durableId="1005522094">
    <w:abstractNumId w:val="8"/>
  </w:num>
  <w:num w:numId="22" w16cid:durableId="1858738379">
    <w:abstractNumId w:val="40"/>
  </w:num>
  <w:num w:numId="23" w16cid:durableId="1377923356">
    <w:abstractNumId w:val="32"/>
  </w:num>
  <w:num w:numId="24" w16cid:durableId="276110829">
    <w:abstractNumId w:val="10"/>
  </w:num>
  <w:num w:numId="25" w16cid:durableId="1256207014">
    <w:abstractNumId w:val="22"/>
  </w:num>
  <w:num w:numId="26" w16cid:durableId="1891378895">
    <w:abstractNumId w:val="42"/>
  </w:num>
  <w:num w:numId="27" w16cid:durableId="2112581400">
    <w:abstractNumId w:val="34"/>
  </w:num>
  <w:num w:numId="28" w16cid:durableId="1612277258">
    <w:abstractNumId w:val="19"/>
  </w:num>
  <w:num w:numId="29" w16cid:durableId="1832941948">
    <w:abstractNumId w:val="36"/>
  </w:num>
  <w:num w:numId="30" w16cid:durableId="2003504071">
    <w:abstractNumId w:val="16"/>
  </w:num>
  <w:num w:numId="31" w16cid:durableId="1437823290">
    <w:abstractNumId w:val="0"/>
  </w:num>
  <w:num w:numId="32" w16cid:durableId="281158505">
    <w:abstractNumId w:val="6"/>
  </w:num>
  <w:num w:numId="33" w16cid:durableId="1591351517">
    <w:abstractNumId w:val="33"/>
  </w:num>
  <w:num w:numId="34" w16cid:durableId="294609256">
    <w:abstractNumId w:val="41"/>
  </w:num>
  <w:num w:numId="35" w16cid:durableId="687371695">
    <w:abstractNumId w:val="27"/>
  </w:num>
  <w:num w:numId="36" w16cid:durableId="834883028">
    <w:abstractNumId w:val="37"/>
  </w:num>
  <w:num w:numId="37" w16cid:durableId="2010710652">
    <w:abstractNumId w:val="14"/>
  </w:num>
  <w:num w:numId="38" w16cid:durableId="1995837565">
    <w:abstractNumId w:val="15"/>
  </w:num>
  <w:num w:numId="39" w16cid:durableId="194513411">
    <w:abstractNumId w:val="12"/>
  </w:num>
  <w:num w:numId="40" w16cid:durableId="642589143">
    <w:abstractNumId w:val="28"/>
  </w:num>
  <w:num w:numId="41" w16cid:durableId="1233394952">
    <w:abstractNumId w:val="7"/>
  </w:num>
  <w:num w:numId="42" w16cid:durableId="495658595">
    <w:abstractNumId w:val="9"/>
  </w:num>
  <w:num w:numId="43" w16cid:durableId="256596675">
    <w:abstractNumId w:val="30"/>
  </w:num>
  <w:num w:numId="44" w16cid:durableId="161435826">
    <w:abstractNumId w:val="11"/>
  </w:num>
  <w:numIdMacAtCleanup w:val="2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1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00C23"/>
    <w:rsid w:val="00006E71"/>
    <w:rsid w:val="00011B0C"/>
    <w:rsid w:val="00015C89"/>
    <w:rsid w:val="000161EA"/>
    <w:rsid w:val="00020467"/>
    <w:rsid w:val="00021E23"/>
    <w:rsid w:val="000300AF"/>
    <w:rsid w:val="000319B6"/>
    <w:rsid w:val="00032C11"/>
    <w:rsid w:val="000420FB"/>
    <w:rsid w:val="000444F8"/>
    <w:rsid w:val="00053277"/>
    <w:rsid w:val="00055682"/>
    <w:rsid w:val="00057988"/>
    <w:rsid w:val="00063DC0"/>
    <w:rsid w:val="00071205"/>
    <w:rsid w:val="000724AE"/>
    <w:rsid w:val="00074329"/>
    <w:rsid w:val="00077B61"/>
    <w:rsid w:val="0008037D"/>
    <w:rsid w:val="000836C2"/>
    <w:rsid w:val="00086C6C"/>
    <w:rsid w:val="00090408"/>
    <w:rsid w:val="0009281C"/>
    <w:rsid w:val="0009660B"/>
    <w:rsid w:val="000B1058"/>
    <w:rsid w:val="000B19CF"/>
    <w:rsid w:val="000B2965"/>
    <w:rsid w:val="000B4318"/>
    <w:rsid w:val="000B497F"/>
    <w:rsid w:val="000B78FC"/>
    <w:rsid w:val="000C095E"/>
    <w:rsid w:val="000D5C40"/>
    <w:rsid w:val="000D5D52"/>
    <w:rsid w:val="000D6320"/>
    <w:rsid w:val="000E342E"/>
    <w:rsid w:val="000E562A"/>
    <w:rsid w:val="000F2F0B"/>
    <w:rsid w:val="000F4D47"/>
    <w:rsid w:val="00100110"/>
    <w:rsid w:val="00107A69"/>
    <w:rsid w:val="00112E8F"/>
    <w:rsid w:val="001176B7"/>
    <w:rsid w:val="00121927"/>
    <w:rsid w:val="0012402B"/>
    <w:rsid w:val="001268BC"/>
    <w:rsid w:val="00144946"/>
    <w:rsid w:val="00145410"/>
    <w:rsid w:val="0014672D"/>
    <w:rsid w:val="00153BE0"/>
    <w:rsid w:val="0016465B"/>
    <w:rsid w:val="001705E6"/>
    <w:rsid w:val="00170F53"/>
    <w:rsid w:val="00172AFA"/>
    <w:rsid w:val="00173608"/>
    <w:rsid w:val="001808EC"/>
    <w:rsid w:val="00180EDA"/>
    <w:rsid w:val="0019621F"/>
    <w:rsid w:val="001A0D77"/>
    <w:rsid w:val="001A17D1"/>
    <w:rsid w:val="001A72E4"/>
    <w:rsid w:val="001B091F"/>
    <w:rsid w:val="001B5487"/>
    <w:rsid w:val="001C20D1"/>
    <w:rsid w:val="001C2465"/>
    <w:rsid w:val="001C45C4"/>
    <w:rsid w:val="001C4C83"/>
    <w:rsid w:val="001C642E"/>
    <w:rsid w:val="001C7835"/>
    <w:rsid w:val="001D36D1"/>
    <w:rsid w:val="001E0B6D"/>
    <w:rsid w:val="001E5578"/>
    <w:rsid w:val="001E5875"/>
    <w:rsid w:val="001F13C1"/>
    <w:rsid w:val="001F288A"/>
    <w:rsid w:val="001F446D"/>
    <w:rsid w:val="001F4F2F"/>
    <w:rsid w:val="00200E24"/>
    <w:rsid w:val="00201C0F"/>
    <w:rsid w:val="002113BE"/>
    <w:rsid w:val="00214BE0"/>
    <w:rsid w:val="00216FA0"/>
    <w:rsid w:val="002201CE"/>
    <w:rsid w:val="00221AB7"/>
    <w:rsid w:val="00227B76"/>
    <w:rsid w:val="00230C2A"/>
    <w:rsid w:val="002313FF"/>
    <w:rsid w:val="00236E56"/>
    <w:rsid w:val="00237638"/>
    <w:rsid w:val="00245A07"/>
    <w:rsid w:val="00246435"/>
    <w:rsid w:val="00246BCF"/>
    <w:rsid w:val="0024795E"/>
    <w:rsid w:val="0025343C"/>
    <w:rsid w:val="00260866"/>
    <w:rsid w:val="002610E7"/>
    <w:rsid w:val="0026174A"/>
    <w:rsid w:val="00261AD5"/>
    <w:rsid w:val="00267845"/>
    <w:rsid w:val="00267A3E"/>
    <w:rsid w:val="00270834"/>
    <w:rsid w:val="00280CD2"/>
    <w:rsid w:val="002814E6"/>
    <w:rsid w:val="002818AB"/>
    <w:rsid w:val="00282D5E"/>
    <w:rsid w:val="0028307E"/>
    <w:rsid w:val="00292E47"/>
    <w:rsid w:val="00293DF2"/>
    <w:rsid w:val="002975BC"/>
    <w:rsid w:val="002A2FE8"/>
    <w:rsid w:val="002A306F"/>
    <w:rsid w:val="002B0574"/>
    <w:rsid w:val="002B0B1D"/>
    <w:rsid w:val="002B4B31"/>
    <w:rsid w:val="002B5587"/>
    <w:rsid w:val="002B7C53"/>
    <w:rsid w:val="002C4498"/>
    <w:rsid w:val="002C6C6F"/>
    <w:rsid w:val="002D0490"/>
    <w:rsid w:val="002D19F8"/>
    <w:rsid w:val="002E197C"/>
    <w:rsid w:val="002E2556"/>
    <w:rsid w:val="002E288F"/>
    <w:rsid w:val="002E28EB"/>
    <w:rsid w:val="002E507D"/>
    <w:rsid w:val="002F07A8"/>
    <w:rsid w:val="002F6C59"/>
    <w:rsid w:val="003019CE"/>
    <w:rsid w:val="00305171"/>
    <w:rsid w:val="00306999"/>
    <w:rsid w:val="00306DFF"/>
    <w:rsid w:val="00321806"/>
    <w:rsid w:val="00322BA8"/>
    <w:rsid w:val="0032688C"/>
    <w:rsid w:val="00340A45"/>
    <w:rsid w:val="00342A8C"/>
    <w:rsid w:val="00342E67"/>
    <w:rsid w:val="0034680A"/>
    <w:rsid w:val="00350BBD"/>
    <w:rsid w:val="003566F2"/>
    <w:rsid w:val="00357CAB"/>
    <w:rsid w:val="00357F48"/>
    <w:rsid w:val="003613BB"/>
    <w:rsid w:val="003630B4"/>
    <w:rsid w:val="00363FF8"/>
    <w:rsid w:val="003648BD"/>
    <w:rsid w:val="003747E1"/>
    <w:rsid w:val="0037721D"/>
    <w:rsid w:val="0038102A"/>
    <w:rsid w:val="00392C2F"/>
    <w:rsid w:val="00393265"/>
    <w:rsid w:val="00397AB4"/>
    <w:rsid w:val="003A07F6"/>
    <w:rsid w:val="003A0912"/>
    <w:rsid w:val="003A5AB4"/>
    <w:rsid w:val="003B1D40"/>
    <w:rsid w:val="003B37C4"/>
    <w:rsid w:val="003B76D0"/>
    <w:rsid w:val="003C188A"/>
    <w:rsid w:val="003C21C8"/>
    <w:rsid w:val="003C344F"/>
    <w:rsid w:val="003D029F"/>
    <w:rsid w:val="003D23A3"/>
    <w:rsid w:val="003D372D"/>
    <w:rsid w:val="003D5856"/>
    <w:rsid w:val="003D5882"/>
    <w:rsid w:val="003D6C1B"/>
    <w:rsid w:val="003D77B2"/>
    <w:rsid w:val="003E787D"/>
    <w:rsid w:val="003F219A"/>
    <w:rsid w:val="004015AA"/>
    <w:rsid w:val="00404E4F"/>
    <w:rsid w:val="00405430"/>
    <w:rsid w:val="00406ABC"/>
    <w:rsid w:val="00414E7D"/>
    <w:rsid w:val="00421091"/>
    <w:rsid w:val="00422A12"/>
    <w:rsid w:val="0042339A"/>
    <w:rsid w:val="0042508F"/>
    <w:rsid w:val="004302F9"/>
    <w:rsid w:val="00435894"/>
    <w:rsid w:val="00440D83"/>
    <w:rsid w:val="004412DA"/>
    <w:rsid w:val="00441DA0"/>
    <w:rsid w:val="00445194"/>
    <w:rsid w:val="00445B64"/>
    <w:rsid w:val="0045009B"/>
    <w:rsid w:val="00451FFA"/>
    <w:rsid w:val="00454C50"/>
    <w:rsid w:val="00456EB3"/>
    <w:rsid w:val="004571B1"/>
    <w:rsid w:val="00461CFA"/>
    <w:rsid w:val="004635FD"/>
    <w:rsid w:val="004640CB"/>
    <w:rsid w:val="00465D9A"/>
    <w:rsid w:val="00467FD0"/>
    <w:rsid w:val="0047077B"/>
    <w:rsid w:val="004777CF"/>
    <w:rsid w:val="00496AE7"/>
    <w:rsid w:val="00497A35"/>
    <w:rsid w:val="004A439D"/>
    <w:rsid w:val="004A593B"/>
    <w:rsid w:val="004B1517"/>
    <w:rsid w:val="004B4AB9"/>
    <w:rsid w:val="004B609E"/>
    <w:rsid w:val="004C0765"/>
    <w:rsid w:val="004C1757"/>
    <w:rsid w:val="004D67E4"/>
    <w:rsid w:val="004E0833"/>
    <w:rsid w:val="004E28C6"/>
    <w:rsid w:val="004E4006"/>
    <w:rsid w:val="004F1080"/>
    <w:rsid w:val="004F138F"/>
    <w:rsid w:val="004F62AD"/>
    <w:rsid w:val="004F677A"/>
    <w:rsid w:val="00500679"/>
    <w:rsid w:val="00501DF7"/>
    <w:rsid w:val="00502679"/>
    <w:rsid w:val="00502BFF"/>
    <w:rsid w:val="00505AB4"/>
    <w:rsid w:val="0050670B"/>
    <w:rsid w:val="00507C92"/>
    <w:rsid w:val="00511FFE"/>
    <w:rsid w:val="00513D84"/>
    <w:rsid w:val="005141E8"/>
    <w:rsid w:val="00521F13"/>
    <w:rsid w:val="00522110"/>
    <w:rsid w:val="0052253B"/>
    <w:rsid w:val="00522A2A"/>
    <w:rsid w:val="005246CC"/>
    <w:rsid w:val="00525F8C"/>
    <w:rsid w:val="0053321C"/>
    <w:rsid w:val="00534713"/>
    <w:rsid w:val="005361D6"/>
    <w:rsid w:val="00537DBE"/>
    <w:rsid w:val="0054126B"/>
    <w:rsid w:val="005420FF"/>
    <w:rsid w:val="0054379D"/>
    <w:rsid w:val="00550C99"/>
    <w:rsid w:val="00553413"/>
    <w:rsid w:val="005559F2"/>
    <w:rsid w:val="00562C0D"/>
    <w:rsid w:val="005762D5"/>
    <w:rsid w:val="0058369E"/>
    <w:rsid w:val="00593314"/>
    <w:rsid w:val="00594496"/>
    <w:rsid w:val="00597A58"/>
    <w:rsid w:val="005A128C"/>
    <w:rsid w:val="005B59FB"/>
    <w:rsid w:val="005B6743"/>
    <w:rsid w:val="005C4122"/>
    <w:rsid w:val="005C6618"/>
    <w:rsid w:val="005C79A5"/>
    <w:rsid w:val="005D00BA"/>
    <w:rsid w:val="005D0905"/>
    <w:rsid w:val="005D51B4"/>
    <w:rsid w:val="005E1697"/>
    <w:rsid w:val="005E2D46"/>
    <w:rsid w:val="005E379A"/>
    <w:rsid w:val="005E425A"/>
    <w:rsid w:val="005E5879"/>
    <w:rsid w:val="005F14B2"/>
    <w:rsid w:val="005F2247"/>
    <w:rsid w:val="00603FD5"/>
    <w:rsid w:val="00605048"/>
    <w:rsid w:val="0060767D"/>
    <w:rsid w:val="00613955"/>
    <w:rsid w:val="00614438"/>
    <w:rsid w:val="00614F14"/>
    <w:rsid w:val="00616DC8"/>
    <w:rsid w:val="006214E8"/>
    <w:rsid w:val="00622475"/>
    <w:rsid w:val="006227C7"/>
    <w:rsid w:val="00622D0A"/>
    <w:rsid w:val="00632D38"/>
    <w:rsid w:val="00633BBA"/>
    <w:rsid w:val="0063650B"/>
    <w:rsid w:val="00640246"/>
    <w:rsid w:val="00645176"/>
    <w:rsid w:val="006509FA"/>
    <w:rsid w:val="00650BFB"/>
    <w:rsid w:val="006528C6"/>
    <w:rsid w:val="00653080"/>
    <w:rsid w:val="00655EFE"/>
    <w:rsid w:val="006676F4"/>
    <w:rsid w:val="00674254"/>
    <w:rsid w:val="00681976"/>
    <w:rsid w:val="0068724F"/>
    <w:rsid w:val="0069113B"/>
    <w:rsid w:val="006A17E7"/>
    <w:rsid w:val="006A1DEF"/>
    <w:rsid w:val="006A26DF"/>
    <w:rsid w:val="006A2AB0"/>
    <w:rsid w:val="006A4D83"/>
    <w:rsid w:val="006A6D92"/>
    <w:rsid w:val="006C08AE"/>
    <w:rsid w:val="006C1E89"/>
    <w:rsid w:val="006C4AF4"/>
    <w:rsid w:val="006D352F"/>
    <w:rsid w:val="006D3DDA"/>
    <w:rsid w:val="006D3F2F"/>
    <w:rsid w:val="006D56AB"/>
    <w:rsid w:val="006D5D76"/>
    <w:rsid w:val="006D7115"/>
    <w:rsid w:val="006E0AF4"/>
    <w:rsid w:val="006E1389"/>
    <w:rsid w:val="006E3536"/>
    <w:rsid w:val="006F1F53"/>
    <w:rsid w:val="006F221A"/>
    <w:rsid w:val="006F409A"/>
    <w:rsid w:val="006F6C6D"/>
    <w:rsid w:val="00714488"/>
    <w:rsid w:val="0071658D"/>
    <w:rsid w:val="007217A6"/>
    <w:rsid w:val="0072531E"/>
    <w:rsid w:val="00725F0E"/>
    <w:rsid w:val="00726AFA"/>
    <w:rsid w:val="007273EB"/>
    <w:rsid w:val="00735DD0"/>
    <w:rsid w:val="007408B8"/>
    <w:rsid w:val="00751024"/>
    <w:rsid w:val="00751CE5"/>
    <w:rsid w:val="00753FE3"/>
    <w:rsid w:val="00764880"/>
    <w:rsid w:val="0077337A"/>
    <w:rsid w:val="00773CFB"/>
    <w:rsid w:val="0077753A"/>
    <w:rsid w:val="0078130F"/>
    <w:rsid w:val="00787566"/>
    <w:rsid w:val="00793284"/>
    <w:rsid w:val="00793B0A"/>
    <w:rsid w:val="007A0363"/>
    <w:rsid w:val="007A57E9"/>
    <w:rsid w:val="007A63B1"/>
    <w:rsid w:val="007B6911"/>
    <w:rsid w:val="007C13C9"/>
    <w:rsid w:val="007C1B07"/>
    <w:rsid w:val="007C7236"/>
    <w:rsid w:val="007D08DC"/>
    <w:rsid w:val="007D14BD"/>
    <w:rsid w:val="007D2606"/>
    <w:rsid w:val="007E47ED"/>
    <w:rsid w:val="007F3EB7"/>
    <w:rsid w:val="007F789C"/>
    <w:rsid w:val="00804D3F"/>
    <w:rsid w:val="008054A6"/>
    <w:rsid w:val="00806D34"/>
    <w:rsid w:val="00807850"/>
    <w:rsid w:val="00807AF3"/>
    <w:rsid w:val="00810CF5"/>
    <w:rsid w:val="00811AC5"/>
    <w:rsid w:val="00813E1A"/>
    <w:rsid w:val="0081533C"/>
    <w:rsid w:val="00815F55"/>
    <w:rsid w:val="00817A59"/>
    <w:rsid w:val="00820087"/>
    <w:rsid w:val="00821160"/>
    <w:rsid w:val="008303AF"/>
    <w:rsid w:val="008345DB"/>
    <w:rsid w:val="00835E2D"/>
    <w:rsid w:val="00841C5F"/>
    <w:rsid w:val="00842B3C"/>
    <w:rsid w:val="0085129D"/>
    <w:rsid w:val="008527B3"/>
    <w:rsid w:val="008538E7"/>
    <w:rsid w:val="00854274"/>
    <w:rsid w:val="0085439B"/>
    <w:rsid w:val="00857936"/>
    <w:rsid w:val="008652A5"/>
    <w:rsid w:val="00871435"/>
    <w:rsid w:val="0087305D"/>
    <w:rsid w:val="00882746"/>
    <w:rsid w:val="00882A5C"/>
    <w:rsid w:val="00885045"/>
    <w:rsid w:val="008862CA"/>
    <w:rsid w:val="00891ABD"/>
    <w:rsid w:val="00894E8D"/>
    <w:rsid w:val="008971C6"/>
    <w:rsid w:val="008A4775"/>
    <w:rsid w:val="008B05C3"/>
    <w:rsid w:val="008B259B"/>
    <w:rsid w:val="008B4965"/>
    <w:rsid w:val="008C5F47"/>
    <w:rsid w:val="008D1ABD"/>
    <w:rsid w:val="008D3B55"/>
    <w:rsid w:val="008E3CF9"/>
    <w:rsid w:val="008F5D5B"/>
    <w:rsid w:val="008F6172"/>
    <w:rsid w:val="008F63FA"/>
    <w:rsid w:val="008F7E53"/>
    <w:rsid w:val="00900233"/>
    <w:rsid w:val="0090137A"/>
    <w:rsid w:val="00904BF4"/>
    <w:rsid w:val="00905A6D"/>
    <w:rsid w:val="00907C94"/>
    <w:rsid w:val="0091678A"/>
    <w:rsid w:val="009272CA"/>
    <w:rsid w:val="00930166"/>
    <w:rsid w:val="00933724"/>
    <w:rsid w:val="00936068"/>
    <w:rsid w:val="009419E9"/>
    <w:rsid w:val="00942B67"/>
    <w:rsid w:val="00944F22"/>
    <w:rsid w:val="009517CC"/>
    <w:rsid w:val="00952F20"/>
    <w:rsid w:val="00961533"/>
    <w:rsid w:val="009615D4"/>
    <w:rsid w:val="009617F6"/>
    <w:rsid w:val="00962C99"/>
    <w:rsid w:val="00964F0F"/>
    <w:rsid w:val="0096788B"/>
    <w:rsid w:val="009727C9"/>
    <w:rsid w:val="00974677"/>
    <w:rsid w:val="009768A7"/>
    <w:rsid w:val="00981B76"/>
    <w:rsid w:val="00991453"/>
    <w:rsid w:val="00991A8A"/>
    <w:rsid w:val="00994FB0"/>
    <w:rsid w:val="009A2F17"/>
    <w:rsid w:val="009C4C9A"/>
    <w:rsid w:val="009D0C6D"/>
    <w:rsid w:val="009D24F5"/>
    <w:rsid w:val="009D4E88"/>
    <w:rsid w:val="009D5979"/>
    <w:rsid w:val="009F14C5"/>
    <w:rsid w:val="009F56FA"/>
    <w:rsid w:val="00A02B84"/>
    <w:rsid w:val="00A05F30"/>
    <w:rsid w:val="00A0707C"/>
    <w:rsid w:val="00A11143"/>
    <w:rsid w:val="00A12778"/>
    <w:rsid w:val="00A13664"/>
    <w:rsid w:val="00A150E2"/>
    <w:rsid w:val="00A24EF4"/>
    <w:rsid w:val="00A2721E"/>
    <w:rsid w:val="00A3047A"/>
    <w:rsid w:val="00A32461"/>
    <w:rsid w:val="00A36B09"/>
    <w:rsid w:val="00A37B19"/>
    <w:rsid w:val="00A40FE3"/>
    <w:rsid w:val="00A45FCD"/>
    <w:rsid w:val="00A473FE"/>
    <w:rsid w:val="00A54E46"/>
    <w:rsid w:val="00A62113"/>
    <w:rsid w:val="00A63585"/>
    <w:rsid w:val="00A70B19"/>
    <w:rsid w:val="00A75362"/>
    <w:rsid w:val="00A75A95"/>
    <w:rsid w:val="00A77A97"/>
    <w:rsid w:val="00A80964"/>
    <w:rsid w:val="00A80F5C"/>
    <w:rsid w:val="00A84E02"/>
    <w:rsid w:val="00A900C5"/>
    <w:rsid w:val="00A90151"/>
    <w:rsid w:val="00A92B42"/>
    <w:rsid w:val="00A9359B"/>
    <w:rsid w:val="00A937C5"/>
    <w:rsid w:val="00A94DD2"/>
    <w:rsid w:val="00A9755A"/>
    <w:rsid w:val="00A97702"/>
    <w:rsid w:val="00AA02D3"/>
    <w:rsid w:val="00AA163B"/>
    <w:rsid w:val="00AA68D0"/>
    <w:rsid w:val="00AA73B9"/>
    <w:rsid w:val="00AB4B33"/>
    <w:rsid w:val="00AB4ED7"/>
    <w:rsid w:val="00AB5C9F"/>
    <w:rsid w:val="00AB608F"/>
    <w:rsid w:val="00AB6E53"/>
    <w:rsid w:val="00AC00A4"/>
    <w:rsid w:val="00AC3443"/>
    <w:rsid w:val="00AC611A"/>
    <w:rsid w:val="00AC6E16"/>
    <w:rsid w:val="00AD033C"/>
    <w:rsid w:val="00AD1670"/>
    <w:rsid w:val="00AD6870"/>
    <w:rsid w:val="00AD6DA5"/>
    <w:rsid w:val="00AE0ECF"/>
    <w:rsid w:val="00AE5401"/>
    <w:rsid w:val="00AF01C2"/>
    <w:rsid w:val="00AF2AF5"/>
    <w:rsid w:val="00AF764B"/>
    <w:rsid w:val="00B00749"/>
    <w:rsid w:val="00B01055"/>
    <w:rsid w:val="00B01B6A"/>
    <w:rsid w:val="00B023A1"/>
    <w:rsid w:val="00B06CE2"/>
    <w:rsid w:val="00B145E9"/>
    <w:rsid w:val="00B229AD"/>
    <w:rsid w:val="00B23603"/>
    <w:rsid w:val="00B2539A"/>
    <w:rsid w:val="00B253FF"/>
    <w:rsid w:val="00B26FDE"/>
    <w:rsid w:val="00B30EF0"/>
    <w:rsid w:val="00B31EFC"/>
    <w:rsid w:val="00B32D6C"/>
    <w:rsid w:val="00B3315F"/>
    <w:rsid w:val="00B369EB"/>
    <w:rsid w:val="00B3749D"/>
    <w:rsid w:val="00B44F11"/>
    <w:rsid w:val="00B44F9B"/>
    <w:rsid w:val="00B472F0"/>
    <w:rsid w:val="00B54BE9"/>
    <w:rsid w:val="00B552DF"/>
    <w:rsid w:val="00B6343C"/>
    <w:rsid w:val="00B6487B"/>
    <w:rsid w:val="00B65DAA"/>
    <w:rsid w:val="00B66B2F"/>
    <w:rsid w:val="00B72165"/>
    <w:rsid w:val="00B74F7F"/>
    <w:rsid w:val="00B7503F"/>
    <w:rsid w:val="00B75245"/>
    <w:rsid w:val="00B75B08"/>
    <w:rsid w:val="00B85BDF"/>
    <w:rsid w:val="00B87859"/>
    <w:rsid w:val="00B91D47"/>
    <w:rsid w:val="00BA0698"/>
    <w:rsid w:val="00BA3CB8"/>
    <w:rsid w:val="00BA4E3C"/>
    <w:rsid w:val="00BA7623"/>
    <w:rsid w:val="00BB0D54"/>
    <w:rsid w:val="00BB4985"/>
    <w:rsid w:val="00BC08CC"/>
    <w:rsid w:val="00BC47FD"/>
    <w:rsid w:val="00BC7A6D"/>
    <w:rsid w:val="00BD085E"/>
    <w:rsid w:val="00BD1437"/>
    <w:rsid w:val="00BD700B"/>
    <w:rsid w:val="00BE2420"/>
    <w:rsid w:val="00BE7804"/>
    <w:rsid w:val="00BF5F92"/>
    <w:rsid w:val="00BF68C8"/>
    <w:rsid w:val="00C01E68"/>
    <w:rsid w:val="00C04D7E"/>
    <w:rsid w:val="00C11924"/>
    <w:rsid w:val="00C1250F"/>
    <w:rsid w:val="00C13FF8"/>
    <w:rsid w:val="00C17F76"/>
    <w:rsid w:val="00C326F9"/>
    <w:rsid w:val="00C37A29"/>
    <w:rsid w:val="00C37B20"/>
    <w:rsid w:val="00C51A58"/>
    <w:rsid w:val="00C70EFC"/>
    <w:rsid w:val="00C7110F"/>
    <w:rsid w:val="00C7296E"/>
    <w:rsid w:val="00C72C59"/>
    <w:rsid w:val="00C7480B"/>
    <w:rsid w:val="00C75BFB"/>
    <w:rsid w:val="00C8273E"/>
    <w:rsid w:val="00C83187"/>
    <w:rsid w:val="00C85830"/>
    <w:rsid w:val="00C86234"/>
    <w:rsid w:val="00C930C9"/>
    <w:rsid w:val="00C932F3"/>
    <w:rsid w:val="00C94F5F"/>
    <w:rsid w:val="00CA03B5"/>
    <w:rsid w:val="00CA36AA"/>
    <w:rsid w:val="00CA4873"/>
    <w:rsid w:val="00CA6985"/>
    <w:rsid w:val="00CB6578"/>
    <w:rsid w:val="00CC1391"/>
    <w:rsid w:val="00CD61EB"/>
    <w:rsid w:val="00CE0AE8"/>
    <w:rsid w:val="00CE122B"/>
    <w:rsid w:val="00CE2C16"/>
    <w:rsid w:val="00CE4C26"/>
    <w:rsid w:val="00CF0235"/>
    <w:rsid w:val="00CF02F0"/>
    <w:rsid w:val="00CF2857"/>
    <w:rsid w:val="00CF2AB1"/>
    <w:rsid w:val="00CF3959"/>
    <w:rsid w:val="00CF5B03"/>
    <w:rsid w:val="00CF76E7"/>
    <w:rsid w:val="00D003B0"/>
    <w:rsid w:val="00D05754"/>
    <w:rsid w:val="00D070F2"/>
    <w:rsid w:val="00D12C44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21D"/>
    <w:rsid w:val="00D56CF5"/>
    <w:rsid w:val="00D60649"/>
    <w:rsid w:val="00D61E88"/>
    <w:rsid w:val="00D6574D"/>
    <w:rsid w:val="00D66953"/>
    <w:rsid w:val="00D66DC3"/>
    <w:rsid w:val="00D713DA"/>
    <w:rsid w:val="00D75FE2"/>
    <w:rsid w:val="00D80812"/>
    <w:rsid w:val="00D8323A"/>
    <w:rsid w:val="00D83923"/>
    <w:rsid w:val="00D84365"/>
    <w:rsid w:val="00D902CF"/>
    <w:rsid w:val="00D90E18"/>
    <w:rsid w:val="00D927A2"/>
    <w:rsid w:val="00D9332A"/>
    <w:rsid w:val="00D939C7"/>
    <w:rsid w:val="00D9419D"/>
    <w:rsid w:val="00D962E8"/>
    <w:rsid w:val="00DA49EF"/>
    <w:rsid w:val="00DB004F"/>
    <w:rsid w:val="00DB2665"/>
    <w:rsid w:val="00DB51B9"/>
    <w:rsid w:val="00DB5F15"/>
    <w:rsid w:val="00DB6F80"/>
    <w:rsid w:val="00DC18BA"/>
    <w:rsid w:val="00DD42D4"/>
    <w:rsid w:val="00DD58FD"/>
    <w:rsid w:val="00DD7AD1"/>
    <w:rsid w:val="00DE0652"/>
    <w:rsid w:val="00DE6CA9"/>
    <w:rsid w:val="00DF079B"/>
    <w:rsid w:val="00DF34A7"/>
    <w:rsid w:val="00DF47B6"/>
    <w:rsid w:val="00DF4E3E"/>
    <w:rsid w:val="00E0453D"/>
    <w:rsid w:val="00E05FA6"/>
    <w:rsid w:val="00E120F5"/>
    <w:rsid w:val="00E14341"/>
    <w:rsid w:val="00E20A76"/>
    <w:rsid w:val="00E2401D"/>
    <w:rsid w:val="00E25474"/>
    <w:rsid w:val="00E32F93"/>
    <w:rsid w:val="00E37DD6"/>
    <w:rsid w:val="00E45E23"/>
    <w:rsid w:val="00E462F3"/>
    <w:rsid w:val="00E51A29"/>
    <w:rsid w:val="00E51F0D"/>
    <w:rsid w:val="00E54B2B"/>
    <w:rsid w:val="00E604DD"/>
    <w:rsid w:val="00E63194"/>
    <w:rsid w:val="00E63534"/>
    <w:rsid w:val="00E65E7D"/>
    <w:rsid w:val="00E704DB"/>
    <w:rsid w:val="00E8349B"/>
    <w:rsid w:val="00E84834"/>
    <w:rsid w:val="00E85CA9"/>
    <w:rsid w:val="00E92E6F"/>
    <w:rsid w:val="00E96F8B"/>
    <w:rsid w:val="00EA1943"/>
    <w:rsid w:val="00EA3695"/>
    <w:rsid w:val="00EB5000"/>
    <w:rsid w:val="00EB5085"/>
    <w:rsid w:val="00EB7943"/>
    <w:rsid w:val="00EC57C6"/>
    <w:rsid w:val="00EC7BD3"/>
    <w:rsid w:val="00ED02BE"/>
    <w:rsid w:val="00ED290C"/>
    <w:rsid w:val="00ED3E5E"/>
    <w:rsid w:val="00ED5036"/>
    <w:rsid w:val="00ED66BD"/>
    <w:rsid w:val="00ED744F"/>
    <w:rsid w:val="00EE095F"/>
    <w:rsid w:val="00EE36A6"/>
    <w:rsid w:val="00EE3BE8"/>
    <w:rsid w:val="00EE4756"/>
    <w:rsid w:val="00EE4F22"/>
    <w:rsid w:val="00EE6F14"/>
    <w:rsid w:val="00EF3F23"/>
    <w:rsid w:val="00EF3FB1"/>
    <w:rsid w:val="00F00B9A"/>
    <w:rsid w:val="00F02484"/>
    <w:rsid w:val="00F07CA5"/>
    <w:rsid w:val="00F13761"/>
    <w:rsid w:val="00F1569E"/>
    <w:rsid w:val="00F15DC8"/>
    <w:rsid w:val="00F162D4"/>
    <w:rsid w:val="00F4010B"/>
    <w:rsid w:val="00F4035F"/>
    <w:rsid w:val="00F42984"/>
    <w:rsid w:val="00F4701B"/>
    <w:rsid w:val="00F4702C"/>
    <w:rsid w:val="00F47AC2"/>
    <w:rsid w:val="00F505B8"/>
    <w:rsid w:val="00F559A7"/>
    <w:rsid w:val="00F634F6"/>
    <w:rsid w:val="00F650AF"/>
    <w:rsid w:val="00F668EA"/>
    <w:rsid w:val="00F67CBB"/>
    <w:rsid w:val="00F70C6A"/>
    <w:rsid w:val="00F73B5E"/>
    <w:rsid w:val="00F767C0"/>
    <w:rsid w:val="00F87003"/>
    <w:rsid w:val="00F87B07"/>
    <w:rsid w:val="00F94880"/>
    <w:rsid w:val="00F959EC"/>
    <w:rsid w:val="00FA00BC"/>
    <w:rsid w:val="00FB58EE"/>
    <w:rsid w:val="00FC1543"/>
    <w:rsid w:val="00FC2D27"/>
    <w:rsid w:val="00FC2D8B"/>
    <w:rsid w:val="00FC3B86"/>
    <w:rsid w:val="00FD2FD8"/>
    <w:rsid w:val="00FD3306"/>
    <w:rsid w:val="00FD5BF1"/>
    <w:rsid w:val="00FE57D8"/>
    <w:rsid w:val="00FF012F"/>
    <w:rsid w:val="00FF31AC"/>
    <w:rsid w:val="0189C029"/>
    <w:rsid w:val="023AFC67"/>
    <w:rsid w:val="08EFD8A1"/>
    <w:rsid w:val="09E27F39"/>
    <w:rsid w:val="0C7E24B4"/>
    <w:rsid w:val="0EA670E5"/>
    <w:rsid w:val="0FEEC2BA"/>
    <w:rsid w:val="101BC280"/>
    <w:rsid w:val="1095E41B"/>
    <w:rsid w:val="11C51A11"/>
    <w:rsid w:val="13004A1C"/>
    <w:rsid w:val="1562BE05"/>
    <w:rsid w:val="15954942"/>
    <w:rsid w:val="15F3DC3F"/>
    <w:rsid w:val="16FE8E66"/>
    <w:rsid w:val="17B0B910"/>
    <w:rsid w:val="19EC4673"/>
    <w:rsid w:val="1A82A00E"/>
    <w:rsid w:val="1BAC8022"/>
    <w:rsid w:val="204A5279"/>
    <w:rsid w:val="20D80C3A"/>
    <w:rsid w:val="23117F63"/>
    <w:rsid w:val="2A76F294"/>
    <w:rsid w:val="2C0A46A6"/>
    <w:rsid w:val="2D5D64F3"/>
    <w:rsid w:val="2DEE5935"/>
    <w:rsid w:val="2FD87FA7"/>
    <w:rsid w:val="302976E5"/>
    <w:rsid w:val="3430D8B8"/>
    <w:rsid w:val="3437CB06"/>
    <w:rsid w:val="34C4EE66"/>
    <w:rsid w:val="3741BDAB"/>
    <w:rsid w:val="3AD659AF"/>
    <w:rsid w:val="3BA5E18F"/>
    <w:rsid w:val="3BC2BABD"/>
    <w:rsid w:val="3E166C81"/>
    <w:rsid w:val="3E608A9C"/>
    <w:rsid w:val="42133946"/>
    <w:rsid w:val="435E917A"/>
    <w:rsid w:val="48B55780"/>
    <w:rsid w:val="49386E79"/>
    <w:rsid w:val="4C2DCFB2"/>
    <w:rsid w:val="4CF2F8BA"/>
    <w:rsid w:val="4F94D15E"/>
    <w:rsid w:val="5021FC86"/>
    <w:rsid w:val="54A98172"/>
    <w:rsid w:val="580754F0"/>
    <w:rsid w:val="5A9ABEC1"/>
    <w:rsid w:val="5AE8253D"/>
    <w:rsid w:val="5DF638F0"/>
    <w:rsid w:val="60614308"/>
    <w:rsid w:val="6097E513"/>
    <w:rsid w:val="630BAD10"/>
    <w:rsid w:val="6741C4A3"/>
    <w:rsid w:val="680CF558"/>
    <w:rsid w:val="692730B9"/>
    <w:rsid w:val="6ADE9BF3"/>
    <w:rsid w:val="6C4BB7B3"/>
    <w:rsid w:val="6CC8AA6B"/>
    <w:rsid w:val="6DB18FC3"/>
    <w:rsid w:val="74016871"/>
    <w:rsid w:val="757AFA85"/>
    <w:rsid w:val="75E5F897"/>
    <w:rsid w:val="779E634A"/>
    <w:rsid w:val="79E40F8B"/>
    <w:rsid w:val="7A35BE30"/>
    <w:rsid w:val="7ED6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7A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4985"/>
    <w:pPr>
      <w:keepNext/>
      <w:keepLines/>
      <w:pBdr>
        <w:bottom w:val="single" w:color="F58220" w:themeColor="accent2" w:sz="4" w:space="2"/>
      </w:pBdr>
      <w:spacing w:before="360" w:after="120" w:line="240" w:lineRule="auto"/>
      <w:outlineLvl w:val="0"/>
    </w:pPr>
    <w:rPr>
      <w:rFonts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A3E"/>
    <w:pPr>
      <w:keepNext/>
      <w:keepLines/>
      <w:spacing w:before="120" w:after="0" w:line="240" w:lineRule="auto"/>
      <w:outlineLvl w:val="1"/>
    </w:pPr>
    <w:rPr>
      <w:rFonts w:eastAsiaTheme="majorEastAsia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7A3E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A3E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54006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styleId="DateChar" w:customStyle="1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8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7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4"/>
      </w:numPr>
    </w:pPr>
  </w:style>
  <w:style w:type="numbering" w:styleId="Bullets" w:customStyle="1">
    <w:name w:val="Bullets"/>
    <w:uiPriority w:val="99"/>
    <w:rsid w:val="00A63585"/>
    <w:pPr>
      <w:numPr>
        <w:numId w:val="1"/>
      </w:numPr>
    </w:pPr>
  </w:style>
  <w:style w:type="character" w:styleId="Heading1Char" w:customStyle="1">
    <w:name w:val="Heading 1 Char"/>
    <w:basedOn w:val="DefaultParagraphFont"/>
    <w:link w:val="Heading1"/>
    <w:uiPriority w:val="9"/>
    <w:rsid w:val="00BB4985"/>
    <w:rPr>
      <w:rFonts w:ascii="Arial" w:hAnsi="Arial" w:eastAsiaTheme="majorEastAsia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4"/>
      </w:numPr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rsid w:val="00267A3E"/>
    <w:rPr>
      <w:rFonts w:ascii="Arial" w:hAnsi="Arial" w:eastAsiaTheme="majorEastAsia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styleId="HeaderChar" w:customStyle="1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A12778"/>
    <w:rPr>
      <w:sz w:val="18"/>
    </w:rPr>
  </w:style>
  <w:style w:type="numbering" w:styleId="Numbering" w:customStyle="1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7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267A3E"/>
    <w:rPr>
      <w:rFonts w:ascii="Arial" w:hAnsi="Arial" w:eastAsiaTheme="majorEastAsia" w:cstheme="majorBidi"/>
      <w:color w:val="C65F09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267A3E"/>
    <w:rPr>
      <w:rFonts w:ascii="Arial" w:hAnsi="Arial" w:eastAsiaTheme="majorEastAsia" w:cstheme="majorBidi"/>
      <w:i/>
      <w:iCs/>
      <w:color w:val="854006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465D9A"/>
    <w:rPr>
      <w:rFonts w:asciiTheme="majorHAnsi" w:hAnsiTheme="majorHAnsi" w:eastAsiaTheme="majorEastAsia" w:cstheme="majorBidi"/>
      <w:color w:val="C65F09" w:themeColor="accent2" w:themeShade="BF"/>
      <w:sz w:val="24"/>
      <w:szCs w:val="24"/>
    </w:rPr>
  </w:style>
  <w:style w:type="numbering" w:styleId="ListHeadings" w:customStyle="1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465D9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Pull-outQuote" w:customStyle="1">
    <w:name w:val="Pull-out Quote"/>
    <w:basedOn w:val="Normal"/>
    <w:link w:val="Pull-outQuoteChar"/>
    <w:semiHidden/>
    <w:rsid w:val="009D24F5"/>
    <w:pPr>
      <w:pBdr>
        <w:top w:val="single" w:color="000000" w:themeColor="text2" w:sz="4" w:space="4"/>
        <w:left w:val="single" w:color="000000" w:themeColor="text2" w:sz="4" w:space="4"/>
        <w:bottom w:val="single" w:color="000000" w:themeColor="text2" w:sz="4" w:space="4"/>
        <w:right w:val="single" w:color="000000" w:themeColor="text2" w:sz="4" w:space="4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styleId="Pull-outQuoteHeading" w:customStyle="1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styleId="Pull-outQuoteChar" w:customStyle="1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styleId="Pull-outQuoteHeadingChar" w:customStyle="1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styleId="NumberedHeading1" w:customStyle="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styleId="NumberedHeading2" w:customStyle="1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styleId="NumberedHeading1Char" w:customStyle="1">
    <w:name w:val="Numbered Heading 1 Char"/>
    <w:basedOn w:val="Heading1Char"/>
    <w:link w:val="NumberedHeading1"/>
    <w:uiPriority w:val="9"/>
    <w:semiHidden/>
    <w:rsid w:val="00C70EFC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NumberedHeading2Char" w:customStyle="1">
    <w:name w:val="Numbered Heading 2 Char"/>
    <w:basedOn w:val="Heading2Char"/>
    <w:link w:val="NumberedHeading2"/>
    <w:uiPriority w:val="9"/>
    <w:semiHidden/>
    <w:rsid w:val="00C70EFC"/>
    <w:rPr>
      <w:rFonts w:asciiTheme="majorHAnsi" w:hAnsiTheme="majorHAnsi" w:eastAsiaTheme="majorEastAsia" w:cstheme="majorBidi"/>
      <w:color w:val="F58220" w:themeColor="accent2"/>
      <w:sz w:val="36"/>
      <w:szCs w:val="3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6"/>
      </w:numPr>
      <w:contextualSpacing/>
    </w:pPr>
  </w:style>
  <w:style w:type="numbering" w:styleId="LetteredList" w:customStyle="1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styleId="FooterPageNumber" w:customStyle="1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styleId="Footer-Left" w:customStyle="1">
    <w:name w:val="Footer - Left"/>
    <w:basedOn w:val="Footer"/>
    <w:rsid w:val="00D66DC3"/>
    <w:pPr>
      <w:jc w:val="left"/>
    </w:pPr>
    <w:rPr>
      <w:szCs w:val="24"/>
    </w:rPr>
  </w:style>
  <w:style w:type="paragraph" w:styleId="CoverFooter" w:customStyle="1">
    <w:name w:val="Cover Footer"/>
    <w:basedOn w:val="Normal"/>
    <w:rsid w:val="009272CA"/>
    <w:pPr>
      <w:framePr w:w="11907" w:h="1990" w:wrap="around" w:hAnchor="page" w:vAnchor="page" w:yAlign="bottom" w:anchorLock="1"/>
      <w:spacing w:after="0"/>
    </w:pPr>
  </w:style>
  <w:style w:type="paragraph" w:styleId="CoverHeaderGraphic" w:customStyle="1">
    <w:name w:val="Cover Header Graphic"/>
    <w:basedOn w:val="Normal"/>
    <w:rsid w:val="00994FB0"/>
    <w:pPr>
      <w:framePr w:w="4133" w:h="1094" w:wrap="around" w:hAnchor="page" w:vAnchor="page" w:x="6918" w:yAlign="top" w:hRule="exact" w:anchorLock="1"/>
      <w:spacing w:after="0"/>
    </w:pPr>
  </w:style>
  <w:style w:type="paragraph" w:styleId="TitleGraphicA" w:customStyle="1">
    <w:name w:val="Title Graphic A"/>
    <w:basedOn w:val="Normal"/>
    <w:rsid w:val="000B78FC"/>
    <w:pPr>
      <w:framePr w:w="6447" w:h="7836" w:wrap="around" w:hAnchor="page" w:vAnchor="page" w:xAlign="right" w:y="2269" w:hRule="exact" w:anchorLock="1"/>
      <w:spacing w:after="0"/>
    </w:pPr>
    <w:rPr>
      <w:noProof/>
    </w:rPr>
  </w:style>
  <w:style w:type="paragraph" w:styleId="TableHeading" w:customStyle="1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styleId="TASTafeTableStyle1" w:customStyle="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color="FFFFFF" w:themeColor="background1" w:sz="4" w:space="0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styleId="QuoteText" w:customStyle="1">
    <w:name w:val="Quote Text"/>
    <w:basedOn w:val="Normal"/>
    <w:uiPriority w:val="19"/>
    <w:rsid w:val="00885045"/>
    <w:pPr>
      <w:pBdr>
        <w:top w:val="single" w:color="F26522" w:themeColor="accent1" w:sz="8" w:space="4"/>
        <w:bottom w:val="single" w:color="F26522" w:themeColor="accent1" w:sz="8" w:space="4"/>
      </w:pBdr>
      <w:spacing w:before="160"/>
    </w:pPr>
    <w:rPr>
      <w:b/>
    </w:rPr>
  </w:style>
  <w:style w:type="table" w:styleId="TASTafeTableStyle2" w:customStyle="1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color="FFFFFF" w:themeColor="background1" w:sz="4" w:space="0"/>
        <w:insideV w:val="single" w:color="FFFFFF" w:themeColor="background1" w:sz="4" w:space="0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ImageGraphic" w:customStyle="1">
    <w:name w:val="Image Graphic"/>
    <w:basedOn w:val="Normal"/>
    <w:rsid w:val="003566F2"/>
    <w:pPr>
      <w:framePr w:w="5273" w:h="4922" w:wrap="around" w:hAnchor="page" w:vAnchor="page" w:x="6011" w:y="1702" w:hRule="exact" w:anchorLock="1"/>
    </w:pPr>
  </w:style>
  <w:style w:type="paragraph" w:styleId="EndPage" w:customStyle="1">
    <w:name w:val="End Page"/>
    <w:basedOn w:val="Normal"/>
    <w:rsid w:val="00342A8C"/>
    <w:pPr>
      <w:framePr w:w="11907" w:h="16840" w:wrap="around" w:hAnchor="page" w:vAnchor="page" w:yAlign="top" w:hRule="exact" w:anchorLock="1"/>
      <w:spacing w:after="0"/>
    </w:pPr>
  </w:style>
  <w:style w:type="paragraph" w:styleId="Title2" w:customStyle="1">
    <w:name w:val="Title 2"/>
    <w:basedOn w:val="Title"/>
    <w:rsid w:val="00653080"/>
    <w:pPr>
      <w:framePr w:wrap="around" w:hAnchor="text"/>
    </w:pPr>
  </w:style>
  <w:style w:type="paragraph" w:styleId="Subtitle2" w:customStyle="1">
    <w:name w:val="Subtitle 2"/>
    <w:basedOn w:val="Subtitle"/>
    <w:rsid w:val="00653080"/>
    <w:pPr>
      <w:framePr w:wrap="around" w:hAnchor="text"/>
    </w:pPr>
  </w:style>
  <w:style w:type="paragraph" w:styleId="Title3" w:customStyle="1">
    <w:name w:val="Title 3"/>
    <w:basedOn w:val="Title2"/>
    <w:rsid w:val="00D46594"/>
    <w:pPr>
      <w:framePr w:wrap="around"/>
    </w:pPr>
    <w:rPr>
      <w:color w:val="2E2E2F"/>
    </w:rPr>
  </w:style>
  <w:style w:type="paragraph" w:styleId="Subtitle3" w:customStyle="1">
    <w:name w:val="Subtitle 3"/>
    <w:basedOn w:val="Subtitle2"/>
    <w:rsid w:val="00D46594"/>
    <w:pPr>
      <w:framePr w:wrap="around"/>
    </w:pPr>
    <w:rPr>
      <w:color w:val="2E2E2F"/>
    </w:rPr>
  </w:style>
  <w:style w:type="paragraph" w:styleId="Smalltext" w:customStyle="1">
    <w:name w:val="Small text"/>
    <w:basedOn w:val="Normal"/>
    <w:rsid w:val="00BE2420"/>
    <w:rPr>
      <w:color w:val="363436"/>
      <w:sz w:val="2"/>
    </w:rPr>
  </w:style>
  <w:style w:type="paragraph" w:styleId="ImageBanner" w:customStyle="1">
    <w:name w:val="Image Banner"/>
    <w:basedOn w:val="Normal"/>
    <w:rsid w:val="0016465B"/>
    <w:pPr>
      <w:framePr w:w="13608" w:h="6322" w:wrap="around" w:hAnchor="page" w:vAnchor="page" w:yAlign="top" w:hRule="exact" w:anchorLock="1"/>
      <w:spacing w:after="0"/>
    </w:pPr>
  </w:style>
  <w:style w:type="paragraph" w:styleId="MainTitleHeading" w:customStyle="1">
    <w:name w:val="Main Title Heading"/>
    <w:basedOn w:val="Heading1"/>
    <w:autoRedefine/>
    <w:uiPriority w:val="8"/>
    <w:rsid w:val="00FC3B86"/>
    <w:pPr>
      <w:framePr w:w="9917" w:vSpace="454" w:wrap="around" w:hAnchor="margin" w:vAnchor="page" w:y="710" w:anchorLock="1"/>
      <w:spacing w:after="0"/>
      <w:ind w:right="277"/>
    </w:pPr>
    <w:rPr>
      <w:spacing w:val="14"/>
      <w:sz w:val="56"/>
    </w:rPr>
  </w:style>
  <w:style w:type="table" w:styleId="Calendar1" w:customStyle="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color="000000" w:themeColor="text1" w:sz="24" w:space="0"/>
          <w:left w:val="nil"/>
          <w:bottom w:val="single" w:color="000000" w:themeColor="text1" w:sz="24" w:space="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Calendar3" w:customStyle="1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hAnsiTheme="majorHAnsi" w:eastAsiaTheme="majorEastAsia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Heading6Char" w:customStyle="1">
    <w:name w:val="Heading 6 Char"/>
    <w:basedOn w:val="DefaultParagraphFont"/>
    <w:link w:val="Heading6"/>
    <w:uiPriority w:val="9"/>
    <w:semiHidden/>
    <w:rsid w:val="00465D9A"/>
    <w:rPr>
      <w:rFonts w:asciiTheme="majorHAnsi" w:hAnsiTheme="majorHAnsi" w:eastAsiaTheme="majorEastAsia" w:cstheme="majorBidi"/>
      <w:i/>
      <w:iCs/>
      <w:color w:val="854006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65D9A"/>
    <w:rPr>
      <w:rFonts w:asciiTheme="majorHAnsi" w:hAnsiTheme="majorHAnsi" w:eastAsiaTheme="majorEastAsia" w:cstheme="majorBidi"/>
      <w:b/>
      <w:bCs/>
      <w:color w:val="854006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65D9A"/>
    <w:rPr>
      <w:rFonts w:asciiTheme="majorHAnsi" w:hAnsiTheme="majorHAnsi" w:eastAsiaTheme="majorEastAsia" w:cstheme="majorBidi"/>
      <w:color w:val="854006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65D9A"/>
    <w:rPr>
      <w:rFonts w:asciiTheme="majorHAnsi" w:hAnsiTheme="majorHAnsi" w:eastAsiaTheme="majorEastAsia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465D9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color="F58220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65D9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styleId="apple-converted-space" w:customStyle="1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hAnsi="Courier New" w:eastAsia="Times New Roman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paragraph" w:styleId="Code" w:customStyle="1">
    <w:name w:val="Code"/>
    <w:basedOn w:val="Heading4"/>
    <w:link w:val="CodeChar"/>
    <w:qFormat/>
    <w:rsid w:val="00267A3E"/>
    <w:rPr>
      <w:rFonts w:ascii="Consolas" w:hAnsi="Consolas"/>
      <w:b/>
      <w:color w:val="auto"/>
    </w:rPr>
  </w:style>
  <w:style w:type="character" w:styleId="CodeChar" w:customStyle="1">
    <w:name w:val="Code Char"/>
    <w:basedOn w:val="Heading4Char"/>
    <w:link w:val="Code"/>
    <w:rsid w:val="00267A3E"/>
    <w:rPr>
      <w:rFonts w:ascii="Consolas" w:hAnsi="Consolas" w:eastAsiaTheme="majorEastAsia" w:cstheme="majorBidi"/>
      <w:b/>
      <w:i/>
      <w:iCs/>
      <w:color w:val="854006" w:themeColor="accent2" w:themeShade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header" Target="header2.xml" Id="rId47" /><Relationship Type="http://schemas.openxmlformats.org/officeDocument/2006/relationships/header" Target="header3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5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192.168.1.1" TargetMode="External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footer" Target="footer1.xml" Id="rId48" /><Relationship Type="http://schemas.openxmlformats.org/officeDocument/2006/relationships/webSettings" Target="webSettings.xml" Id="rId8" /><Relationship Type="http://schemas.openxmlformats.org/officeDocument/2006/relationships/footer" Target="footer3.xml" Id="rId51" /><Relationship Type="http://schemas.openxmlformats.org/officeDocument/2006/relationships/customXml" Target="../customXml/item3.xml" Id="rId3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header" Target="header1.xml" Id="rId46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microsoft.com/office/2020/10/relationships/intelligence" Target="intelligence2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footer" Target="footer2.xml" Id="rId49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2.svg"/><Relationship Id="rId1" Type="http://schemas.openxmlformats.org/officeDocument/2006/relationships/image" Target="media/image4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30.jpeg"/><Relationship Id="rId1" Type="http://schemas.openxmlformats.org/officeDocument/2006/relationships/image" Target="media/image43.jpg"/><Relationship Id="rId4" Type="http://schemas.openxmlformats.org/officeDocument/2006/relationships/image" Target="media/image4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4" ma:contentTypeDescription="Create a new document." ma:contentTypeScope="" ma:versionID="34132b17fe1e014293eaf07a19e3540a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ef0ed6a032a1d45de651eac68ef487da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bb6c3959-b540-40de-a02d-ec3c93748066"/>
    <ds:schemaRef ds:uri="http://www.w3.org/XML/1998/namespace"/>
    <ds:schemaRef ds:uri="http://purl.org/dc/terms/"/>
    <ds:schemaRef ds:uri="http://purl.org/dc/dcmitype/"/>
    <ds:schemaRef ds:uri="http://purl.org/dc/elements/1.1/"/>
    <ds:schemaRef ds:uri="6a97427e-0b2b-44e8-837e-05680fb8f73a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9EDE904-FD12-48D3-A2EA-DF315768A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c3959-b540-40de-a02d-ec3c93748066"/>
    <ds:schemaRef ds:uri="6a97427e-0b2b-44e8-837e-05680fb8f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TasTAFE A4 generic document.dotx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Staff Vuk Mutapovic</cp:lastModifiedBy>
  <cp:revision>231</cp:revision>
  <cp:lastPrinted>2024-02-27T22:30:00Z</cp:lastPrinted>
  <dcterms:created xsi:type="dcterms:W3CDTF">2024-05-21T20:58:00Z</dcterms:created>
  <dcterms:modified xsi:type="dcterms:W3CDTF">2024-06-19T03:15:32Z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