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342A7" w14:textId="37E481DC" w:rsidR="006A6D92" w:rsidRDefault="00C11107" w:rsidP="002F6158">
      <w:pPr>
        <w:pStyle w:val="Heading1"/>
        <w:jc w:val="center"/>
        <w:rPr>
          <w:lang w:val="en-GB"/>
        </w:rPr>
      </w:pPr>
      <w:bookmarkStart w:id="0" w:name="_Toc170219873"/>
      <w:r>
        <w:rPr>
          <w:lang w:val="en-GB"/>
        </w:rPr>
        <w:t>AAA</w:t>
      </w:r>
      <w:bookmarkEnd w:id="0"/>
    </w:p>
    <w:p w14:paraId="6EFC11BD" w14:textId="77777777" w:rsidR="002F6158" w:rsidRDefault="002F6158" w:rsidP="002F6158">
      <w:pPr>
        <w:rPr>
          <w:lang w:val="en-GB"/>
        </w:rPr>
      </w:pPr>
    </w:p>
    <w:p w14:paraId="061B1B50" w14:textId="14EE1563" w:rsidR="002F6158" w:rsidRDefault="002F6158" w:rsidP="002F6158">
      <w:pPr>
        <w:rPr>
          <w:lang w:val="en-GB"/>
        </w:rPr>
      </w:pPr>
      <w:r>
        <w:rPr>
          <w:lang w:val="en-GB"/>
        </w:rPr>
        <w:t>Lab</w:t>
      </w:r>
      <w:r w:rsidR="00110032">
        <w:rPr>
          <w:lang w:val="en-GB"/>
        </w:rPr>
        <w:t xml:space="preserve"> Goal</w:t>
      </w:r>
      <w:r w:rsidR="00B84D63">
        <w:rPr>
          <w:lang w:val="en-GB"/>
        </w:rPr>
        <w:t>:</w:t>
      </w:r>
    </w:p>
    <w:p w14:paraId="37B003A6" w14:textId="581926CD" w:rsidR="00D30AD6" w:rsidRPr="008401D3" w:rsidRDefault="00D30AD6" w:rsidP="008401D3">
      <w:pPr>
        <w:pStyle w:val="ListParagraph"/>
        <w:numPr>
          <w:ilvl w:val="0"/>
          <w:numId w:val="27"/>
        </w:numPr>
        <w:rPr>
          <w:lang w:val="en-GB"/>
        </w:rPr>
      </w:pPr>
      <w:r w:rsidRPr="008401D3">
        <w:rPr>
          <w:lang w:val="en-GB"/>
        </w:rPr>
        <w:t>Installation of CA Certificate Authority</w:t>
      </w:r>
      <w:r w:rsidR="008401D3">
        <w:rPr>
          <w:lang w:val="en-GB"/>
        </w:rPr>
        <w:t>.</w:t>
      </w:r>
    </w:p>
    <w:p w14:paraId="4CAB9D6A" w14:textId="57F27D28" w:rsidR="00D30AD6" w:rsidRPr="008401D3" w:rsidRDefault="00D30AD6" w:rsidP="008401D3">
      <w:pPr>
        <w:pStyle w:val="ListParagraph"/>
        <w:numPr>
          <w:ilvl w:val="0"/>
          <w:numId w:val="27"/>
        </w:numPr>
        <w:rPr>
          <w:lang w:val="en-GB"/>
        </w:rPr>
      </w:pPr>
      <w:r w:rsidRPr="008401D3">
        <w:rPr>
          <w:lang w:val="en-GB"/>
        </w:rPr>
        <w:t>Installation and configuration of FreeR</w:t>
      </w:r>
      <w:r w:rsidR="0021121E" w:rsidRPr="008401D3">
        <w:rPr>
          <w:lang w:val="en-GB"/>
        </w:rPr>
        <w:t>ADIUS</w:t>
      </w:r>
      <w:r w:rsidRPr="008401D3">
        <w:rPr>
          <w:lang w:val="en-GB"/>
        </w:rPr>
        <w:t xml:space="preserve"> AAA server</w:t>
      </w:r>
      <w:r w:rsidR="008401D3">
        <w:rPr>
          <w:lang w:val="en-GB"/>
        </w:rPr>
        <w:t>.</w:t>
      </w:r>
    </w:p>
    <w:p w14:paraId="36E2E752" w14:textId="1F63A26D" w:rsidR="00D30AD6" w:rsidRPr="008401D3" w:rsidRDefault="007A279D" w:rsidP="008401D3">
      <w:pPr>
        <w:pStyle w:val="ListParagraph"/>
        <w:numPr>
          <w:ilvl w:val="0"/>
          <w:numId w:val="27"/>
        </w:numPr>
        <w:rPr>
          <w:lang w:val="en-GB"/>
        </w:rPr>
      </w:pPr>
      <w:r w:rsidRPr="008401D3">
        <w:rPr>
          <w:lang w:val="en-GB"/>
        </w:rPr>
        <w:t xml:space="preserve">Configuration of WPA2 Enterprise </w:t>
      </w:r>
      <w:r w:rsidR="00B4726D" w:rsidRPr="008401D3">
        <w:rPr>
          <w:lang w:val="en-GB"/>
        </w:rPr>
        <w:t>Wi-Fi</w:t>
      </w:r>
      <w:r w:rsidRPr="008401D3">
        <w:rPr>
          <w:lang w:val="en-GB"/>
        </w:rPr>
        <w:t xml:space="preserve"> </w:t>
      </w:r>
      <w:r w:rsidR="00B4726D" w:rsidRPr="008401D3">
        <w:rPr>
          <w:lang w:val="en-GB"/>
        </w:rPr>
        <w:t>network</w:t>
      </w:r>
      <w:r w:rsidR="008401D3">
        <w:rPr>
          <w:lang w:val="en-GB"/>
        </w:rPr>
        <w:t>.</w:t>
      </w:r>
    </w:p>
    <w:p w14:paraId="0240C0E1" w14:textId="13F0FE97" w:rsidR="00B4726D" w:rsidRPr="008401D3" w:rsidRDefault="00B4726D" w:rsidP="008401D3">
      <w:pPr>
        <w:pStyle w:val="ListParagraph"/>
        <w:numPr>
          <w:ilvl w:val="0"/>
          <w:numId w:val="27"/>
        </w:numPr>
        <w:rPr>
          <w:b/>
          <w:bCs/>
          <w:lang w:val="en-GB"/>
        </w:rPr>
      </w:pPr>
      <w:r w:rsidRPr="008401D3">
        <w:rPr>
          <w:lang w:val="en-GB"/>
        </w:rPr>
        <w:t xml:space="preserve">Configuration of </w:t>
      </w:r>
      <w:r w:rsidR="002730D8" w:rsidRPr="008401D3">
        <w:rPr>
          <w:lang w:val="en-GB"/>
        </w:rPr>
        <w:t xml:space="preserve">CISCO </w:t>
      </w:r>
      <w:r w:rsidRPr="008401D3">
        <w:rPr>
          <w:lang w:val="en-GB"/>
        </w:rPr>
        <w:t xml:space="preserve">network devices to </w:t>
      </w:r>
      <w:r w:rsidR="00711D66" w:rsidRPr="008401D3">
        <w:rPr>
          <w:lang w:val="en-GB"/>
        </w:rPr>
        <w:t xml:space="preserve">use </w:t>
      </w:r>
      <w:r w:rsidR="008401D3" w:rsidRPr="008401D3">
        <w:rPr>
          <w:lang w:val="en-GB"/>
        </w:rPr>
        <w:t>AAA.</w:t>
      </w:r>
    </w:p>
    <w:p w14:paraId="68C1AFC8" w14:textId="77777777" w:rsidR="00110032" w:rsidRDefault="00110032" w:rsidP="002F6158">
      <w:pPr>
        <w:rPr>
          <w:lang w:val="en-GB"/>
        </w:rPr>
      </w:pPr>
    </w:p>
    <w:p w14:paraId="28F0B354" w14:textId="77777777" w:rsidR="00110032" w:rsidRDefault="00110032" w:rsidP="002F6158">
      <w:pPr>
        <w:rPr>
          <w:lang w:val="en-GB"/>
        </w:rPr>
      </w:pPr>
    </w:p>
    <w:p w14:paraId="1F8ED612" w14:textId="0DEE5FD6" w:rsidR="00110032" w:rsidRDefault="00110032" w:rsidP="002F6158">
      <w:pPr>
        <w:rPr>
          <w:lang w:val="en-GB"/>
        </w:rPr>
      </w:pPr>
      <w:r>
        <w:rPr>
          <w:lang w:val="en-GB"/>
        </w:rPr>
        <w:t>Lab Requirements:</w:t>
      </w:r>
    </w:p>
    <w:p w14:paraId="78ABDE13" w14:textId="0CB85CF3" w:rsidR="00110032" w:rsidRPr="008401D3" w:rsidRDefault="00711D66" w:rsidP="008401D3">
      <w:pPr>
        <w:pStyle w:val="ListParagraph"/>
        <w:numPr>
          <w:ilvl w:val="0"/>
          <w:numId w:val="28"/>
        </w:numPr>
        <w:rPr>
          <w:lang w:val="en-GB"/>
        </w:rPr>
      </w:pPr>
      <w:r w:rsidRPr="008401D3">
        <w:rPr>
          <w:lang w:val="en-GB"/>
        </w:rPr>
        <w:t>Netgate FW appliance</w:t>
      </w:r>
      <w:r w:rsidR="008401D3">
        <w:rPr>
          <w:lang w:val="en-GB"/>
        </w:rPr>
        <w:t>.</w:t>
      </w:r>
    </w:p>
    <w:p w14:paraId="78B87131" w14:textId="17D27B98" w:rsidR="00711D66" w:rsidRDefault="00711D66" w:rsidP="008401D3">
      <w:pPr>
        <w:pStyle w:val="ListParagraph"/>
        <w:numPr>
          <w:ilvl w:val="0"/>
          <w:numId w:val="28"/>
        </w:numPr>
        <w:rPr>
          <w:lang w:val="en-GB"/>
        </w:rPr>
      </w:pPr>
      <w:r w:rsidRPr="008401D3">
        <w:rPr>
          <w:lang w:val="en-GB"/>
        </w:rPr>
        <w:t>Debian client</w:t>
      </w:r>
      <w:r w:rsidR="008401D3">
        <w:rPr>
          <w:lang w:val="en-GB"/>
        </w:rPr>
        <w:t>.</w:t>
      </w:r>
    </w:p>
    <w:p w14:paraId="47A2D9DD" w14:textId="00DC3B3B" w:rsidR="008401D3" w:rsidRPr="008401D3" w:rsidRDefault="008401D3" w:rsidP="008401D3">
      <w:pPr>
        <w:pStyle w:val="ListParagraph"/>
        <w:numPr>
          <w:ilvl w:val="0"/>
          <w:numId w:val="28"/>
        </w:numPr>
        <w:rPr>
          <w:lang w:val="en-GB"/>
        </w:rPr>
      </w:pPr>
      <w:r>
        <w:rPr>
          <w:lang w:val="en-GB"/>
        </w:rPr>
        <w:t>Internet Connection.</w:t>
      </w:r>
    </w:p>
    <w:p w14:paraId="4BF7C909" w14:textId="77777777" w:rsidR="00B84D63" w:rsidRDefault="00B84D63" w:rsidP="002F6158">
      <w:pPr>
        <w:rPr>
          <w:lang w:val="en-GB"/>
        </w:rPr>
      </w:pPr>
    </w:p>
    <w:p w14:paraId="75D8637B" w14:textId="7F05DD3D" w:rsidR="002F6158" w:rsidRDefault="00FD3135" w:rsidP="002F6158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075AB9B" wp14:editId="365916BD">
            <wp:simplePos x="0" y="0"/>
            <wp:positionH relativeFrom="column">
              <wp:posOffset>3871595</wp:posOffset>
            </wp:positionH>
            <wp:positionV relativeFrom="paragraph">
              <wp:posOffset>186690</wp:posOffset>
            </wp:positionV>
            <wp:extent cx="2095520" cy="554826"/>
            <wp:effectExtent l="0" t="0" r="0" b="0"/>
            <wp:wrapTight wrapText="bothSides">
              <wp:wrapPolygon edited="0">
                <wp:start x="0" y="0"/>
                <wp:lineTo x="0" y="20784"/>
                <wp:lineTo x="21404" y="20784"/>
                <wp:lineTo x="21404" y="0"/>
                <wp:lineTo x="0" y="0"/>
              </wp:wrapPolygon>
            </wp:wrapTight>
            <wp:docPr id="1341020658" name="Picture 134102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70" r="52991" b="39743"/>
                    <a:stretch>
                      <a:fillRect/>
                    </a:stretch>
                  </pic:blipFill>
                  <pic:spPr>
                    <a:xfrm>
                      <a:off x="0" y="0"/>
                      <a:ext cx="2095520" cy="55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6F6">
        <w:rPr>
          <w:noProof/>
        </w:rPr>
        <w:drawing>
          <wp:anchor distT="0" distB="0" distL="114300" distR="114300" simplePos="0" relativeHeight="251658240" behindDoc="1" locked="0" layoutInCell="1" allowOverlap="1" wp14:anchorId="58006589" wp14:editId="0042E8A0">
            <wp:simplePos x="0" y="0"/>
            <wp:positionH relativeFrom="margin">
              <wp:posOffset>184825</wp:posOffset>
            </wp:positionH>
            <wp:positionV relativeFrom="paragraph">
              <wp:posOffset>186014</wp:posOffset>
            </wp:positionV>
            <wp:extent cx="2336800" cy="571500"/>
            <wp:effectExtent l="0" t="0" r="6350" b="0"/>
            <wp:wrapTight wrapText="bothSides">
              <wp:wrapPolygon edited="0">
                <wp:start x="0" y="0"/>
                <wp:lineTo x="0" y="20880"/>
                <wp:lineTo x="21483" y="20880"/>
                <wp:lineTo x="21483" y="0"/>
                <wp:lineTo x="0" y="0"/>
              </wp:wrapPolygon>
            </wp:wrapTight>
            <wp:docPr id="1028143003" name="Picture 1028143003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43003" name="Picture 1028143003" descr="A blue and white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D4002" w14:textId="55561546" w:rsidR="00110032" w:rsidRDefault="00110032" w:rsidP="002F6158">
      <w:pPr>
        <w:rPr>
          <w:lang w:val="en-GB"/>
        </w:rPr>
      </w:pPr>
    </w:p>
    <w:p w14:paraId="2A4613D0" w14:textId="40F018DB" w:rsidR="00110032" w:rsidRDefault="00BF6AAF" w:rsidP="00BF6AAF">
      <w:pPr>
        <w:tabs>
          <w:tab w:val="left" w:pos="2620"/>
        </w:tabs>
        <w:rPr>
          <w:lang w:val="en-GB"/>
        </w:rPr>
      </w:pPr>
      <w:r>
        <w:rPr>
          <w:lang w:val="en-GB"/>
        </w:rPr>
        <w:tab/>
      </w:r>
    </w:p>
    <w:p w14:paraId="1A1DFD09" w14:textId="48E15A91" w:rsidR="00110032" w:rsidRDefault="00110032" w:rsidP="002F6158">
      <w:pPr>
        <w:rPr>
          <w:lang w:val="en-GB"/>
        </w:rPr>
      </w:pPr>
    </w:p>
    <w:p w14:paraId="705FEF87" w14:textId="23B3FA59" w:rsidR="00110032" w:rsidRDefault="00FD3135" w:rsidP="002F6158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68FEA566" wp14:editId="55200E8C">
            <wp:simplePos x="0" y="0"/>
            <wp:positionH relativeFrom="column">
              <wp:posOffset>1546239</wp:posOffset>
            </wp:positionH>
            <wp:positionV relativeFrom="paragraph">
              <wp:posOffset>164209</wp:posOffset>
            </wp:positionV>
            <wp:extent cx="3150870" cy="944245"/>
            <wp:effectExtent l="0" t="0" r="0" b="0"/>
            <wp:wrapSquare wrapText="bothSides"/>
            <wp:docPr id="2072262970" name="Picture 1" descr="FreeRAD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RADIU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3E678" w14:textId="499B824A" w:rsidR="00110032" w:rsidRDefault="00110032" w:rsidP="002F6158">
      <w:pPr>
        <w:rPr>
          <w:lang w:val="en-GB"/>
        </w:rPr>
      </w:pPr>
    </w:p>
    <w:p w14:paraId="41B182D9" w14:textId="759C89B1" w:rsidR="00110032" w:rsidRDefault="00110032" w:rsidP="002F6158">
      <w:pPr>
        <w:rPr>
          <w:lang w:val="en-GB"/>
        </w:rPr>
      </w:pPr>
    </w:p>
    <w:p w14:paraId="5733A18B" w14:textId="35193932" w:rsidR="00110032" w:rsidRDefault="00110032" w:rsidP="002F6158">
      <w:pPr>
        <w:rPr>
          <w:lang w:val="en-GB"/>
        </w:rPr>
      </w:pPr>
    </w:p>
    <w:p w14:paraId="659C4F50" w14:textId="1CB6E83E" w:rsidR="00C96BFA" w:rsidRDefault="006F075F" w:rsidP="002F6158">
      <w:pPr>
        <w:rPr>
          <w:lang w:val="en-GB"/>
        </w:rPr>
      </w:pPr>
      <w:r>
        <w:fldChar w:fldCharType="begin"/>
      </w:r>
      <w:r>
        <w:instrText xml:space="preserve"> INCLUDEPICTURE "/Users/zool/Library/Group Containers/UBF8T346G9.ms/WebArchiveCopyPasteTempFiles/com.microsoft.Word/images?q=tbnANd9GcTMouAEkCx-FsHJIgghwS2oL5uo533C9mIyuQ&amp;s" \* MERGEFORMATINET </w:instrText>
      </w:r>
      <w:r w:rsidR="004E717E">
        <w:fldChar w:fldCharType="separate"/>
      </w:r>
      <w:r>
        <w:fldChar w:fldCharType="end"/>
      </w:r>
    </w:p>
    <w:p w14:paraId="5FB4BE96" w14:textId="2FF8507E" w:rsidR="00C96BFA" w:rsidRDefault="009247B4" w:rsidP="002F6158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56498750" wp14:editId="0B9ED084">
            <wp:simplePos x="0" y="0"/>
            <wp:positionH relativeFrom="column">
              <wp:posOffset>2526767</wp:posOffset>
            </wp:positionH>
            <wp:positionV relativeFrom="paragraph">
              <wp:posOffset>182854</wp:posOffset>
            </wp:positionV>
            <wp:extent cx="795020" cy="982345"/>
            <wp:effectExtent l="0" t="0" r="5080" b="0"/>
            <wp:wrapSquare wrapText="bothSides"/>
            <wp:docPr id="166460374" name="Picture 2" descr="A red swirly circle with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0374" name="Picture 2" descr="A red swirly circle with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83212" w14:textId="1402CA9A" w:rsidR="00C96BFA" w:rsidRDefault="00C96BFA" w:rsidP="002F6158">
      <w:pPr>
        <w:rPr>
          <w:lang w:val="en-GB"/>
        </w:rPr>
      </w:pPr>
    </w:p>
    <w:p w14:paraId="02337DF9" w14:textId="7EDB9E3C" w:rsidR="00C96BFA" w:rsidRDefault="00231ACC" w:rsidP="002F6158">
      <w:pPr>
        <w:rPr>
          <w:lang w:val="en-GB"/>
        </w:rPr>
      </w:pPr>
      <w:r>
        <w:fldChar w:fldCharType="begin"/>
      </w:r>
      <w:r>
        <w:instrText xml:space="preserve"> INCLUDEPICTURE "/Users/zool/Library/Group Containers/UBF8T346G9.ms/WebArchiveCopyPasteTempFiles/com.microsoft.Word/images?q=tbnANd9GcRw2CcpHNKIioANF5MV4H-Zw2H3S7hPDMaqeA&amp;s" \* MERGEFORMATINET </w:instrText>
      </w:r>
      <w:r w:rsidR="004E717E">
        <w:fldChar w:fldCharType="separate"/>
      </w:r>
      <w:r>
        <w:fldChar w:fldCharType="end"/>
      </w:r>
    </w:p>
    <w:p w14:paraId="29B2FDE0" w14:textId="4CF850D5" w:rsidR="00110032" w:rsidRDefault="00110032" w:rsidP="002F6158">
      <w:pPr>
        <w:rPr>
          <w:lang w:val="en-GB"/>
        </w:rPr>
      </w:pPr>
    </w:p>
    <w:p w14:paraId="6FA47E0C" w14:textId="77777777" w:rsidR="008401D3" w:rsidRDefault="008401D3" w:rsidP="002F6158">
      <w:pPr>
        <w:rPr>
          <w:lang w:val="en-GB"/>
        </w:rPr>
      </w:pPr>
    </w:p>
    <w:p w14:paraId="6D811D91" w14:textId="77777777" w:rsidR="00231ACC" w:rsidRDefault="00231ACC" w:rsidP="002F6158">
      <w:pPr>
        <w:rPr>
          <w:lang w:val="en-GB"/>
        </w:rPr>
      </w:pPr>
    </w:p>
    <w:sdt>
      <w:sdtPr>
        <w:rPr>
          <w:rFonts w:eastAsiaTheme="minorEastAsia" w:cstheme="minorBidi"/>
          <w:color w:val="auto"/>
          <w:sz w:val="21"/>
          <w:szCs w:val="21"/>
        </w:rPr>
        <w:id w:val="102691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8ACABE6" w14:textId="6A5CAC64" w:rsidR="00C027F8" w:rsidRDefault="00C027F8">
          <w:pPr>
            <w:pStyle w:val="TOCHeading"/>
          </w:pPr>
          <w:r>
            <w:t>Table of Contents</w:t>
          </w:r>
        </w:p>
        <w:p w14:paraId="4C9E9819" w14:textId="2AE60E49" w:rsidR="008401D3" w:rsidRDefault="0083253E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b w:val="0"/>
              <w:bCs w:val="0"/>
              <w:cap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"1-8" \h \z \u </w:instrText>
          </w:r>
          <w:r>
            <w:rPr>
              <w:b w:val="0"/>
              <w:bCs w:val="0"/>
            </w:rPr>
            <w:fldChar w:fldCharType="separate"/>
          </w:r>
          <w:hyperlink w:anchor="_Toc170219873" w:history="1">
            <w:r w:rsidR="008401D3" w:rsidRPr="000A0F48">
              <w:rPr>
                <w:rStyle w:val="Hyperlink"/>
                <w:noProof/>
                <w:lang w:val="en-GB"/>
              </w:rPr>
              <w:t>AAA</w:t>
            </w:r>
            <w:r w:rsidR="008401D3">
              <w:rPr>
                <w:noProof/>
                <w:webHidden/>
              </w:rPr>
              <w:tab/>
            </w:r>
            <w:r w:rsidR="008401D3">
              <w:rPr>
                <w:noProof/>
                <w:webHidden/>
              </w:rPr>
              <w:fldChar w:fldCharType="begin"/>
            </w:r>
            <w:r w:rsidR="008401D3">
              <w:rPr>
                <w:noProof/>
                <w:webHidden/>
              </w:rPr>
              <w:instrText xml:space="preserve"> PAGEREF _Toc170219873 \h </w:instrText>
            </w:r>
            <w:r w:rsidR="008401D3">
              <w:rPr>
                <w:noProof/>
                <w:webHidden/>
              </w:rPr>
            </w:r>
            <w:r w:rsidR="008401D3">
              <w:rPr>
                <w:noProof/>
                <w:webHidden/>
              </w:rPr>
              <w:fldChar w:fldCharType="separate"/>
            </w:r>
            <w:r w:rsidR="008401D3">
              <w:rPr>
                <w:noProof/>
                <w:webHidden/>
              </w:rPr>
              <w:t>1</w:t>
            </w:r>
            <w:r w:rsidR="008401D3">
              <w:rPr>
                <w:noProof/>
                <w:webHidden/>
              </w:rPr>
              <w:fldChar w:fldCharType="end"/>
            </w:r>
          </w:hyperlink>
        </w:p>
        <w:p w14:paraId="7B3DCB13" w14:textId="250D9395" w:rsidR="008401D3" w:rsidRDefault="008401D3">
          <w:pPr>
            <w:pStyle w:val="TOC2"/>
            <w:tabs>
              <w:tab w:val="right" w:leader="dot" w:pos="9628"/>
            </w:tabs>
            <w:rPr>
              <w:smallCap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74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_Toc170219874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A4897F" w14:textId="7A811012" w:rsidR="008401D3" w:rsidRDefault="008401D3">
          <w:pPr>
            <w:pStyle w:val="TOC2"/>
            <w:tabs>
              <w:tab w:val="right" w:leader="dot" w:pos="9628"/>
            </w:tabs>
            <w:rPr>
              <w:smallCap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75" w:history="1">
            <w:r w:rsidRPr="000A0F48">
              <w:rPr>
                <w:rStyle w:val="Hyperlink"/>
                <w:noProof/>
                <w:lang w:val="en-GB"/>
              </w:rPr>
              <w:t>FreeRADIUS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_Toc170219875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B8EB4" w14:textId="3C8ED545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76" w:history="1">
            <w:r w:rsidRPr="000A0F48">
              <w:rPr>
                <w:rStyle w:val="Hyperlink"/>
                <w:noProof/>
              </w:rPr>
              <w:t>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_Toc170219876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E4065" w14:textId="09ECEFB7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77" w:history="1">
            <w:r w:rsidRPr="000A0F48">
              <w:rPr>
                <w:rStyle w:val="Hyperlink"/>
                <w:noProof/>
              </w:rPr>
              <w:t>Technical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_Toc170219877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93496" w14:textId="578A5DA0" w:rsidR="008401D3" w:rsidRDefault="008401D3">
          <w:pPr>
            <w:pStyle w:val="TOC2"/>
            <w:tabs>
              <w:tab w:val="right" w:leader="dot" w:pos="9628"/>
            </w:tabs>
            <w:rPr>
              <w:smallCap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78" w:history="1">
            <w:r w:rsidRPr="000A0F48">
              <w:rPr>
                <w:rStyle w:val="Hyperlink"/>
                <w:noProof/>
                <w:lang w:val="en-GB"/>
              </w:rPr>
              <w:t>Task 1 – Configuration of 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_Toc170219878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34CCA" w14:textId="23FD87A8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79" w:history="1">
            <w:r w:rsidRPr="000A0F48">
              <w:rPr>
                <w:rStyle w:val="Hyperlink"/>
                <w:noProof/>
                <w:lang w:val="en-GB"/>
              </w:rPr>
              <w:t>Step 1: Click on System &gt; Certificates.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_Toc170219879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5A340" w14:textId="54289AFE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80" w:history="1">
            <w:r w:rsidRPr="000A0F48">
              <w:rPr>
                <w:rStyle w:val="Hyperlink"/>
                <w:noProof/>
                <w:lang w:val="en-GB"/>
              </w:rPr>
              <w:t>Step 2: Configure 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_Toc170219880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474C3" w14:textId="31E382D5" w:rsidR="008401D3" w:rsidRDefault="008401D3">
          <w:pPr>
            <w:pStyle w:val="TOC2"/>
            <w:tabs>
              <w:tab w:val="right" w:leader="dot" w:pos="9628"/>
            </w:tabs>
            <w:rPr>
              <w:smallCap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81" w:history="1">
            <w:r w:rsidRPr="000A0F48">
              <w:rPr>
                <w:rStyle w:val="Hyperlink"/>
                <w:noProof/>
                <w:lang w:val="en-GB"/>
              </w:rPr>
              <w:t>Task 2 – Configuring AAA Server certificates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_Toc170219881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0449D" w14:textId="6982379D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82" w:history="1">
            <w:r w:rsidRPr="000A0F48">
              <w:rPr>
                <w:rStyle w:val="Hyperlink"/>
                <w:noProof/>
                <w:lang w:val="en-GB"/>
              </w:rPr>
              <w:t>Step 1: Click on Certificates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_Toc170219882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52AE7" w14:textId="4CE4649F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83" w:history="1">
            <w:r w:rsidRPr="000A0F48">
              <w:rPr>
                <w:rStyle w:val="Hyperlink"/>
                <w:noProof/>
                <w:lang w:val="en-GB"/>
              </w:rPr>
              <w:t>Step 2: Configure Server Certificate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_Toc170219883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BC106" w14:textId="4BDEB42E" w:rsidR="008401D3" w:rsidRDefault="008401D3">
          <w:pPr>
            <w:pStyle w:val="TOC2"/>
            <w:tabs>
              <w:tab w:val="right" w:leader="dot" w:pos="9628"/>
            </w:tabs>
            <w:rPr>
              <w:smallCap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84" w:history="1">
            <w:r w:rsidRPr="000A0F48">
              <w:rPr>
                <w:rStyle w:val="Hyperlink"/>
                <w:noProof/>
                <w:lang w:val="en-GB"/>
              </w:rPr>
              <w:t>Task 3 – Install Free Radius AAA 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_Toc170219884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8EC9A" w14:textId="507A109E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85" w:history="1">
            <w:r w:rsidRPr="000A0F48">
              <w:rPr>
                <w:rStyle w:val="Hyperlink"/>
                <w:noProof/>
                <w:lang w:val="en-GB"/>
              </w:rPr>
              <w:t>Step 1: Open System &gt; Packet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_Toc170219885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9BF98" w14:textId="14F1C12B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86" w:history="1">
            <w:r w:rsidRPr="000A0F48">
              <w:rPr>
                <w:rStyle w:val="Hyperlink"/>
                <w:noProof/>
                <w:lang w:val="en-GB"/>
              </w:rPr>
              <w:t>Step 2: Select Available Packages Tab.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_Toc170219886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7D035" w14:textId="6CBADF5C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87" w:history="1">
            <w:r w:rsidRPr="000A0F48">
              <w:rPr>
                <w:rStyle w:val="Hyperlink"/>
                <w:noProof/>
                <w:lang w:val="en-GB"/>
              </w:rPr>
              <w:t>Step 2: Create Wireless User Account in FreeRADIUS.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_Toc170219887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9B5E9E" w14:textId="7BF5F09B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88" w:history="1">
            <w:r w:rsidRPr="000A0F48">
              <w:rPr>
                <w:rStyle w:val="Hyperlink"/>
                <w:noProof/>
                <w:lang w:val="en-GB"/>
              </w:rPr>
              <w:t>Step 3: Create device account for Wi-Fi Access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_Toc170219888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99351" w14:textId="412EE2D3" w:rsidR="008401D3" w:rsidRDefault="008401D3">
          <w:pPr>
            <w:pStyle w:val="TOC2"/>
            <w:tabs>
              <w:tab w:val="right" w:leader="dot" w:pos="9628"/>
            </w:tabs>
            <w:rPr>
              <w:smallCap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89" w:history="1">
            <w:r w:rsidRPr="000A0F48">
              <w:rPr>
                <w:rStyle w:val="Hyperlink"/>
                <w:rFonts w:cs="Arial"/>
                <w:noProof/>
                <w:lang w:val="en-GB"/>
              </w:rPr>
              <w:t>Task 4 – Create</w:t>
            </w:r>
            <w:r w:rsidRPr="000A0F48">
              <w:rPr>
                <w:rStyle w:val="Hyperlink"/>
                <w:rFonts w:cs="Arial"/>
                <w:noProof/>
              </w:rPr>
              <w:t xml:space="preserve"> an interface.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_Toc170219889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53B94" w14:textId="67E289DC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90" w:history="1">
            <w:r w:rsidRPr="000A0F48">
              <w:rPr>
                <w:rStyle w:val="Hyperlink"/>
                <w:rFonts w:cs="Arial"/>
                <w:noProof/>
                <w:lang w:val="en-GB"/>
              </w:rPr>
              <w:t>Step 1: </w:t>
            </w:r>
            <w:r w:rsidRPr="000A0F48">
              <w:rPr>
                <w:rStyle w:val="Hyperlink"/>
                <w:rFonts w:cs="Arial"/>
                <w:noProof/>
              </w:rPr>
              <w:t> Create Authentication interface.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_Toc170219890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B7C99" w14:textId="5A627A26" w:rsidR="008401D3" w:rsidRDefault="008401D3">
          <w:pPr>
            <w:pStyle w:val="TOC2"/>
            <w:tabs>
              <w:tab w:val="right" w:leader="dot" w:pos="9628"/>
            </w:tabs>
            <w:rPr>
              <w:smallCap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91" w:history="1">
            <w:r w:rsidRPr="000A0F48">
              <w:rPr>
                <w:rStyle w:val="Hyperlink"/>
                <w:rFonts w:cs="Arial"/>
                <w:noProof/>
                <w:lang w:val="en-GB"/>
              </w:rPr>
              <w:t>Task 5 – Configure your Access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_Toc170219891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7DFA3" w14:textId="1792E32D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92" w:history="1">
            <w:r w:rsidRPr="000A0F48">
              <w:rPr>
                <w:rStyle w:val="Hyperlink"/>
                <w:rFonts w:cs="Arial"/>
                <w:noProof/>
                <w:lang w:val="en-GB"/>
              </w:rPr>
              <w:t>Step 1: </w:t>
            </w:r>
            <w:r w:rsidRPr="000A0F48">
              <w:rPr>
                <w:rStyle w:val="Hyperlink"/>
                <w:rFonts w:cs="Arial"/>
                <w:noProof/>
              </w:rPr>
              <w:t> Connect your AP.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_Toc170219892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B32F9" w14:textId="1B602653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93" w:history="1">
            <w:r w:rsidRPr="000A0F48">
              <w:rPr>
                <w:rStyle w:val="Hyperlink"/>
                <w:noProof/>
              </w:rPr>
              <w:t>Step 2 -Switch mode to 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_Toc170219893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F7496" w14:textId="2B494305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94" w:history="1">
            <w:r w:rsidRPr="000A0F48">
              <w:rPr>
                <w:rStyle w:val="Hyperlink"/>
                <w:noProof/>
              </w:rPr>
              <w:t>Step3: Changing Network Mode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_Toc170219894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8A18B" w14:textId="13121469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95" w:history="1">
            <w:r w:rsidRPr="000A0F48">
              <w:rPr>
                <w:rStyle w:val="Hyperlink"/>
                <w:noProof/>
              </w:rPr>
              <w:t>Step 4: Create SSID – name of Wi-Fi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_Toc170219895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A1F7F" w14:textId="5D8C94CB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96" w:history="1">
            <w:r w:rsidRPr="000A0F48">
              <w:rPr>
                <w:rStyle w:val="Hyperlink"/>
                <w:noProof/>
              </w:rPr>
              <w:t>Step 5: Disable DHCP as we are running one on Netgate.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_Toc170219896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72858" w14:textId="1D4499ED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97" w:history="1">
            <w:r w:rsidRPr="000A0F48">
              <w:rPr>
                <w:rStyle w:val="Hyperlink"/>
                <w:noProof/>
              </w:rPr>
              <w:t>Step 6: Configure Wireless Security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_Toc170219897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3B6AC" w14:textId="4FCF6E9E" w:rsidR="008401D3" w:rsidRDefault="008401D3">
          <w:pPr>
            <w:pStyle w:val="TOC2"/>
            <w:tabs>
              <w:tab w:val="right" w:leader="dot" w:pos="9628"/>
            </w:tabs>
            <w:rPr>
              <w:smallCap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98" w:history="1">
            <w:r w:rsidRPr="000A0F48">
              <w:rPr>
                <w:rStyle w:val="Hyperlink"/>
                <w:rFonts w:cs="Arial"/>
                <w:noProof/>
                <w:lang w:val="en-GB"/>
              </w:rPr>
              <w:t>Task 6 – Connect to new Wi-Fi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_Toc170219898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D3C43D" w14:textId="257F379C" w:rsidR="008401D3" w:rsidRDefault="008401D3">
          <w:pPr>
            <w:pStyle w:val="TOC2"/>
            <w:tabs>
              <w:tab w:val="right" w:leader="dot" w:pos="9628"/>
            </w:tabs>
            <w:rPr>
              <w:smallCap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899" w:history="1">
            <w:r w:rsidRPr="000A0F48">
              <w:rPr>
                <w:rStyle w:val="Hyperlink"/>
                <w:rFonts w:cs="Arial"/>
                <w:noProof/>
                <w:lang w:val="en-GB"/>
              </w:rPr>
              <w:t xml:space="preserve">Task 7 – Configure FreeRADIUS for Cisco </w:t>
            </w:r>
            <w:r w:rsidRPr="000A0F48">
              <w:rPr>
                <w:rStyle w:val="Hyperlink"/>
                <w:noProof/>
              </w:rPr>
              <w:t>devices</w:t>
            </w:r>
            <w:r w:rsidRPr="000A0F48">
              <w:rPr>
                <w:rStyle w:val="Hyperlink"/>
                <w:rFonts w:cs="Arial"/>
                <w:noProof/>
                <w:lang w:val="en-GB"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_Toc170219899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C5D9C" w14:textId="271172E3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900" w:history="1">
            <w:r w:rsidRPr="000A0F48">
              <w:rPr>
                <w:rStyle w:val="Hyperlink"/>
                <w:rFonts w:cs="Arial"/>
                <w:noProof/>
                <w:lang w:val="en-GB"/>
              </w:rPr>
              <w:t>Step 1: </w:t>
            </w:r>
            <w:r w:rsidRPr="000A0F48">
              <w:rPr>
                <w:rStyle w:val="Hyperlink"/>
                <w:rFonts w:cs="Arial"/>
                <w:noProof/>
              </w:rPr>
              <w:t>  Create AAA Cisco Admin account.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_Toc170219900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FF07B" w14:textId="6D0AC2EB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901" w:history="1">
            <w:r w:rsidRPr="000A0F48">
              <w:rPr>
                <w:rStyle w:val="Hyperlink"/>
                <w:rFonts w:cs="Arial"/>
                <w:noProof/>
                <w:lang w:val="en-GB"/>
              </w:rPr>
              <w:t>Step 2: </w:t>
            </w:r>
            <w:r w:rsidRPr="000A0F48">
              <w:rPr>
                <w:rStyle w:val="Hyperlink"/>
                <w:rFonts w:cs="Arial"/>
                <w:noProof/>
              </w:rPr>
              <w:t> Create Device Account for SW1 and SW2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_Toc170219901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96B1C" w14:textId="6CA4394E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902" w:history="1">
            <w:r w:rsidRPr="000A0F48">
              <w:rPr>
                <w:rStyle w:val="Hyperlink"/>
                <w:rFonts w:cs="Arial"/>
                <w:noProof/>
                <w:lang w:val="en-GB"/>
              </w:rPr>
              <w:t>Task 8 – Configure SW1 and SW2 to use AAA on FreeRADIUS.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_Toc170219902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EF580" w14:textId="208E5BFB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903" w:history="1">
            <w:r w:rsidRPr="000A0F48">
              <w:rPr>
                <w:rStyle w:val="Hyperlink"/>
                <w:rFonts w:cs="Arial"/>
                <w:noProof/>
                <w:lang w:val="en-GB"/>
              </w:rPr>
              <w:t>Step 1: </w:t>
            </w:r>
            <w:r w:rsidRPr="000A0F48">
              <w:rPr>
                <w:rStyle w:val="Hyperlink"/>
                <w:rFonts w:cs="Arial"/>
                <w:noProof/>
              </w:rPr>
              <w:t> SW1 AAA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_Toc170219903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D11BB" w14:textId="42CB3B70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904" w:history="1">
            <w:r w:rsidRPr="000A0F48">
              <w:rPr>
                <w:rStyle w:val="Hyperlink"/>
                <w:rFonts w:cs="Arial"/>
                <w:noProof/>
                <w:lang w:val="en-GB"/>
              </w:rPr>
              <w:t>Step 2: </w:t>
            </w:r>
            <w:r w:rsidRPr="000A0F48">
              <w:rPr>
                <w:rStyle w:val="Hyperlink"/>
                <w:rFonts w:cs="Arial"/>
                <w:noProof/>
              </w:rPr>
              <w:t> Configure VTY 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_Toc170219904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E11CB" w14:textId="237B8B21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905" w:history="1">
            <w:r w:rsidRPr="000A0F48">
              <w:rPr>
                <w:rStyle w:val="Hyperlink"/>
                <w:rFonts w:cs="Arial"/>
                <w:noProof/>
                <w:lang w:val="en-GB"/>
              </w:rPr>
              <w:t>Step 3: </w:t>
            </w:r>
            <w:r w:rsidRPr="000A0F48">
              <w:rPr>
                <w:rStyle w:val="Hyperlink"/>
                <w:rFonts w:cs="Arial"/>
                <w:noProof/>
              </w:rPr>
              <w:t> Connect to SW1 using Debian client.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_Toc170219905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0D70F0" w14:textId="0036F584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906" w:history="1">
            <w:r w:rsidRPr="000A0F48">
              <w:rPr>
                <w:rStyle w:val="Hyperlink"/>
                <w:rFonts w:cs="Arial"/>
                <w:noProof/>
                <w:lang w:val="en-GB"/>
              </w:rPr>
              <w:t>Step 4: </w:t>
            </w:r>
            <w:r w:rsidRPr="000A0F48">
              <w:rPr>
                <w:rStyle w:val="Hyperlink"/>
                <w:rFonts w:cs="Arial"/>
                <w:noProof/>
              </w:rPr>
              <w:t> Configure SW2.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_Toc170219906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27903" w14:textId="1C44039A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907" w:history="1">
            <w:r w:rsidRPr="000A0F48">
              <w:rPr>
                <w:rStyle w:val="Hyperlink"/>
                <w:rFonts w:cs="Arial"/>
                <w:noProof/>
                <w:lang w:val="en-GB"/>
              </w:rPr>
              <w:t>Step 2: </w:t>
            </w:r>
            <w:r w:rsidRPr="000A0F48">
              <w:rPr>
                <w:rStyle w:val="Hyperlink"/>
                <w:rFonts w:cs="Arial"/>
                <w:noProof/>
              </w:rPr>
              <w:t> Configure VTY 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_Toc170219907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9290E" w14:textId="3271D58E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908" w:history="1">
            <w:r w:rsidRPr="000A0F48">
              <w:rPr>
                <w:rStyle w:val="Hyperlink"/>
                <w:rFonts w:cs="Arial"/>
                <w:noProof/>
                <w:lang w:val="en-GB"/>
              </w:rPr>
              <w:t>Step 3: </w:t>
            </w:r>
            <w:r w:rsidRPr="000A0F48">
              <w:rPr>
                <w:rStyle w:val="Hyperlink"/>
                <w:rFonts w:cs="Arial"/>
                <w:noProof/>
              </w:rPr>
              <w:t> Connect to SW2 using Debian client.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_Toc170219908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8C413" w14:textId="5D366B1D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909" w:history="1">
            <w:r w:rsidRPr="000A0F48">
              <w:rPr>
                <w:rStyle w:val="Hyperlink"/>
                <w:noProof/>
              </w:rPr>
              <w:t>Lab Challenge.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_Toc170219909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6B30A" w14:textId="6BEFE87C" w:rsidR="008401D3" w:rsidRDefault="008401D3">
          <w:pPr>
            <w:pStyle w:val="TOC3"/>
            <w:tabs>
              <w:tab w:val="right" w:leader="dot" w:pos="9628"/>
            </w:tabs>
            <w:rPr>
              <w:i w:val="0"/>
              <w:iCs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70219910" w:history="1">
            <w:r w:rsidRPr="000A0F48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_Toc170219910 \h </w:instrText>
            </w:r>
            <w:r>
              <w:rPr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4B4DED" w14:textId="1B1F71EF" w:rsidR="00C027F8" w:rsidRDefault="0083253E">
          <w:r>
            <w:rPr>
              <w:b/>
              <w:bCs/>
              <w:sz w:val="20"/>
              <w:szCs w:val="20"/>
            </w:rPr>
            <w:fldChar w:fldCharType="end"/>
          </w:r>
        </w:p>
      </w:sdtContent>
    </w:sdt>
    <w:p w14:paraId="7FE70489" w14:textId="77777777" w:rsidR="00110032" w:rsidRDefault="00110032" w:rsidP="002F6158">
      <w:pPr>
        <w:rPr>
          <w:lang w:val="en-GB"/>
        </w:rPr>
      </w:pPr>
    </w:p>
    <w:p w14:paraId="646A6C1A" w14:textId="77777777" w:rsidR="00110032" w:rsidRDefault="00110032" w:rsidP="002F6158">
      <w:pPr>
        <w:rPr>
          <w:lang w:val="en-GB"/>
        </w:rPr>
      </w:pPr>
    </w:p>
    <w:p w14:paraId="6CC5EF2D" w14:textId="77777777" w:rsidR="00110032" w:rsidRDefault="00110032" w:rsidP="002F6158">
      <w:pPr>
        <w:rPr>
          <w:lang w:val="en-GB"/>
        </w:rPr>
      </w:pPr>
    </w:p>
    <w:p w14:paraId="37D9915B" w14:textId="77777777" w:rsidR="00110032" w:rsidRDefault="00110032" w:rsidP="002F6158">
      <w:pPr>
        <w:rPr>
          <w:lang w:val="en-GB"/>
        </w:rPr>
      </w:pPr>
    </w:p>
    <w:p w14:paraId="0827FB73" w14:textId="77777777" w:rsidR="00110032" w:rsidRDefault="00110032" w:rsidP="002F6158">
      <w:pPr>
        <w:rPr>
          <w:lang w:val="en-GB"/>
        </w:rPr>
      </w:pPr>
    </w:p>
    <w:p w14:paraId="16154172" w14:textId="77777777" w:rsidR="00110032" w:rsidRDefault="00110032" w:rsidP="002F6158">
      <w:pPr>
        <w:rPr>
          <w:lang w:val="en-GB"/>
        </w:rPr>
      </w:pPr>
    </w:p>
    <w:p w14:paraId="6934E6B6" w14:textId="079B96DC" w:rsidR="00A233ED" w:rsidRDefault="00A233ED" w:rsidP="00A233ED">
      <w:pPr>
        <w:pStyle w:val="Heading2"/>
        <w:rPr>
          <w:lang w:val="en-GB"/>
        </w:rPr>
      </w:pPr>
      <w:bookmarkStart w:id="1" w:name="_Toc170219874"/>
      <w:r>
        <w:rPr>
          <w:noProof/>
        </w:rPr>
        <w:drawing>
          <wp:anchor distT="0" distB="0" distL="114300" distR="114300" simplePos="0" relativeHeight="251658244" behindDoc="0" locked="0" layoutInCell="1" allowOverlap="1" wp14:anchorId="428D9CD9" wp14:editId="0B47CCE3">
            <wp:simplePos x="0" y="0"/>
            <wp:positionH relativeFrom="column">
              <wp:posOffset>1410335</wp:posOffset>
            </wp:positionH>
            <wp:positionV relativeFrom="paragraph">
              <wp:posOffset>38762</wp:posOffset>
            </wp:positionV>
            <wp:extent cx="3150870" cy="944245"/>
            <wp:effectExtent l="0" t="0" r="0" b="0"/>
            <wp:wrapSquare wrapText="bothSides"/>
            <wp:docPr id="2109726922" name="Picture 1" descr="FreeRAD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RADIU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2E6ED66E" w14:textId="51B42927" w:rsidR="00A233ED" w:rsidRDefault="00A233ED" w:rsidP="00A233ED">
      <w:pPr>
        <w:pStyle w:val="Heading2"/>
        <w:jc w:val="center"/>
        <w:rPr>
          <w:lang w:val="en-GB"/>
        </w:rPr>
      </w:pPr>
    </w:p>
    <w:p w14:paraId="4224F4C4" w14:textId="77777777" w:rsidR="00A233ED" w:rsidRDefault="00A233ED" w:rsidP="00A233ED">
      <w:pPr>
        <w:pStyle w:val="Heading2"/>
        <w:jc w:val="center"/>
        <w:rPr>
          <w:lang w:val="en-GB"/>
        </w:rPr>
      </w:pPr>
    </w:p>
    <w:p w14:paraId="0102C0AC" w14:textId="77777777" w:rsidR="00A233ED" w:rsidRDefault="00A233ED" w:rsidP="00A233ED">
      <w:pPr>
        <w:pStyle w:val="Heading2"/>
        <w:jc w:val="center"/>
        <w:rPr>
          <w:lang w:val="en-GB"/>
        </w:rPr>
      </w:pPr>
    </w:p>
    <w:p w14:paraId="76F739A7" w14:textId="77777777" w:rsidR="00A233ED" w:rsidRDefault="00A233ED" w:rsidP="00A233ED">
      <w:pPr>
        <w:pStyle w:val="Heading2"/>
        <w:jc w:val="center"/>
        <w:rPr>
          <w:lang w:val="en-GB"/>
        </w:rPr>
      </w:pPr>
      <w:bookmarkStart w:id="2" w:name="_Toc170219875"/>
      <w:r>
        <w:rPr>
          <w:lang w:val="en-GB"/>
        </w:rPr>
        <w:t>FreeRADIUS</w:t>
      </w:r>
      <w:bookmarkEnd w:id="2"/>
    </w:p>
    <w:p w14:paraId="667B496E" w14:textId="00FDCCD4" w:rsidR="00AC11B6" w:rsidRDefault="00AC11B6" w:rsidP="00AC11B6">
      <w:pPr>
        <w:pStyle w:val="NormalWeb"/>
        <w:rPr>
          <w:color w:val="000000"/>
        </w:rPr>
      </w:pPr>
      <w:r>
        <w:rPr>
          <w:color w:val="000000"/>
        </w:rPr>
        <w:t>FreeRADIUS is an open-source Remote Authentication Dial-In User Service (RADIUS) server widely used for network authentication, authorization, and accounting. Here’s a brief technical summary along with a bit of its history:</w:t>
      </w:r>
    </w:p>
    <w:p w14:paraId="22BCF181" w14:textId="77777777" w:rsidR="00AC11B6" w:rsidRDefault="00AC11B6" w:rsidP="00AC11B6">
      <w:pPr>
        <w:pStyle w:val="Heading3"/>
        <w:rPr>
          <w:color w:val="000000"/>
        </w:rPr>
      </w:pPr>
      <w:bookmarkStart w:id="3" w:name="_Toc170219876"/>
      <w:r>
        <w:rPr>
          <w:color w:val="000000"/>
        </w:rPr>
        <w:t>History</w:t>
      </w:r>
      <w:bookmarkEnd w:id="3"/>
    </w:p>
    <w:p w14:paraId="4589B4F5" w14:textId="77777777" w:rsidR="00AC11B6" w:rsidRDefault="00AC11B6" w:rsidP="003F12B4">
      <w:pPr>
        <w:numPr>
          <w:ilvl w:val="0"/>
          <w:numId w:val="4"/>
        </w:numPr>
        <w:spacing w:before="100" w:beforeAutospacing="1" w:after="100" w:afterAutospacing="1" w:line="240" w:lineRule="auto"/>
        <w:rPr>
          <w:color w:val="000000"/>
        </w:rPr>
      </w:pPr>
      <w:r>
        <w:rPr>
          <w:rStyle w:val="Strong"/>
          <w:color w:val="000000"/>
        </w:rPr>
        <w:t>Origins</w:t>
      </w:r>
      <w:r>
        <w:rPr>
          <w:color w:val="000000"/>
        </w:rPr>
        <w:t xml:space="preserve">: FreeRADIUS was initially developed in 1999 as a fork of the Cistron RADIUS server by Alan DeKok and Miquel van </w:t>
      </w:r>
      <w:proofErr w:type="spellStart"/>
      <w:r>
        <w:rPr>
          <w:color w:val="000000"/>
        </w:rPr>
        <w:t>Smoorenburg</w:t>
      </w:r>
      <w:proofErr w:type="spellEnd"/>
      <w:r>
        <w:rPr>
          <w:color w:val="000000"/>
        </w:rPr>
        <w:t>. The goal was to create a more robust and extensible RADIUS server.</w:t>
      </w:r>
    </w:p>
    <w:p w14:paraId="4EF005B4" w14:textId="77777777" w:rsidR="00AC11B6" w:rsidRDefault="00AC11B6" w:rsidP="003F12B4">
      <w:pPr>
        <w:numPr>
          <w:ilvl w:val="0"/>
          <w:numId w:val="4"/>
        </w:numPr>
        <w:spacing w:before="100" w:beforeAutospacing="1" w:after="100" w:afterAutospacing="1" w:line="240" w:lineRule="auto"/>
        <w:rPr>
          <w:color w:val="000000"/>
        </w:rPr>
      </w:pPr>
      <w:r>
        <w:rPr>
          <w:rStyle w:val="Strong"/>
          <w:color w:val="000000"/>
        </w:rPr>
        <w:t>Development</w:t>
      </w:r>
      <w:r>
        <w:rPr>
          <w:color w:val="000000"/>
        </w:rPr>
        <w:t>: Over the years, FreeRADIUS has become the most popular and widely deployed RADIUS server, used by millions of users and organizations globally.</w:t>
      </w:r>
    </w:p>
    <w:p w14:paraId="6917970A" w14:textId="77777777" w:rsidR="00AC11B6" w:rsidRDefault="00AC11B6" w:rsidP="003F12B4">
      <w:pPr>
        <w:numPr>
          <w:ilvl w:val="0"/>
          <w:numId w:val="4"/>
        </w:numPr>
        <w:spacing w:before="100" w:beforeAutospacing="1" w:after="100" w:afterAutospacing="1" w:line="240" w:lineRule="auto"/>
        <w:rPr>
          <w:color w:val="000000"/>
        </w:rPr>
      </w:pPr>
      <w:r>
        <w:rPr>
          <w:rStyle w:val="Strong"/>
          <w:color w:val="000000"/>
        </w:rPr>
        <w:t>Community and Support</w:t>
      </w:r>
      <w:r>
        <w:rPr>
          <w:color w:val="000000"/>
        </w:rPr>
        <w:t>: FreeRADIUS is maintained by a community of developers and is supported by the FreeRADIUS Foundation.</w:t>
      </w:r>
    </w:p>
    <w:p w14:paraId="490A53DE" w14:textId="77777777" w:rsidR="00AC11B6" w:rsidRDefault="00AC11B6" w:rsidP="00AC11B6">
      <w:pPr>
        <w:pStyle w:val="Heading3"/>
        <w:rPr>
          <w:color w:val="000000"/>
        </w:rPr>
      </w:pPr>
      <w:bookmarkStart w:id="4" w:name="_Toc170219877"/>
      <w:r>
        <w:rPr>
          <w:color w:val="000000"/>
        </w:rPr>
        <w:t>Technical Summary</w:t>
      </w:r>
      <w:bookmarkEnd w:id="4"/>
    </w:p>
    <w:p w14:paraId="2C404171" w14:textId="77777777" w:rsidR="00AC11B6" w:rsidRDefault="00AC11B6" w:rsidP="003F12B4">
      <w:pPr>
        <w:numPr>
          <w:ilvl w:val="0"/>
          <w:numId w:val="5"/>
        </w:numPr>
        <w:spacing w:before="100" w:beforeAutospacing="1" w:after="100" w:afterAutospacing="1" w:line="240" w:lineRule="auto"/>
        <w:rPr>
          <w:color w:val="000000"/>
        </w:rPr>
      </w:pPr>
      <w:r>
        <w:rPr>
          <w:rStyle w:val="Strong"/>
          <w:color w:val="000000"/>
        </w:rPr>
        <w:t>Authentication Protocols</w:t>
      </w:r>
      <w:r>
        <w:rPr>
          <w:color w:val="000000"/>
        </w:rPr>
        <w:t>: FreeRADIUS supports a wide range of authentication protocols, including PAP, CHAP, MS-CHAP, MS-CHAPv2, EAP (TLS, TTLS, PEAP, LEAP, etc.), and others, making it suitable for various applications.</w:t>
      </w:r>
    </w:p>
    <w:p w14:paraId="381B6511" w14:textId="77777777" w:rsidR="00AC11B6" w:rsidRDefault="00AC11B6" w:rsidP="003F12B4">
      <w:pPr>
        <w:numPr>
          <w:ilvl w:val="0"/>
          <w:numId w:val="5"/>
        </w:numPr>
        <w:spacing w:before="100" w:beforeAutospacing="1" w:after="100" w:afterAutospacing="1" w:line="240" w:lineRule="auto"/>
        <w:rPr>
          <w:color w:val="000000"/>
        </w:rPr>
      </w:pPr>
      <w:r>
        <w:rPr>
          <w:rStyle w:val="Strong"/>
          <w:color w:val="000000"/>
        </w:rPr>
        <w:t>Authorization</w:t>
      </w:r>
      <w:r>
        <w:rPr>
          <w:color w:val="000000"/>
        </w:rPr>
        <w:t>: It can be integrated with various backends for authorization, such as SQL databases (MySQL, PostgreSQL, SQLite), LDAP directories, and even flat files.</w:t>
      </w:r>
    </w:p>
    <w:p w14:paraId="0E010EED" w14:textId="77777777" w:rsidR="00AC11B6" w:rsidRDefault="00AC11B6" w:rsidP="003F12B4">
      <w:pPr>
        <w:numPr>
          <w:ilvl w:val="0"/>
          <w:numId w:val="5"/>
        </w:numPr>
        <w:spacing w:before="100" w:beforeAutospacing="1" w:after="100" w:afterAutospacing="1" w:line="240" w:lineRule="auto"/>
        <w:rPr>
          <w:color w:val="000000"/>
        </w:rPr>
      </w:pPr>
      <w:r>
        <w:rPr>
          <w:rStyle w:val="Strong"/>
          <w:color w:val="000000"/>
        </w:rPr>
        <w:t>Accounting</w:t>
      </w:r>
      <w:r>
        <w:rPr>
          <w:color w:val="000000"/>
        </w:rPr>
        <w:t>: FreeRADIUS provides comprehensive accounting features, logging all aspects of user sessions, which is crucial for auditing and billing purposes.</w:t>
      </w:r>
    </w:p>
    <w:p w14:paraId="59A65417" w14:textId="77777777" w:rsidR="00AC11B6" w:rsidRDefault="00AC11B6" w:rsidP="003F12B4">
      <w:pPr>
        <w:numPr>
          <w:ilvl w:val="0"/>
          <w:numId w:val="5"/>
        </w:numPr>
        <w:spacing w:before="100" w:beforeAutospacing="1" w:after="100" w:afterAutospacing="1" w:line="240" w:lineRule="auto"/>
        <w:rPr>
          <w:color w:val="000000"/>
        </w:rPr>
      </w:pPr>
      <w:r>
        <w:rPr>
          <w:rStyle w:val="Strong"/>
          <w:color w:val="000000"/>
        </w:rPr>
        <w:t>Extensibility</w:t>
      </w:r>
      <w:r>
        <w:rPr>
          <w:color w:val="000000"/>
        </w:rPr>
        <w:t>: The server is highly modular, allowing for customization and extension through modules. Modules can handle authentication, authorization, and accounting functions, or integrate with external systems.</w:t>
      </w:r>
    </w:p>
    <w:p w14:paraId="5CF4E6D2" w14:textId="77777777" w:rsidR="00AC11B6" w:rsidRDefault="00AC11B6" w:rsidP="003F12B4">
      <w:pPr>
        <w:numPr>
          <w:ilvl w:val="0"/>
          <w:numId w:val="5"/>
        </w:numPr>
        <w:spacing w:before="100" w:beforeAutospacing="1" w:after="100" w:afterAutospacing="1" w:line="240" w:lineRule="auto"/>
        <w:rPr>
          <w:color w:val="000000"/>
        </w:rPr>
      </w:pPr>
      <w:r>
        <w:rPr>
          <w:rStyle w:val="Strong"/>
          <w:color w:val="000000"/>
        </w:rPr>
        <w:t>Performance</w:t>
      </w:r>
      <w:r>
        <w:rPr>
          <w:color w:val="000000"/>
        </w:rPr>
        <w:t>: Known for its high performance, FreeRADIUS can handle thousands of authentication requests per second, making it suitable for large-scale deployments.</w:t>
      </w:r>
    </w:p>
    <w:p w14:paraId="3A47F8C8" w14:textId="77777777" w:rsidR="00AC11B6" w:rsidRDefault="00AC11B6" w:rsidP="003F12B4">
      <w:pPr>
        <w:numPr>
          <w:ilvl w:val="0"/>
          <w:numId w:val="5"/>
        </w:numPr>
        <w:spacing w:before="100" w:beforeAutospacing="1" w:after="100" w:afterAutospacing="1" w:line="240" w:lineRule="auto"/>
        <w:rPr>
          <w:color w:val="000000"/>
        </w:rPr>
      </w:pPr>
      <w:r>
        <w:rPr>
          <w:rStyle w:val="Strong"/>
          <w:color w:val="000000"/>
        </w:rPr>
        <w:t>Compatibility</w:t>
      </w:r>
      <w:r>
        <w:rPr>
          <w:color w:val="000000"/>
        </w:rPr>
        <w:t>: FreeRADIUS works with a variety of network devices (routers, switches, access points) from numerous vendors, ensuring broad compatibility.</w:t>
      </w:r>
    </w:p>
    <w:p w14:paraId="761FD91C" w14:textId="77777777" w:rsidR="00AC11B6" w:rsidRDefault="00AC11B6" w:rsidP="003F12B4">
      <w:pPr>
        <w:numPr>
          <w:ilvl w:val="0"/>
          <w:numId w:val="5"/>
        </w:numPr>
        <w:spacing w:before="100" w:beforeAutospacing="1" w:after="100" w:afterAutospacing="1" w:line="240" w:lineRule="auto"/>
        <w:rPr>
          <w:color w:val="000000"/>
        </w:rPr>
      </w:pPr>
      <w:r>
        <w:rPr>
          <w:rStyle w:val="Strong"/>
          <w:color w:val="000000"/>
        </w:rPr>
        <w:t>Security</w:t>
      </w:r>
      <w:r>
        <w:rPr>
          <w:color w:val="000000"/>
        </w:rPr>
        <w:t>: It supports advanced security features, including IPsec, TLS encryption, and the use of certificates for mutual authentication.</w:t>
      </w:r>
    </w:p>
    <w:p w14:paraId="3ED8F9D0" w14:textId="77777777" w:rsidR="00AC11B6" w:rsidRDefault="00AC11B6" w:rsidP="003F12B4">
      <w:pPr>
        <w:numPr>
          <w:ilvl w:val="0"/>
          <w:numId w:val="5"/>
        </w:numPr>
        <w:spacing w:before="100" w:beforeAutospacing="1" w:after="100" w:afterAutospacing="1" w:line="240" w:lineRule="auto"/>
        <w:rPr>
          <w:color w:val="000000"/>
        </w:rPr>
      </w:pPr>
      <w:r>
        <w:rPr>
          <w:rStyle w:val="Strong"/>
          <w:color w:val="000000"/>
        </w:rPr>
        <w:t>Configuration</w:t>
      </w:r>
      <w:r>
        <w:rPr>
          <w:color w:val="000000"/>
        </w:rPr>
        <w:t>: The configuration is managed through text-based files, providing flexibility and ease of automation. Policies and rules can be finely tuned to meet specific network requirements.</w:t>
      </w:r>
    </w:p>
    <w:p w14:paraId="24F4771B" w14:textId="77777777" w:rsidR="00AC11B6" w:rsidRDefault="00AC11B6" w:rsidP="003F12B4">
      <w:pPr>
        <w:numPr>
          <w:ilvl w:val="0"/>
          <w:numId w:val="5"/>
        </w:numPr>
        <w:spacing w:before="100" w:beforeAutospacing="1" w:after="100" w:afterAutospacing="1" w:line="240" w:lineRule="auto"/>
        <w:rPr>
          <w:color w:val="000000"/>
        </w:rPr>
      </w:pPr>
      <w:r>
        <w:rPr>
          <w:rStyle w:val="Strong"/>
          <w:color w:val="000000"/>
        </w:rPr>
        <w:t>Community and Documentation</w:t>
      </w:r>
      <w:r>
        <w:rPr>
          <w:color w:val="000000"/>
        </w:rPr>
        <w:t>: A large user base and comprehensive documentation provide a wealth of resources for troubleshooting and extending functionality.</w:t>
      </w:r>
    </w:p>
    <w:p w14:paraId="518A18C8" w14:textId="77777777" w:rsidR="00AC11B6" w:rsidRDefault="00AC11B6" w:rsidP="00AC11B6">
      <w:pPr>
        <w:pStyle w:val="NormalWeb"/>
        <w:rPr>
          <w:color w:val="000000"/>
        </w:rPr>
      </w:pPr>
      <w:r>
        <w:rPr>
          <w:color w:val="000000"/>
        </w:rPr>
        <w:t>FreeRADIUS remains a critical component for organizations requiring secure, scalable, and reliable network authentication solutions, continuing to evolve with the needs of modern networking environments.</w:t>
      </w:r>
    </w:p>
    <w:p w14:paraId="47EC7BAC" w14:textId="77777777" w:rsidR="00110032" w:rsidRDefault="00110032" w:rsidP="002F6158">
      <w:pPr>
        <w:rPr>
          <w:lang w:val="en-GB"/>
        </w:rPr>
      </w:pPr>
    </w:p>
    <w:p w14:paraId="07B07C96" w14:textId="416122E0" w:rsidR="00110032" w:rsidRDefault="00110032" w:rsidP="00110032">
      <w:pPr>
        <w:pStyle w:val="Heading2"/>
        <w:rPr>
          <w:lang w:val="en-GB"/>
        </w:rPr>
      </w:pPr>
      <w:bookmarkStart w:id="5" w:name="_Toc170219878"/>
      <w:r>
        <w:rPr>
          <w:lang w:val="en-GB"/>
        </w:rPr>
        <w:t xml:space="preserve">Task 1 – </w:t>
      </w:r>
      <w:r w:rsidR="00F87620">
        <w:rPr>
          <w:lang w:val="en-GB"/>
        </w:rPr>
        <w:t>Configuration of CA</w:t>
      </w:r>
      <w:bookmarkEnd w:id="5"/>
      <w:r w:rsidR="00A61233">
        <w:rPr>
          <w:lang w:val="en-GB"/>
        </w:rPr>
        <w:t xml:space="preserve"> </w:t>
      </w:r>
    </w:p>
    <w:p w14:paraId="7FC901FC" w14:textId="77777777" w:rsidR="00741C99" w:rsidRDefault="00741C99" w:rsidP="001E67A3">
      <w:pPr>
        <w:rPr>
          <w:lang w:val="en-GB"/>
        </w:rPr>
      </w:pPr>
    </w:p>
    <w:p w14:paraId="6C6C2DC7" w14:textId="175B6EA4" w:rsidR="001E67A3" w:rsidRPr="001E67A3" w:rsidRDefault="001E67A3" w:rsidP="001E67A3">
      <w:pPr>
        <w:rPr>
          <w:lang w:val="en-GB"/>
        </w:rPr>
      </w:pPr>
      <w:r>
        <w:rPr>
          <w:lang w:val="en-GB"/>
        </w:rPr>
        <w:t xml:space="preserve">In this task we will be configuring Certificate </w:t>
      </w:r>
      <w:r w:rsidR="00EF35A7">
        <w:rPr>
          <w:lang w:val="en-GB"/>
        </w:rPr>
        <w:t>authority,</w:t>
      </w:r>
      <w:r>
        <w:rPr>
          <w:lang w:val="en-GB"/>
        </w:rPr>
        <w:t xml:space="preserve"> and we will generate new Certificates </w:t>
      </w:r>
      <w:r w:rsidR="00741C99">
        <w:rPr>
          <w:lang w:val="en-GB"/>
        </w:rPr>
        <w:t xml:space="preserve">we will use for our </w:t>
      </w:r>
      <w:r w:rsidR="00EF35A7">
        <w:rPr>
          <w:lang w:val="en-GB"/>
        </w:rPr>
        <w:t>Wi-Fi</w:t>
      </w:r>
      <w:r w:rsidR="00741C99">
        <w:rPr>
          <w:lang w:val="en-GB"/>
        </w:rPr>
        <w:t xml:space="preserve"> </w:t>
      </w:r>
      <w:r w:rsidR="00EF35A7">
        <w:rPr>
          <w:lang w:val="en-GB"/>
        </w:rPr>
        <w:t>WPA</w:t>
      </w:r>
      <w:r w:rsidR="00741C99">
        <w:rPr>
          <w:lang w:val="en-GB"/>
        </w:rPr>
        <w:t>2 enterprise network.</w:t>
      </w:r>
    </w:p>
    <w:p w14:paraId="4D52EF46" w14:textId="00BA1728" w:rsidR="00110032" w:rsidRDefault="00110032" w:rsidP="00110032">
      <w:pPr>
        <w:pStyle w:val="Heading3"/>
        <w:rPr>
          <w:lang w:val="en-GB"/>
        </w:rPr>
      </w:pPr>
      <w:bookmarkStart w:id="6" w:name="_Toc170219879"/>
      <w:r>
        <w:rPr>
          <w:lang w:val="en-GB"/>
        </w:rPr>
        <w:t xml:space="preserve">Step 1: </w:t>
      </w:r>
      <w:r w:rsidR="00536E06">
        <w:rPr>
          <w:lang w:val="en-GB"/>
        </w:rPr>
        <w:t xml:space="preserve">Click on </w:t>
      </w:r>
      <w:r w:rsidR="00741C99">
        <w:rPr>
          <w:lang w:val="en-GB"/>
        </w:rPr>
        <w:t>System &gt; C</w:t>
      </w:r>
      <w:r w:rsidR="00536E06">
        <w:rPr>
          <w:lang w:val="en-GB"/>
        </w:rPr>
        <w:t>ertificates</w:t>
      </w:r>
      <w:r w:rsidR="006814D2">
        <w:rPr>
          <w:lang w:val="en-GB"/>
        </w:rPr>
        <w:t>.</w:t>
      </w:r>
      <w:bookmarkEnd w:id="6"/>
    </w:p>
    <w:p w14:paraId="2ECE675C" w14:textId="77777777" w:rsidR="00110032" w:rsidRDefault="00110032" w:rsidP="002F6158">
      <w:pPr>
        <w:rPr>
          <w:lang w:val="en-GB"/>
        </w:rPr>
      </w:pPr>
    </w:p>
    <w:p w14:paraId="28A30541" w14:textId="7080B6A9" w:rsidR="00110032" w:rsidRDefault="00DA1DAF" w:rsidP="002F6158">
      <w:pPr>
        <w:rPr>
          <w:lang w:val="en-GB"/>
        </w:rPr>
      </w:pPr>
      <w:r w:rsidRPr="00DA1DAF">
        <w:rPr>
          <w:noProof/>
          <w:lang w:val="en-GB"/>
        </w:rPr>
        <w:drawing>
          <wp:inline distT="0" distB="0" distL="0" distR="0" wp14:anchorId="14EC5E45" wp14:editId="2F1C5366">
            <wp:extent cx="1674615" cy="3100627"/>
            <wp:effectExtent l="0" t="0" r="1905" b="5080"/>
            <wp:docPr id="17181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49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504" cy="31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2CB2" w14:textId="77777777" w:rsidR="00536E06" w:rsidRDefault="00536E06" w:rsidP="002F6158">
      <w:pPr>
        <w:rPr>
          <w:lang w:val="en-GB"/>
        </w:rPr>
      </w:pPr>
    </w:p>
    <w:p w14:paraId="264DCB45" w14:textId="58D7FDCA" w:rsidR="00536E06" w:rsidRDefault="00536E06" w:rsidP="002F6158">
      <w:pPr>
        <w:rPr>
          <w:b/>
          <w:lang w:val="en-GB"/>
        </w:rPr>
      </w:pPr>
      <w:r>
        <w:rPr>
          <w:lang w:val="en-GB"/>
        </w:rPr>
        <w:t xml:space="preserve">Click on </w:t>
      </w:r>
      <w:r w:rsidRPr="00DA1DAF">
        <w:rPr>
          <w:b/>
          <w:lang w:val="en-GB"/>
        </w:rPr>
        <w:t>Add</w:t>
      </w:r>
    </w:p>
    <w:p w14:paraId="3F7A0B32" w14:textId="0595B5A5" w:rsidR="00312647" w:rsidRDefault="00312647" w:rsidP="002F6158">
      <w:pPr>
        <w:rPr>
          <w:lang w:val="en-GB"/>
        </w:rPr>
      </w:pPr>
      <w:r w:rsidRPr="00312647">
        <w:rPr>
          <w:noProof/>
          <w:lang w:val="en-GB"/>
        </w:rPr>
        <w:drawing>
          <wp:inline distT="0" distB="0" distL="0" distR="0" wp14:anchorId="5B6631B6" wp14:editId="5B6D26EE">
            <wp:extent cx="4345669" cy="1540688"/>
            <wp:effectExtent l="0" t="0" r="0" b="2540"/>
            <wp:docPr id="1084334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343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1246" cy="1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8BF4" w14:textId="06887465" w:rsidR="00877888" w:rsidRDefault="00877888" w:rsidP="00877888">
      <w:pPr>
        <w:pStyle w:val="Heading3"/>
        <w:rPr>
          <w:lang w:val="en-GB"/>
        </w:rPr>
      </w:pPr>
      <w:bookmarkStart w:id="7" w:name="_Toc170219880"/>
      <w:r>
        <w:rPr>
          <w:lang w:val="en-GB"/>
        </w:rPr>
        <w:t>Step 2: Configure CA</w:t>
      </w:r>
      <w:bookmarkEnd w:id="7"/>
    </w:p>
    <w:p w14:paraId="034797F1" w14:textId="77777777" w:rsidR="00877888" w:rsidRDefault="00877888" w:rsidP="002F6158">
      <w:pPr>
        <w:rPr>
          <w:lang w:val="en-GB"/>
        </w:rPr>
      </w:pPr>
    </w:p>
    <w:p w14:paraId="5B08C0C2" w14:textId="2AFED2E2" w:rsidR="00536E06" w:rsidRDefault="00877888" w:rsidP="002F6158">
      <w:pPr>
        <w:rPr>
          <w:lang w:val="en-GB"/>
        </w:rPr>
      </w:pPr>
      <w:r>
        <w:rPr>
          <w:lang w:val="en-GB"/>
        </w:rPr>
        <w:t>Configure CA as per specification:</w:t>
      </w:r>
    </w:p>
    <w:p w14:paraId="523BE891" w14:textId="25E62B32" w:rsidR="00877888" w:rsidRPr="00877888" w:rsidRDefault="0053753A" w:rsidP="003F12B4">
      <w:pPr>
        <w:pStyle w:val="ListParagraph"/>
        <w:numPr>
          <w:ilvl w:val="1"/>
          <w:numId w:val="4"/>
        </w:numPr>
        <w:rPr>
          <w:lang w:val="en-GB"/>
        </w:rPr>
      </w:pPr>
      <w:r>
        <w:rPr>
          <w:lang w:val="en-GB"/>
        </w:rPr>
        <w:t xml:space="preserve">Descriptive </w:t>
      </w:r>
      <w:r w:rsidR="00877888" w:rsidRPr="00877888">
        <w:rPr>
          <w:lang w:val="en-GB"/>
        </w:rPr>
        <w:t xml:space="preserve">Name: </w:t>
      </w:r>
      <w:r w:rsidR="00877888" w:rsidRPr="00877888">
        <w:rPr>
          <w:b/>
          <w:bCs/>
          <w:lang w:val="en-GB"/>
        </w:rPr>
        <w:t>CybertechCA</w:t>
      </w:r>
    </w:p>
    <w:p w14:paraId="4DF70A6F" w14:textId="77777777" w:rsidR="00781775" w:rsidRPr="00781775" w:rsidRDefault="0053753A" w:rsidP="003F12B4">
      <w:pPr>
        <w:pStyle w:val="ListParagraph"/>
        <w:numPr>
          <w:ilvl w:val="1"/>
          <w:numId w:val="4"/>
        </w:numPr>
        <w:rPr>
          <w:lang w:val="en-GB"/>
        </w:rPr>
      </w:pPr>
      <w:r w:rsidRPr="0053753A">
        <w:rPr>
          <w:lang w:val="en-GB"/>
        </w:rPr>
        <w:t xml:space="preserve">Method: </w:t>
      </w:r>
      <w:r w:rsidR="00D207DD" w:rsidRPr="00D207DD">
        <w:rPr>
          <w:b/>
          <w:bCs/>
          <w:lang w:val="en-GB"/>
        </w:rPr>
        <w:t>Create an internal Certificate Authority</w:t>
      </w:r>
    </w:p>
    <w:p w14:paraId="0C89E0A1" w14:textId="7B096599" w:rsidR="0053753A" w:rsidRPr="0053753A" w:rsidRDefault="005E0036" w:rsidP="003F12B4">
      <w:pPr>
        <w:pStyle w:val="ListParagraph"/>
        <w:numPr>
          <w:ilvl w:val="1"/>
          <w:numId w:val="4"/>
        </w:numPr>
        <w:rPr>
          <w:lang w:val="en-GB"/>
        </w:rPr>
      </w:pPr>
      <w:r w:rsidRPr="00BB6354">
        <w:rPr>
          <w:lang w:val="en-GB"/>
        </w:rPr>
        <w:t>Randomi</w:t>
      </w:r>
      <w:r w:rsidR="009E6522" w:rsidRPr="00BB6354">
        <w:rPr>
          <w:lang w:val="en-GB"/>
        </w:rPr>
        <w:t>ze Serial</w:t>
      </w:r>
      <w:r w:rsidR="00BB6354" w:rsidRPr="00BB6354">
        <w:rPr>
          <w:lang w:val="en-GB"/>
        </w:rPr>
        <w:t>:</w:t>
      </w:r>
      <w:r w:rsidR="00BB6354">
        <w:rPr>
          <w:b/>
          <w:bCs/>
          <w:lang w:val="en-GB"/>
        </w:rPr>
        <w:t xml:space="preserve"> Checked</w:t>
      </w:r>
      <w:r w:rsidR="00D207DD">
        <w:rPr>
          <w:lang w:val="en-GB"/>
        </w:rPr>
        <w:t xml:space="preserve"> </w:t>
      </w:r>
    </w:p>
    <w:p w14:paraId="61E37221" w14:textId="1BBFACB5" w:rsidR="00536E06" w:rsidRDefault="003C2556" w:rsidP="002F6158">
      <w:pPr>
        <w:rPr>
          <w:lang w:val="en-GB"/>
        </w:rPr>
      </w:pPr>
      <w:r w:rsidRPr="003C2556">
        <w:rPr>
          <w:noProof/>
          <w:lang w:val="en-GB"/>
        </w:rPr>
        <w:drawing>
          <wp:inline distT="0" distB="0" distL="0" distR="0" wp14:anchorId="6A354446" wp14:editId="49109527">
            <wp:extent cx="4908499" cy="2112009"/>
            <wp:effectExtent l="0" t="0" r="6985" b="3175"/>
            <wp:docPr id="914561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6118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5471" cy="212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65BF" w14:textId="75C08235" w:rsidR="00896D51" w:rsidRPr="004D2510" w:rsidRDefault="00896D51" w:rsidP="003F12B4">
      <w:pPr>
        <w:pStyle w:val="ListParagraph"/>
        <w:numPr>
          <w:ilvl w:val="1"/>
          <w:numId w:val="4"/>
        </w:numPr>
        <w:rPr>
          <w:b/>
          <w:sz w:val="22"/>
          <w:szCs w:val="22"/>
          <w:lang w:eastAsia="en-GB"/>
        </w:rPr>
      </w:pPr>
      <w:r w:rsidRPr="00F012FF">
        <w:rPr>
          <w:sz w:val="22"/>
          <w:szCs w:val="22"/>
          <w:lang w:eastAsia="en-GB"/>
        </w:rPr>
        <w:t>Country Code</w:t>
      </w:r>
      <w:r w:rsidRPr="004D2510">
        <w:rPr>
          <w:b/>
          <w:sz w:val="22"/>
          <w:szCs w:val="22"/>
          <w:lang w:eastAsia="en-GB"/>
        </w:rPr>
        <w:t>: AU</w:t>
      </w:r>
    </w:p>
    <w:p w14:paraId="2BD2FB06" w14:textId="29512A29" w:rsidR="004D2510" w:rsidRPr="004D2510" w:rsidRDefault="004D2510" w:rsidP="003F12B4">
      <w:pPr>
        <w:pStyle w:val="ListParagraph"/>
        <w:numPr>
          <w:ilvl w:val="1"/>
          <w:numId w:val="4"/>
        </w:numPr>
        <w:rPr>
          <w:b/>
          <w:bCs/>
          <w:sz w:val="22"/>
          <w:szCs w:val="22"/>
          <w:lang w:eastAsia="en-GB"/>
        </w:rPr>
      </w:pPr>
      <w:r w:rsidRPr="00F012FF">
        <w:rPr>
          <w:sz w:val="22"/>
          <w:szCs w:val="22"/>
          <w:lang w:eastAsia="en-GB"/>
        </w:rPr>
        <w:t>State or Province</w:t>
      </w:r>
      <w:r w:rsidRPr="004D2510">
        <w:rPr>
          <w:b/>
          <w:bCs/>
          <w:sz w:val="22"/>
          <w:szCs w:val="22"/>
          <w:lang w:eastAsia="en-GB"/>
        </w:rPr>
        <w:t>: Tasmania</w:t>
      </w:r>
    </w:p>
    <w:p w14:paraId="57F4D638" w14:textId="282584BF" w:rsidR="00896D51" w:rsidRPr="004D2510" w:rsidRDefault="00896D51" w:rsidP="003F12B4">
      <w:pPr>
        <w:pStyle w:val="ListParagraph"/>
        <w:numPr>
          <w:ilvl w:val="1"/>
          <w:numId w:val="4"/>
        </w:numPr>
        <w:rPr>
          <w:b/>
          <w:sz w:val="22"/>
          <w:szCs w:val="22"/>
          <w:lang w:eastAsia="en-GB"/>
        </w:rPr>
      </w:pPr>
      <w:r w:rsidRPr="00F012FF">
        <w:rPr>
          <w:sz w:val="22"/>
          <w:szCs w:val="22"/>
          <w:lang w:eastAsia="en-GB"/>
        </w:rPr>
        <w:t>City</w:t>
      </w:r>
      <w:r w:rsidRPr="004D2510">
        <w:rPr>
          <w:b/>
          <w:sz w:val="22"/>
          <w:szCs w:val="22"/>
          <w:lang w:eastAsia="en-GB"/>
        </w:rPr>
        <w:t>: Hobart</w:t>
      </w:r>
    </w:p>
    <w:p w14:paraId="66CAFACB" w14:textId="71EE627E" w:rsidR="004D2510" w:rsidRPr="004D2510" w:rsidRDefault="004D2510" w:rsidP="003F12B4">
      <w:pPr>
        <w:pStyle w:val="ListParagraph"/>
        <w:numPr>
          <w:ilvl w:val="1"/>
          <w:numId w:val="4"/>
        </w:numPr>
        <w:rPr>
          <w:b/>
          <w:bCs/>
          <w:sz w:val="22"/>
          <w:szCs w:val="22"/>
          <w:lang w:eastAsia="en-GB"/>
        </w:rPr>
      </w:pPr>
      <w:r w:rsidRPr="00F012FF">
        <w:rPr>
          <w:sz w:val="22"/>
          <w:szCs w:val="22"/>
          <w:lang w:eastAsia="en-GB"/>
        </w:rPr>
        <w:t>Organization:</w:t>
      </w:r>
      <w:r w:rsidRPr="004D2510">
        <w:rPr>
          <w:b/>
          <w:bCs/>
          <w:sz w:val="22"/>
          <w:szCs w:val="22"/>
          <w:lang w:eastAsia="en-GB"/>
        </w:rPr>
        <w:t xml:space="preserve"> Cybertech</w:t>
      </w:r>
    </w:p>
    <w:p w14:paraId="14043B2E" w14:textId="198DF8BA" w:rsidR="004D2510" w:rsidRPr="004D2510" w:rsidRDefault="004D2510" w:rsidP="003F12B4">
      <w:pPr>
        <w:pStyle w:val="ListParagraph"/>
        <w:numPr>
          <w:ilvl w:val="1"/>
          <w:numId w:val="4"/>
        </w:numPr>
        <w:rPr>
          <w:b/>
          <w:bCs/>
          <w:sz w:val="22"/>
          <w:szCs w:val="22"/>
          <w:lang w:eastAsia="en-GB"/>
        </w:rPr>
      </w:pPr>
      <w:r w:rsidRPr="00F012FF">
        <w:rPr>
          <w:sz w:val="22"/>
          <w:szCs w:val="22"/>
          <w:lang w:eastAsia="en-GB"/>
        </w:rPr>
        <w:t>Organizational Unit:</w:t>
      </w:r>
      <w:r w:rsidRPr="004D2510">
        <w:rPr>
          <w:b/>
          <w:bCs/>
          <w:sz w:val="22"/>
          <w:szCs w:val="22"/>
          <w:lang w:eastAsia="en-GB"/>
        </w:rPr>
        <w:t xml:space="preserve"> SOC</w:t>
      </w:r>
    </w:p>
    <w:p w14:paraId="2CF4A8F2" w14:textId="13119C84" w:rsidR="00785FCD" w:rsidRDefault="00785FCD" w:rsidP="003F12B4">
      <w:pPr>
        <w:pStyle w:val="ListParagraph"/>
        <w:numPr>
          <w:ilvl w:val="1"/>
          <w:numId w:val="4"/>
        </w:numPr>
        <w:rPr>
          <w:lang w:val="en-GB"/>
        </w:rPr>
      </w:pPr>
      <w:r>
        <w:rPr>
          <w:lang w:val="en-GB"/>
        </w:rPr>
        <w:t>Click on save</w:t>
      </w:r>
      <w:r w:rsidR="00335FE8">
        <w:rPr>
          <w:lang w:val="en-GB"/>
        </w:rPr>
        <w:t>.</w:t>
      </w:r>
    </w:p>
    <w:p w14:paraId="28E2EDD4" w14:textId="77777777" w:rsidR="00335FE8" w:rsidRDefault="00335FE8" w:rsidP="00335FE8">
      <w:pPr>
        <w:pStyle w:val="ListParagraph"/>
        <w:ind w:left="1440"/>
        <w:rPr>
          <w:lang w:val="en-GB"/>
        </w:rPr>
      </w:pPr>
    </w:p>
    <w:p w14:paraId="21D8B531" w14:textId="77777777" w:rsidR="00335FE8" w:rsidRDefault="00335FE8" w:rsidP="00335FE8">
      <w:pPr>
        <w:pStyle w:val="ListParagraph"/>
        <w:ind w:left="1440"/>
        <w:rPr>
          <w:lang w:val="en-GB"/>
        </w:rPr>
      </w:pPr>
    </w:p>
    <w:p w14:paraId="077AC973" w14:textId="03A0CCB2" w:rsidR="00335FE8" w:rsidRPr="00335FE8" w:rsidRDefault="00335FE8" w:rsidP="00335FE8">
      <w:pPr>
        <w:pStyle w:val="ListParagraph"/>
        <w:ind w:left="1440"/>
        <w:rPr>
          <w:lang w:val="en-GB"/>
        </w:rPr>
      </w:pPr>
      <w:r w:rsidRPr="00335FE8">
        <w:rPr>
          <w:noProof/>
          <w:lang w:val="en-GB"/>
        </w:rPr>
        <w:drawing>
          <wp:inline distT="0" distB="0" distL="0" distR="0" wp14:anchorId="4AD98090" wp14:editId="7E36CCA5">
            <wp:extent cx="3299155" cy="1859754"/>
            <wp:effectExtent l="0" t="0" r="0" b="7620"/>
            <wp:docPr id="272190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909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4364" cy="186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FCD4F" w14:textId="77777777" w:rsidR="00CC6F4B" w:rsidRDefault="00CC6F4B" w:rsidP="00CC6F4B">
      <w:pPr>
        <w:ind w:left="720"/>
        <w:rPr>
          <w:lang w:val="en-GB"/>
        </w:rPr>
      </w:pPr>
      <w:r>
        <w:rPr>
          <w:lang w:val="en-GB"/>
        </w:rPr>
        <w:t>Expected screenshot:</w:t>
      </w:r>
    </w:p>
    <w:p w14:paraId="36304D42" w14:textId="77777777" w:rsidR="00BB33A6" w:rsidRDefault="00BB33A6" w:rsidP="002F6158">
      <w:pPr>
        <w:rPr>
          <w:lang w:val="en-GB"/>
        </w:rPr>
      </w:pPr>
    </w:p>
    <w:p w14:paraId="6E7DF868" w14:textId="19270148" w:rsidR="00785FCD" w:rsidRDefault="00BB33A6" w:rsidP="00CC6F4B">
      <w:pPr>
        <w:ind w:left="1440"/>
        <w:rPr>
          <w:lang w:val="en-GB"/>
        </w:rPr>
      </w:pPr>
      <w:r w:rsidRPr="00BB33A6">
        <w:rPr>
          <w:noProof/>
          <w:lang w:val="en-GB"/>
        </w:rPr>
        <w:drawing>
          <wp:inline distT="0" distB="0" distL="0" distR="0" wp14:anchorId="0868F217" wp14:editId="081ED7B9">
            <wp:extent cx="3321100" cy="1546148"/>
            <wp:effectExtent l="0" t="0" r="0" b="0"/>
            <wp:docPr id="8097225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2250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9695" cy="15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FA43" w14:textId="77777777" w:rsidR="00110032" w:rsidRDefault="00110032" w:rsidP="002F6158">
      <w:pPr>
        <w:rPr>
          <w:lang w:val="en-GB"/>
        </w:rPr>
      </w:pPr>
    </w:p>
    <w:p w14:paraId="46E9EF65" w14:textId="00AA476F" w:rsidR="00C15D3C" w:rsidRDefault="00110032" w:rsidP="00110032">
      <w:pPr>
        <w:pStyle w:val="Heading2"/>
        <w:rPr>
          <w:lang w:val="en-GB"/>
        </w:rPr>
      </w:pPr>
      <w:bookmarkStart w:id="8" w:name="_Toc170219881"/>
      <w:r>
        <w:rPr>
          <w:lang w:val="en-GB"/>
        </w:rPr>
        <w:t xml:space="preserve">Task 2 – </w:t>
      </w:r>
      <w:r w:rsidR="00C15D3C">
        <w:rPr>
          <w:lang w:val="en-GB"/>
        </w:rPr>
        <w:t>Configuring AAA Server certificates</w:t>
      </w:r>
      <w:bookmarkEnd w:id="8"/>
    </w:p>
    <w:p w14:paraId="4EA44E34" w14:textId="77777777" w:rsidR="006814D2" w:rsidRDefault="006814D2" w:rsidP="00C15D3C">
      <w:pPr>
        <w:rPr>
          <w:lang w:val="en-GB"/>
        </w:rPr>
      </w:pPr>
    </w:p>
    <w:p w14:paraId="09A703ED" w14:textId="7DC37674" w:rsidR="00C15D3C" w:rsidRDefault="00C15D3C" w:rsidP="00C15D3C">
      <w:pPr>
        <w:rPr>
          <w:lang w:val="en-GB"/>
        </w:rPr>
      </w:pPr>
      <w:r>
        <w:rPr>
          <w:lang w:val="en-GB"/>
        </w:rPr>
        <w:t>Open Server Certificate Tab</w:t>
      </w:r>
    </w:p>
    <w:p w14:paraId="2AB008F7" w14:textId="6568998E" w:rsidR="00110032" w:rsidRDefault="00110032" w:rsidP="00110032">
      <w:pPr>
        <w:pStyle w:val="Heading3"/>
        <w:rPr>
          <w:lang w:val="en-GB"/>
        </w:rPr>
      </w:pPr>
      <w:bookmarkStart w:id="9" w:name="_Toc170219882"/>
      <w:r>
        <w:rPr>
          <w:lang w:val="en-GB"/>
        </w:rPr>
        <w:t xml:space="preserve">Step 1: </w:t>
      </w:r>
      <w:r w:rsidR="008635F5">
        <w:rPr>
          <w:lang w:val="en-GB"/>
        </w:rPr>
        <w:t>Click on Certificates Tab</w:t>
      </w:r>
      <w:bookmarkEnd w:id="9"/>
    </w:p>
    <w:p w14:paraId="3E54BC94" w14:textId="77777777" w:rsidR="00110032" w:rsidRDefault="00110032" w:rsidP="00110032">
      <w:pPr>
        <w:rPr>
          <w:lang w:val="en-GB"/>
        </w:rPr>
      </w:pPr>
    </w:p>
    <w:p w14:paraId="7325542F" w14:textId="6AB30616" w:rsidR="004A795F" w:rsidRDefault="004A795F" w:rsidP="00110032">
      <w:pPr>
        <w:rPr>
          <w:lang w:val="en-GB"/>
        </w:rPr>
      </w:pPr>
      <w:r w:rsidRPr="004A795F">
        <w:rPr>
          <w:noProof/>
          <w:lang w:val="en-GB"/>
        </w:rPr>
        <w:drawing>
          <wp:inline distT="0" distB="0" distL="0" distR="0" wp14:anchorId="70FD64D6" wp14:editId="4732A13C">
            <wp:extent cx="6120130" cy="774065"/>
            <wp:effectExtent l="0" t="0" r="1270" b="635"/>
            <wp:docPr id="1556827542" name="Picture 1" descr="A re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27542" name="Picture 1" descr="A red text on a white background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533B" w14:textId="77777777" w:rsidR="00110032" w:rsidRDefault="00110032" w:rsidP="00110032">
      <w:pPr>
        <w:rPr>
          <w:lang w:val="en-GB"/>
        </w:rPr>
      </w:pPr>
    </w:p>
    <w:p w14:paraId="6BBF8F1E" w14:textId="7E630C20" w:rsidR="00110032" w:rsidRDefault="00110032" w:rsidP="00110032">
      <w:pPr>
        <w:pStyle w:val="Heading3"/>
        <w:rPr>
          <w:lang w:val="en-GB"/>
        </w:rPr>
      </w:pPr>
      <w:bookmarkStart w:id="10" w:name="_Toc170219883"/>
      <w:r>
        <w:rPr>
          <w:lang w:val="en-GB"/>
        </w:rPr>
        <w:t xml:space="preserve">Step 2: </w:t>
      </w:r>
      <w:r w:rsidR="00C86366">
        <w:rPr>
          <w:lang w:val="en-GB"/>
        </w:rPr>
        <w:t>Configure Server Certificate</w:t>
      </w:r>
      <w:bookmarkEnd w:id="10"/>
    </w:p>
    <w:p w14:paraId="2ECB7DCB" w14:textId="77777777" w:rsidR="00F92F3F" w:rsidRDefault="00F92F3F" w:rsidP="00C86366">
      <w:pPr>
        <w:rPr>
          <w:lang w:val="en-GB"/>
        </w:rPr>
      </w:pPr>
    </w:p>
    <w:p w14:paraId="482CBB2A" w14:textId="1253AAC8" w:rsidR="00C86366" w:rsidRDefault="00C86366" w:rsidP="00C86366">
      <w:pPr>
        <w:rPr>
          <w:lang w:val="en-GB"/>
        </w:rPr>
      </w:pPr>
      <w:r w:rsidRPr="004A795F">
        <w:rPr>
          <w:lang w:val="en-GB"/>
        </w:rPr>
        <w:t>Click on add</w:t>
      </w:r>
      <w:r>
        <w:rPr>
          <w:lang w:val="en-GB"/>
        </w:rPr>
        <w:t>/sign at bottom</w:t>
      </w:r>
      <w:r w:rsidR="00F92F3F">
        <w:rPr>
          <w:lang w:val="en-GB"/>
        </w:rPr>
        <w:t xml:space="preserve"> of page.</w:t>
      </w:r>
    </w:p>
    <w:p w14:paraId="5342AE25" w14:textId="77777777" w:rsidR="00C86366" w:rsidRPr="00C86366" w:rsidRDefault="00C86366" w:rsidP="00C86366">
      <w:pPr>
        <w:rPr>
          <w:lang w:val="en-GB"/>
        </w:rPr>
      </w:pPr>
    </w:p>
    <w:p w14:paraId="42DEA2C4" w14:textId="6C97E4D1" w:rsidR="00C86366" w:rsidRDefault="00C86366" w:rsidP="00C86366">
      <w:pPr>
        <w:rPr>
          <w:lang w:val="en-GB"/>
        </w:rPr>
      </w:pPr>
      <w:r>
        <w:rPr>
          <w:lang w:val="en-GB"/>
        </w:rPr>
        <w:t xml:space="preserve">Configure </w:t>
      </w:r>
      <w:r w:rsidRPr="00C86366">
        <w:rPr>
          <w:lang w:val="en-GB"/>
        </w:rPr>
        <w:t xml:space="preserve">Server Certificate </w:t>
      </w:r>
      <w:r>
        <w:rPr>
          <w:lang w:val="en-GB"/>
        </w:rPr>
        <w:t>as per specification:</w:t>
      </w:r>
    </w:p>
    <w:p w14:paraId="1476F3BE" w14:textId="7C7AC643" w:rsidR="00C86366" w:rsidRDefault="00C86366" w:rsidP="003F12B4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Descriptive Name: </w:t>
      </w:r>
      <w:r w:rsidRPr="00C86366">
        <w:rPr>
          <w:b/>
          <w:bCs/>
          <w:lang w:val="en-GB"/>
        </w:rPr>
        <w:t>AAA Cert</w:t>
      </w:r>
    </w:p>
    <w:p w14:paraId="796D2355" w14:textId="30D767FC" w:rsidR="00DB65AB" w:rsidRDefault="00BD6032" w:rsidP="00110032">
      <w:pPr>
        <w:rPr>
          <w:lang w:val="en-GB"/>
        </w:rPr>
      </w:pPr>
      <w:r w:rsidRPr="00BD6032">
        <w:rPr>
          <w:noProof/>
          <w:lang w:val="en-GB"/>
        </w:rPr>
        <w:drawing>
          <wp:inline distT="0" distB="0" distL="0" distR="0" wp14:anchorId="52BCFD12" wp14:editId="5808F3CE">
            <wp:extent cx="6120130" cy="713105"/>
            <wp:effectExtent l="0" t="0" r="0" b="0"/>
            <wp:docPr id="941927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2797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2FAD" w14:textId="6981B980" w:rsidR="008F25FA" w:rsidRDefault="00C86366" w:rsidP="003F12B4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Lifetime: </w:t>
      </w:r>
      <w:r w:rsidRPr="00C86366">
        <w:rPr>
          <w:b/>
          <w:bCs/>
          <w:lang w:val="en-GB"/>
        </w:rPr>
        <w:t>365</w:t>
      </w:r>
    </w:p>
    <w:p w14:paraId="6022AA6E" w14:textId="77777777" w:rsidR="00FB7E50" w:rsidRDefault="00FB7E50" w:rsidP="00110032">
      <w:pPr>
        <w:rPr>
          <w:lang w:val="en-GB"/>
        </w:rPr>
      </w:pPr>
    </w:p>
    <w:p w14:paraId="3715159F" w14:textId="3EEB337A" w:rsidR="00FB7E50" w:rsidRDefault="00FB7E50" w:rsidP="00110032">
      <w:pPr>
        <w:rPr>
          <w:lang w:val="en-GB"/>
        </w:rPr>
      </w:pPr>
      <w:r w:rsidRPr="00FB7E50">
        <w:rPr>
          <w:noProof/>
          <w:lang w:val="en-GB"/>
        </w:rPr>
        <w:drawing>
          <wp:inline distT="0" distB="0" distL="0" distR="0" wp14:anchorId="0EEB6447" wp14:editId="62ECFEB6">
            <wp:extent cx="6120130" cy="670560"/>
            <wp:effectExtent l="0" t="0" r="0" b="0"/>
            <wp:docPr id="1833764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6463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E4D9" w14:textId="77777777" w:rsidR="00C86366" w:rsidRPr="00C86366" w:rsidRDefault="00C86366" w:rsidP="003F12B4">
      <w:pPr>
        <w:pStyle w:val="ListParagraph"/>
        <w:numPr>
          <w:ilvl w:val="0"/>
          <w:numId w:val="6"/>
        </w:numPr>
        <w:rPr>
          <w:b/>
          <w:bCs/>
          <w:lang w:val="en-GB"/>
        </w:rPr>
      </w:pPr>
      <w:r>
        <w:rPr>
          <w:lang w:val="en-GB"/>
        </w:rPr>
        <w:t xml:space="preserve">Common Name: </w:t>
      </w:r>
      <w:proofErr w:type="spellStart"/>
      <w:r w:rsidRPr="00C86366">
        <w:rPr>
          <w:b/>
          <w:bCs/>
          <w:lang w:val="en-GB"/>
        </w:rPr>
        <w:t>aaa.cybertech.lab</w:t>
      </w:r>
      <w:proofErr w:type="spellEnd"/>
    </w:p>
    <w:p w14:paraId="056C0BDB" w14:textId="49E4179E" w:rsidR="008F25FA" w:rsidRDefault="001D3BE4" w:rsidP="00110032">
      <w:pPr>
        <w:rPr>
          <w:lang w:val="en-GB"/>
        </w:rPr>
      </w:pPr>
      <w:r w:rsidRPr="001D3BE4">
        <w:rPr>
          <w:noProof/>
          <w:lang w:val="en-GB"/>
        </w:rPr>
        <w:drawing>
          <wp:inline distT="0" distB="0" distL="0" distR="0" wp14:anchorId="4E6ADF64" wp14:editId="4279929E">
            <wp:extent cx="4778375" cy="366385"/>
            <wp:effectExtent l="0" t="0" r="0" b="0"/>
            <wp:docPr id="2009390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9066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6119" cy="3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E46C" w14:textId="24AC5CCC" w:rsidR="001D3BE4" w:rsidRDefault="004929C4" w:rsidP="003F12B4">
      <w:pPr>
        <w:pStyle w:val="ListParagraph"/>
        <w:numPr>
          <w:ilvl w:val="0"/>
          <w:numId w:val="6"/>
        </w:numPr>
        <w:rPr>
          <w:b/>
          <w:lang w:val="en-GB"/>
        </w:rPr>
      </w:pPr>
      <w:r>
        <w:rPr>
          <w:lang w:val="en-GB"/>
        </w:rPr>
        <w:t>Certificate Type</w:t>
      </w:r>
      <w:r w:rsidR="00F015F2">
        <w:rPr>
          <w:lang w:val="en-GB"/>
        </w:rPr>
        <w:t xml:space="preserve">: </w:t>
      </w:r>
      <w:r w:rsidR="00F015F2" w:rsidRPr="00F015F2">
        <w:rPr>
          <w:b/>
          <w:bCs/>
          <w:lang w:val="en-GB"/>
        </w:rPr>
        <w:t>Server Certificate</w:t>
      </w:r>
    </w:p>
    <w:p w14:paraId="19280D53" w14:textId="77777777" w:rsidR="00F015F2" w:rsidRPr="00F015F2" w:rsidRDefault="00F015F2" w:rsidP="00F015F2">
      <w:pPr>
        <w:pStyle w:val="ListParagraph"/>
        <w:rPr>
          <w:b/>
          <w:bCs/>
          <w:lang w:val="en-GB"/>
        </w:rPr>
      </w:pPr>
    </w:p>
    <w:p w14:paraId="3E3AB879" w14:textId="66058ECB" w:rsidR="00110032" w:rsidRDefault="002426F6" w:rsidP="001D3BE4">
      <w:pPr>
        <w:pStyle w:val="ListParagraph"/>
        <w:rPr>
          <w:lang w:val="en-GB"/>
        </w:rPr>
      </w:pPr>
      <w:r>
        <w:rPr>
          <w:lang w:val="en-GB"/>
        </w:rPr>
        <w:t xml:space="preserve">Change to Server </w:t>
      </w:r>
      <w:r w:rsidR="004B69BE">
        <w:rPr>
          <w:lang w:val="en-GB"/>
        </w:rPr>
        <w:t xml:space="preserve">Certificate </w:t>
      </w:r>
      <w:r>
        <w:rPr>
          <w:lang w:val="en-GB"/>
        </w:rPr>
        <w:t>from drop down list</w:t>
      </w:r>
      <w:r w:rsidR="004B69BE">
        <w:rPr>
          <w:lang w:val="en-GB"/>
        </w:rPr>
        <w:t>.</w:t>
      </w:r>
    </w:p>
    <w:p w14:paraId="22844AA8" w14:textId="79CA284B" w:rsidR="00F56770" w:rsidRDefault="00393990" w:rsidP="00110032">
      <w:pPr>
        <w:rPr>
          <w:lang w:val="en-GB"/>
        </w:rPr>
      </w:pPr>
      <w:r w:rsidRPr="00393990">
        <w:rPr>
          <w:noProof/>
          <w:lang w:val="en-GB"/>
        </w:rPr>
        <w:drawing>
          <wp:inline distT="0" distB="0" distL="0" distR="0" wp14:anchorId="5B78C1C7" wp14:editId="092524CF">
            <wp:extent cx="4778734" cy="1523166"/>
            <wp:effectExtent l="0" t="0" r="3175" b="1270"/>
            <wp:docPr id="15020135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1358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0214" cy="152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047C2" w14:textId="64BF0528" w:rsidR="0078089C" w:rsidRDefault="0078089C" w:rsidP="00110032">
      <w:pPr>
        <w:rPr>
          <w:lang w:val="en-GB"/>
        </w:rPr>
      </w:pPr>
      <w:r>
        <w:rPr>
          <w:lang w:val="en-GB"/>
        </w:rPr>
        <w:t>Screenshot of selection</w:t>
      </w:r>
    </w:p>
    <w:p w14:paraId="4E23A8A4" w14:textId="0E9CFADD" w:rsidR="00832A2B" w:rsidRDefault="00832A2B" w:rsidP="00110032">
      <w:pPr>
        <w:rPr>
          <w:lang w:val="en-GB"/>
        </w:rPr>
      </w:pPr>
      <w:r w:rsidRPr="00832A2B">
        <w:rPr>
          <w:noProof/>
          <w:lang w:val="en-GB"/>
        </w:rPr>
        <w:drawing>
          <wp:inline distT="0" distB="0" distL="0" distR="0" wp14:anchorId="375098E6" wp14:editId="2583C7CF">
            <wp:extent cx="4778375" cy="361427"/>
            <wp:effectExtent l="0" t="0" r="3175" b="635"/>
            <wp:docPr id="30799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988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2076" cy="36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2161" w14:textId="17F4C8CE" w:rsidR="00832A2B" w:rsidRDefault="00832A2B" w:rsidP="003F12B4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Save.</w:t>
      </w:r>
    </w:p>
    <w:p w14:paraId="1CAC2DA3" w14:textId="0B85540C" w:rsidR="00110032" w:rsidRDefault="00110032" w:rsidP="00110032">
      <w:pPr>
        <w:pStyle w:val="Heading2"/>
        <w:rPr>
          <w:lang w:val="en-GB"/>
        </w:rPr>
      </w:pPr>
      <w:bookmarkStart w:id="11" w:name="_Toc170219884"/>
      <w:r>
        <w:rPr>
          <w:lang w:val="en-GB"/>
        </w:rPr>
        <w:t xml:space="preserve">Task 3 – </w:t>
      </w:r>
      <w:r w:rsidR="00206755">
        <w:rPr>
          <w:lang w:val="en-GB"/>
        </w:rPr>
        <w:t>Install Free Radius AAA server</w:t>
      </w:r>
      <w:bookmarkEnd w:id="11"/>
    </w:p>
    <w:p w14:paraId="145F95F1" w14:textId="050E1DDA" w:rsidR="00110032" w:rsidRDefault="00110032" w:rsidP="00110032">
      <w:pPr>
        <w:pStyle w:val="Heading3"/>
        <w:rPr>
          <w:lang w:val="en-GB"/>
        </w:rPr>
      </w:pPr>
      <w:bookmarkStart w:id="12" w:name="_Toc170219885"/>
      <w:r>
        <w:rPr>
          <w:lang w:val="en-GB"/>
        </w:rPr>
        <w:t xml:space="preserve">Step 1: </w:t>
      </w:r>
      <w:r w:rsidR="005F2922">
        <w:rPr>
          <w:lang w:val="en-GB"/>
        </w:rPr>
        <w:t>Open System &gt; Packet Manager</w:t>
      </w:r>
      <w:bookmarkEnd w:id="12"/>
    </w:p>
    <w:p w14:paraId="3D38E17A" w14:textId="77777777" w:rsidR="005F2922" w:rsidRDefault="005F2922" w:rsidP="005F2922">
      <w:pPr>
        <w:rPr>
          <w:lang w:val="en-GB"/>
        </w:rPr>
      </w:pPr>
    </w:p>
    <w:p w14:paraId="00DB349A" w14:textId="27668A3F" w:rsidR="005F2922" w:rsidRDefault="00F24A64" w:rsidP="005F2922">
      <w:pPr>
        <w:rPr>
          <w:lang w:val="en-GB"/>
        </w:rPr>
      </w:pPr>
      <w:r w:rsidRPr="00F24A64">
        <w:rPr>
          <w:noProof/>
          <w:lang w:val="en-GB"/>
        </w:rPr>
        <w:drawing>
          <wp:inline distT="0" distB="0" distL="0" distR="0" wp14:anchorId="23D25AE5" wp14:editId="40F6D9B5">
            <wp:extent cx="1154304" cy="2787382"/>
            <wp:effectExtent l="0" t="0" r="8255" b="0"/>
            <wp:docPr id="286315602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15602" name="Picture 1" descr="A screen 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60933" cy="280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ABAF2" w14:textId="77777777" w:rsidR="005F2922" w:rsidRDefault="005F2922" w:rsidP="005F2922">
      <w:pPr>
        <w:rPr>
          <w:lang w:val="en-GB"/>
        </w:rPr>
      </w:pPr>
    </w:p>
    <w:p w14:paraId="64EB1B57" w14:textId="77777777" w:rsidR="00992577" w:rsidRDefault="00992577" w:rsidP="005F2922">
      <w:pPr>
        <w:rPr>
          <w:lang w:val="en-GB"/>
        </w:rPr>
      </w:pPr>
    </w:p>
    <w:p w14:paraId="377366A6" w14:textId="0ABBF690" w:rsidR="00992577" w:rsidRDefault="00992577" w:rsidP="00992577">
      <w:pPr>
        <w:pStyle w:val="Heading3"/>
        <w:rPr>
          <w:lang w:val="en-GB"/>
        </w:rPr>
      </w:pPr>
      <w:bookmarkStart w:id="13" w:name="_Toc170219886"/>
      <w:r>
        <w:rPr>
          <w:lang w:val="en-GB"/>
        </w:rPr>
        <w:t>Step 2: Select Available Packages Tab.</w:t>
      </w:r>
      <w:bookmarkEnd w:id="13"/>
    </w:p>
    <w:p w14:paraId="79DBF1B5" w14:textId="3DC16B18" w:rsidR="005F2922" w:rsidRDefault="005F2922" w:rsidP="005F2922">
      <w:pPr>
        <w:rPr>
          <w:lang w:val="en-GB"/>
        </w:rPr>
      </w:pPr>
    </w:p>
    <w:p w14:paraId="4C12904C" w14:textId="1E5886C2" w:rsidR="003500EE" w:rsidRDefault="003500EE" w:rsidP="005F2922">
      <w:pPr>
        <w:rPr>
          <w:lang w:val="en-GB"/>
        </w:rPr>
      </w:pPr>
      <w:r w:rsidRPr="003500EE">
        <w:rPr>
          <w:noProof/>
          <w:lang w:val="en-GB"/>
        </w:rPr>
        <w:drawing>
          <wp:inline distT="0" distB="0" distL="0" distR="0" wp14:anchorId="4536765A" wp14:editId="3BCB5A66">
            <wp:extent cx="4459970" cy="923646"/>
            <wp:effectExtent l="0" t="0" r="0" b="0"/>
            <wp:docPr id="482210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1052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2707" cy="9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B23C" w14:textId="62500502" w:rsidR="00722CA2" w:rsidRDefault="00722CA2" w:rsidP="005F2922">
      <w:pPr>
        <w:rPr>
          <w:lang w:val="en-GB"/>
        </w:rPr>
      </w:pPr>
      <w:r>
        <w:rPr>
          <w:lang w:val="en-GB"/>
        </w:rPr>
        <w:t xml:space="preserve">Search for radius </w:t>
      </w:r>
      <w:r w:rsidR="00F24A64">
        <w:rPr>
          <w:lang w:val="en-GB"/>
        </w:rPr>
        <w:t>(a)</w:t>
      </w:r>
      <w:r>
        <w:rPr>
          <w:lang w:val="en-GB"/>
        </w:rPr>
        <w:t xml:space="preserve"> and click search</w:t>
      </w:r>
      <w:r w:rsidR="00F24A64">
        <w:rPr>
          <w:lang w:val="en-GB"/>
        </w:rPr>
        <w:t xml:space="preserve"> button (b).</w:t>
      </w:r>
    </w:p>
    <w:p w14:paraId="6781109C" w14:textId="5723E515" w:rsidR="00722CA2" w:rsidRPr="005F2922" w:rsidRDefault="001F2B80" w:rsidP="005F2922">
      <w:pPr>
        <w:rPr>
          <w:lang w:val="en-GB"/>
        </w:rPr>
      </w:pPr>
      <w:r w:rsidRPr="001F2B80">
        <w:rPr>
          <w:noProof/>
          <w:lang w:val="en-GB"/>
        </w:rPr>
        <w:drawing>
          <wp:inline distT="0" distB="0" distL="0" distR="0" wp14:anchorId="492D068F" wp14:editId="79E1A486">
            <wp:extent cx="4166483" cy="619816"/>
            <wp:effectExtent l="0" t="0" r="5715" b="8890"/>
            <wp:docPr id="3290413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41377" name="Picture 1" descr="A screenshot of a computer&#10;&#10;Description automatically generated"/>
                    <pic:cNvPicPr/>
                  </pic:nvPicPr>
                  <pic:blipFill rotWithShape="1">
                    <a:blip r:embed="rId28"/>
                    <a:srcRect r="5993" b="63904"/>
                    <a:stretch/>
                  </pic:blipFill>
                  <pic:spPr bwMode="auto">
                    <a:xfrm>
                      <a:off x="0" y="0"/>
                      <a:ext cx="4233260" cy="62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3B6A0" w14:textId="771B36EE" w:rsidR="00110032" w:rsidRDefault="00433177" w:rsidP="00110032">
      <w:pPr>
        <w:rPr>
          <w:lang w:val="en-GB"/>
        </w:rPr>
      </w:pPr>
      <w:r>
        <w:rPr>
          <w:lang w:val="en-GB"/>
        </w:rPr>
        <w:t xml:space="preserve">Add </w:t>
      </w:r>
      <w:r w:rsidR="001F2B80">
        <w:rPr>
          <w:lang w:val="en-GB"/>
        </w:rPr>
        <w:t>FreeRADIUS</w:t>
      </w:r>
      <w:r>
        <w:rPr>
          <w:lang w:val="en-GB"/>
        </w:rPr>
        <w:t xml:space="preserve"> </w:t>
      </w:r>
      <w:r w:rsidR="00BB0157">
        <w:rPr>
          <w:lang w:val="en-GB"/>
        </w:rPr>
        <w:t>(a)</w:t>
      </w:r>
      <w:r>
        <w:rPr>
          <w:lang w:val="en-GB"/>
        </w:rPr>
        <w:t xml:space="preserve"> by clicking on install </w:t>
      </w:r>
      <w:r w:rsidR="00BB0157">
        <w:rPr>
          <w:lang w:val="en-GB"/>
        </w:rPr>
        <w:t>button (b)</w:t>
      </w:r>
      <w:r>
        <w:rPr>
          <w:lang w:val="en-GB"/>
        </w:rPr>
        <w:t xml:space="preserve"> on right</w:t>
      </w:r>
      <w:r w:rsidR="001F2B80">
        <w:rPr>
          <w:lang w:val="en-GB"/>
        </w:rPr>
        <w:t>.</w:t>
      </w:r>
    </w:p>
    <w:p w14:paraId="2A2B58B4" w14:textId="6F9C46E7" w:rsidR="00433177" w:rsidRDefault="00EE623C" w:rsidP="00110032">
      <w:pPr>
        <w:rPr>
          <w:lang w:val="en-GB"/>
        </w:rPr>
      </w:pPr>
      <w:r w:rsidRPr="00EE623C">
        <w:rPr>
          <w:noProof/>
          <w:lang w:val="en-GB"/>
        </w:rPr>
        <w:drawing>
          <wp:inline distT="0" distB="0" distL="0" distR="0" wp14:anchorId="59590719" wp14:editId="6E60E91F">
            <wp:extent cx="4213860" cy="583242"/>
            <wp:effectExtent l="0" t="0" r="0" b="7620"/>
            <wp:docPr id="21045558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55882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1555" cy="6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0080" w14:textId="20143353" w:rsidR="00110032" w:rsidRDefault="00571260" w:rsidP="00110032">
      <w:pPr>
        <w:rPr>
          <w:lang w:val="en-GB"/>
        </w:rPr>
      </w:pPr>
      <w:r>
        <w:rPr>
          <w:lang w:val="en-GB"/>
        </w:rPr>
        <w:t>Confirm</w:t>
      </w:r>
    </w:p>
    <w:p w14:paraId="5806B11D" w14:textId="4CB0F568" w:rsidR="00571260" w:rsidRDefault="00216015" w:rsidP="00110032">
      <w:pPr>
        <w:rPr>
          <w:lang w:val="en-GB"/>
        </w:rPr>
      </w:pPr>
      <w:r w:rsidRPr="00216015">
        <w:rPr>
          <w:noProof/>
          <w:lang w:val="en-GB"/>
        </w:rPr>
        <w:drawing>
          <wp:inline distT="0" distB="0" distL="0" distR="0" wp14:anchorId="3BC36528" wp14:editId="7486A337">
            <wp:extent cx="4214191" cy="1448164"/>
            <wp:effectExtent l="0" t="0" r="0" b="0"/>
            <wp:docPr id="131262496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24966" name="Picture 1" descr="A screen 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40656" cy="145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5CB4" w14:textId="77777777" w:rsidR="00CC6F4B" w:rsidRDefault="00CC6F4B" w:rsidP="00CC6F4B">
      <w:pPr>
        <w:rPr>
          <w:lang w:val="en-GB"/>
        </w:rPr>
      </w:pPr>
      <w:r>
        <w:rPr>
          <w:lang w:val="en-GB"/>
        </w:rPr>
        <w:t>Expected screenshot:</w:t>
      </w:r>
    </w:p>
    <w:p w14:paraId="747367E7" w14:textId="5C3D80F5" w:rsidR="00ED382E" w:rsidRDefault="00ED382E" w:rsidP="00CC6F4B">
      <w:pPr>
        <w:ind w:left="720"/>
        <w:rPr>
          <w:lang w:val="en-GB"/>
        </w:rPr>
      </w:pPr>
      <w:r w:rsidRPr="00ED382E">
        <w:rPr>
          <w:noProof/>
          <w:lang w:val="en-GB"/>
        </w:rPr>
        <w:drawing>
          <wp:inline distT="0" distB="0" distL="0" distR="0" wp14:anchorId="3E892081" wp14:editId="79779DCB">
            <wp:extent cx="3593990" cy="1980833"/>
            <wp:effectExtent l="0" t="0" r="6985" b="635"/>
            <wp:docPr id="6769392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39273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6821" cy="19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B51F" w14:textId="77777777" w:rsidR="00CC6F4B" w:rsidRDefault="00CC6F4B" w:rsidP="00CC6F4B">
      <w:pPr>
        <w:ind w:left="720"/>
        <w:rPr>
          <w:lang w:val="en-GB"/>
        </w:rPr>
      </w:pPr>
    </w:p>
    <w:p w14:paraId="15BA0964" w14:textId="6E594F8E" w:rsidR="00110032" w:rsidRDefault="00110032" w:rsidP="00110032">
      <w:pPr>
        <w:pStyle w:val="Heading3"/>
        <w:rPr>
          <w:lang w:val="en-GB"/>
        </w:rPr>
      </w:pPr>
      <w:bookmarkStart w:id="14" w:name="_Toc170219887"/>
      <w:r>
        <w:rPr>
          <w:lang w:val="en-GB"/>
        </w:rPr>
        <w:t xml:space="preserve">Step 2: </w:t>
      </w:r>
      <w:r w:rsidR="00EC27A3">
        <w:rPr>
          <w:lang w:val="en-GB"/>
        </w:rPr>
        <w:t xml:space="preserve">Create </w:t>
      </w:r>
      <w:r w:rsidR="002E71F1">
        <w:rPr>
          <w:lang w:val="en-GB"/>
        </w:rPr>
        <w:t>Wireless User Account</w:t>
      </w:r>
      <w:r w:rsidR="00C15D3C">
        <w:rPr>
          <w:lang w:val="en-GB"/>
        </w:rPr>
        <w:t xml:space="preserve"> in FreeRADIUS.</w:t>
      </w:r>
      <w:bookmarkEnd w:id="14"/>
    </w:p>
    <w:p w14:paraId="616BAFD6" w14:textId="7A303361" w:rsidR="00931F3E" w:rsidRDefault="00EC27A3" w:rsidP="00931F3E">
      <w:pPr>
        <w:rPr>
          <w:lang w:val="en-GB"/>
        </w:rPr>
      </w:pPr>
      <w:r w:rsidRPr="00EC27A3">
        <w:rPr>
          <w:lang w:val="en-GB"/>
        </w:rPr>
        <w:t xml:space="preserve">Click on Service &gt; </w:t>
      </w:r>
      <w:proofErr w:type="gramStart"/>
      <w:r w:rsidRPr="00EC27A3">
        <w:rPr>
          <w:lang w:val="en-GB"/>
        </w:rPr>
        <w:t>FreeRADIUS</w:t>
      </w:r>
      <w:proofErr w:type="gramEnd"/>
    </w:p>
    <w:p w14:paraId="1C3B5F47" w14:textId="677D553F" w:rsidR="00C81A41" w:rsidRDefault="00C81A41" w:rsidP="00931F3E">
      <w:pPr>
        <w:rPr>
          <w:lang w:val="en-GB"/>
        </w:rPr>
      </w:pPr>
      <w:r w:rsidRPr="00C81A41">
        <w:rPr>
          <w:lang w:val="en-GB"/>
        </w:rPr>
        <w:t>Create a User</w:t>
      </w:r>
      <w:r w:rsidR="001B1171">
        <w:rPr>
          <w:lang w:val="en-GB"/>
        </w:rPr>
        <w:t xml:space="preserve"> by </w:t>
      </w:r>
      <w:r w:rsidR="00EC27A3">
        <w:rPr>
          <w:lang w:val="en-GB"/>
        </w:rPr>
        <w:t>clicking</w:t>
      </w:r>
      <w:r w:rsidR="001B1171">
        <w:rPr>
          <w:lang w:val="en-GB"/>
        </w:rPr>
        <w:t xml:space="preserve"> on add</w:t>
      </w:r>
      <w:r w:rsidR="00C15D3C">
        <w:rPr>
          <w:lang w:val="en-GB"/>
        </w:rPr>
        <w:t>.</w:t>
      </w:r>
    </w:p>
    <w:p w14:paraId="5F1D9069" w14:textId="01950D5F" w:rsidR="00C81A41" w:rsidRDefault="00C15D3C" w:rsidP="003F12B4">
      <w:pPr>
        <w:pStyle w:val="ListParagraph"/>
        <w:numPr>
          <w:ilvl w:val="0"/>
          <w:numId w:val="7"/>
        </w:numPr>
        <w:rPr>
          <w:lang w:val="en-GB"/>
        </w:rPr>
      </w:pPr>
      <w:r w:rsidRPr="00C15D3C">
        <w:rPr>
          <w:lang w:val="en-GB"/>
        </w:rPr>
        <w:t>U</w:t>
      </w:r>
      <w:r w:rsidR="00C81A41" w:rsidRPr="00C15D3C">
        <w:rPr>
          <w:lang w:val="en-GB"/>
        </w:rPr>
        <w:t>sername</w:t>
      </w:r>
      <w:r w:rsidR="00C81A41" w:rsidRPr="00C81A41">
        <w:rPr>
          <w:lang w:val="en-GB"/>
        </w:rPr>
        <w:t xml:space="preserve">: </w:t>
      </w:r>
      <w:r w:rsidR="00C81A41" w:rsidRPr="005F16B5">
        <w:rPr>
          <w:b/>
          <w:lang w:val="en-GB"/>
        </w:rPr>
        <w:t>wif</w:t>
      </w:r>
      <w:r w:rsidR="00D667BA" w:rsidRPr="005F16B5">
        <w:rPr>
          <w:b/>
          <w:lang w:val="en-GB"/>
        </w:rPr>
        <w:t>iu</w:t>
      </w:r>
      <w:r w:rsidR="00C81A41" w:rsidRPr="005F16B5">
        <w:rPr>
          <w:b/>
          <w:lang w:val="en-GB"/>
        </w:rPr>
        <w:t>ser</w:t>
      </w:r>
      <w:r w:rsidR="00C81A41" w:rsidRPr="00C81A41">
        <w:rPr>
          <w:lang w:val="en-GB"/>
        </w:rPr>
        <w:t xml:space="preserve"> </w:t>
      </w:r>
    </w:p>
    <w:p w14:paraId="0EE776C9" w14:textId="6F75AA13" w:rsidR="00C81A41" w:rsidRDefault="00C15D3C" w:rsidP="003F12B4">
      <w:pPr>
        <w:pStyle w:val="ListParagraph"/>
        <w:numPr>
          <w:ilvl w:val="0"/>
          <w:numId w:val="7"/>
        </w:numPr>
        <w:rPr>
          <w:lang w:val="en-GB"/>
        </w:rPr>
      </w:pPr>
      <w:r w:rsidRPr="00C15D3C">
        <w:rPr>
          <w:lang w:val="en-GB"/>
        </w:rPr>
        <w:t>P</w:t>
      </w:r>
      <w:r w:rsidR="00C81A41" w:rsidRPr="00C15D3C">
        <w:rPr>
          <w:lang w:val="en-GB"/>
        </w:rPr>
        <w:t xml:space="preserve">assword: </w:t>
      </w:r>
      <w:proofErr w:type="spellStart"/>
      <w:r w:rsidRPr="005F16B5">
        <w:rPr>
          <w:b/>
          <w:lang w:val="en-GB"/>
        </w:rPr>
        <w:t>wifipass</w:t>
      </w:r>
      <w:proofErr w:type="spellEnd"/>
    </w:p>
    <w:p w14:paraId="007C0F27" w14:textId="3ECF3A4D" w:rsidR="005F16B5" w:rsidRPr="00C15D3C" w:rsidRDefault="005F16B5" w:rsidP="003F12B4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 xml:space="preserve">Password Encryption: </w:t>
      </w:r>
      <w:r w:rsidRPr="005F16B5">
        <w:rPr>
          <w:b/>
          <w:bCs/>
          <w:lang w:val="en-GB"/>
        </w:rPr>
        <w:t>Cleartext-Password</w:t>
      </w:r>
    </w:p>
    <w:p w14:paraId="02C2E162" w14:textId="77777777" w:rsidR="00F83189" w:rsidRDefault="00F83189" w:rsidP="00931F3E">
      <w:pPr>
        <w:rPr>
          <w:lang w:val="en-GB"/>
        </w:rPr>
      </w:pPr>
    </w:p>
    <w:p w14:paraId="6F054EBD" w14:textId="53C6EBE4" w:rsidR="00F83189" w:rsidRDefault="00C65425" w:rsidP="00CC6F4B">
      <w:pPr>
        <w:ind w:left="360"/>
        <w:rPr>
          <w:lang w:val="en-GB"/>
        </w:rPr>
      </w:pPr>
      <w:r w:rsidRPr="00C65425">
        <w:rPr>
          <w:noProof/>
          <w:lang w:val="en-GB"/>
        </w:rPr>
        <w:drawing>
          <wp:inline distT="0" distB="0" distL="0" distR="0" wp14:anchorId="1154743B" wp14:editId="57AFEB66">
            <wp:extent cx="3881244" cy="1144077"/>
            <wp:effectExtent l="0" t="0" r="5080" b="0"/>
            <wp:docPr id="266494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9490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95763" cy="114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AFF4" w14:textId="77777777" w:rsidR="00F83189" w:rsidRDefault="00F83189" w:rsidP="00931F3E">
      <w:pPr>
        <w:rPr>
          <w:lang w:val="en-GB"/>
        </w:rPr>
      </w:pPr>
    </w:p>
    <w:p w14:paraId="605C4EB4" w14:textId="77777777" w:rsidR="00D5462D" w:rsidRDefault="00F83189" w:rsidP="00CC6F4B">
      <w:pPr>
        <w:ind w:left="720"/>
        <w:rPr>
          <w:lang w:val="en-GB"/>
        </w:rPr>
      </w:pPr>
      <w:r>
        <w:rPr>
          <w:lang w:val="en-GB"/>
        </w:rPr>
        <w:t xml:space="preserve">Note: </w:t>
      </w:r>
      <w:r w:rsidR="005F16B5">
        <w:rPr>
          <w:lang w:val="en-GB"/>
        </w:rPr>
        <w:t xml:space="preserve">As this is lab environment </w:t>
      </w:r>
      <w:r w:rsidR="006910AB">
        <w:rPr>
          <w:lang w:val="en-GB"/>
        </w:rPr>
        <w:t xml:space="preserve">we will use </w:t>
      </w:r>
      <w:r w:rsidR="002B367F">
        <w:rPr>
          <w:lang w:val="en-GB"/>
        </w:rPr>
        <w:t>clear text password, however we have learned that it is not best practice</w:t>
      </w:r>
      <w:r w:rsidR="00D5462D">
        <w:rPr>
          <w:lang w:val="en-GB"/>
        </w:rPr>
        <w:t>.</w:t>
      </w:r>
    </w:p>
    <w:p w14:paraId="1E2E15E8" w14:textId="4B66DCD9" w:rsidR="00F83189" w:rsidRDefault="00F83189" w:rsidP="00CC6F4B">
      <w:pPr>
        <w:ind w:left="720"/>
        <w:rPr>
          <w:lang w:val="en-GB"/>
        </w:rPr>
      </w:pPr>
      <w:r>
        <w:rPr>
          <w:lang w:val="en-GB"/>
        </w:rPr>
        <w:t xml:space="preserve"> </w:t>
      </w:r>
      <w:r w:rsidR="00143568">
        <w:rPr>
          <w:lang w:val="en-GB"/>
        </w:rPr>
        <w:t>R</w:t>
      </w:r>
      <w:r>
        <w:rPr>
          <w:lang w:val="en-GB"/>
        </w:rPr>
        <w:t xml:space="preserve">esearch what is needed for </w:t>
      </w:r>
      <w:r w:rsidR="00C86366">
        <w:rPr>
          <w:lang w:val="en-GB"/>
        </w:rPr>
        <w:t>non-clear</w:t>
      </w:r>
      <w:r>
        <w:rPr>
          <w:lang w:val="en-GB"/>
        </w:rPr>
        <w:t xml:space="preserve"> text </w:t>
      </w:r>
      <w:r w:rsidR="001B1171">
        <w:rPr>
          <w:lang w:val="en-GB"/>
        </w:rPr>
        <w:t>pass</w:t>
      </w:r>
      <w:r w:rsidR="008D1FBA">
        <w:rPr>
          <w:lang w:val="en-GB"/>
        </w:rPr>
        <w:t xml:space="preserve"> to be integrated</w:t>
      </w:r>
      <w:r w:rsidR="00E370E2">
        <w:rPr>
          <w:lang w:val="en-GB"/>
        </w:rPr>
        <w:t>.</w:t>
      </w:r>
    </w:p>
    <w:p w14:paraId="13E07F6C" w14:textId="2EE60098" w:rsidR="001B1171" w:rsidRDefault="002E06E0" w:rsidP="003F12B4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Save</w:t>
      </w:r>
    </w:p>
    <w:p w14:paraId="2EE5CE9F" w14:textId="1A04E4A9" w:rsidR="00CC6F4B" w:rsidRPr="00CC6F4B" w:rsidRDefault="00CC6F4B" w:rsidP="00CC6F4B">
      <w:pPr>
        <w:ind w:left="360"/>
        <w:rPr>
          <w:lang w:val="en-GB"/>
        </w:rPr>
      </w:pPr>
      <w:r w:rsidRPr="00CC6F4B">
        <w:rPr>
          <w:lang w:val="en-GB"/>
        </w:rPr>
        <w:t>Expected screenshot:</w:t>
      </w:r>
    </w:p>
    <w:p w14:paraId="1FA21EB8" w14:textId="45A78DAB" w:rsidR="002E06E0" w:rsidRDefault="002E06E0" w:rsidP="00CC6F4B">
      <w:pPr>
        <w:ind w:left="360"/>
        <w:rPr>
          <w:lang w:val="en-GB"/>
        </w:rPr>
      </w:pPr>
      <w:r w:rsidRPr="002E06E0">
        <w:rPr>
          <w:noProof/>
          <w:lang w:val="en-GB"/>
        </w:rPr>
        <w:drawing>
          <wp:inline distT="0" distB="0" distL="0" distR="0" wp14:anchorId="47F2B1B0" wp14:editId="43ECD40E">
            <wp:extent cx="4222142" cy="1481123"/>
            <wp:effectExtent l="0" t="0" r="6985" b="5080"/>
            <wp:docPr id="21181516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51624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35526" cy="148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4C024" w14:textId="77777777" w:rsidR="00110032" w:rsidRDefault="00110032" w:rsidP="00110032">
      <w:pPr>
        <w:rPr>
          <w:lang w:val="en-GB"/>
        </w:rPr>
      </w:pPr>
    </w:p>
    <w:p w14:paraId="551F7624" w14:textId="27ED5ACF" w:rsidR="00C74D93" w:rsidRDefault="00110032" w:rsidP="00110032">
      <w:pPr>
        <w:pStyle w:val="Heading3"/>
        <w:rPr>
          <w:lang w:val="en-GB"/>
        </w:rPr>
      </w:pPr>
      <w:bookmarkStart w:id="15" w:name="_Toc170219888"/>
      <w:r>
        <w:rPr>
          <w:lang w:val="en-GB"/>
        </w:rPr>
        <w:t xml:space="preserve">Step 3: </w:t>
      </w:r>
      <w:r w:rsidR="00C74D93">
        <w:rPr>
          <w:lang w:val="en-GB"/>
        </w:rPr>
        <w:t>Create device account</w:t>
      </w:r>
      <w:r w:rsidR="00FF617B">
        <w:rPr>
          <w:lang w:val="en-GB"/>
        </w:rPr>
        <w:t xml:space="preserve"> for Wi-Fi Access Point</w:t>
      </w:r>
      <w:bookmarkEnd w:id="15"/>
    </w:p>
    <w:p w14:paraId="71BBE5E3" w14:textId="59AC2C3E" w:rsidR="00110032" w:rsidRDefault="00C74D93" w:rsidP="00C74D93">
      <w:pPr>
        <w:rPr>
          <w:lang w:val="en-GB"/>
        </w:rPr>
      </w:pPr>
      <w:r>
        <w:rPr>
          <w:lang w:val="en-GB"/>
        </w:rPr>
        <w:t>Click on NAS/Clients</w:t>
      </w:r>
      <w:r w:rsidR="007A526F">
        <w:rPr>
          <w:lang w:val="en-GB"/>
        </w:rPr>
        <w:t xml:space="preserve"> and click on Add button.</w:t>
      </w:r>
    </w:p>
    <w:p w14:paraId="12790A68" w14:textId="3E1FF958" w:rsidR="00C74D93" w:rsidRPr="00C74D93" w:rsidRDefault="005C5E49" w:rsidP="00C74D93">
      <w:pPr>
        <w:rPr>
          <w:lang w:val="en-GB"/>
        </w:rPr>
      </w:pPr>
      <w:r w:rsidRPr="005C5E49">
        <w:rPr>
          <w:noProof/>
          <w:lang w:val="en-GB"/>
        </w:rPr>
        <w:drawing>
          <wp:inline distT="0" distB="0" distL="0" distR="0" wp14:anchorId="6BAD83C0" wp14:editId="53B5075C">
            <wp:extent cx="4182386" cy="1287088"/>
            <wp:effectExtent l="0" t="0" r="0" b="8890"/>
            <wp:docPr id="1970497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9748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00552" cy="12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3A3D" w14:textId="6EAD547D" w:rsidR="00110032" w:rsidRPr="00914E8B" w:rsidRDefault="004D5FF9" w:rsidP="00110032">
      <w:pPr>
        <w:rPr>
          <w:b/>
          <w:lang w:val="en-GB"/>
        </w:rPr>
      </w:pPr>
      <w:r w:rsidRPr="00914E8B">
        <w:rPr>
          <w:b/>
          <w:lang w:val="en-GB"/>
        </w:rPr>
        <w:t xml:space="preserve">Change IP accordingly to your group. If IP is used </w:t>
      </w:r>
      <w:r w:rsidR="00FF617B" w:rsidRPr="00914E8B">
        <w:rPr>
          <w:b/>
          <w:lang w:val="en-GB"/>
        </w:rPr>
        <w:t>advise,</w:t>
      </w:r>
      <w:r w:rsidRPr="00914E8B">
        <w:rPr>
          <w:b/>
          <w:lang w:val="en-GB"/>
        </w:rPr>
        <w:t xml:space="preserve"> please.</w:t>
      </w:r>
    </w:p>
    <w:p w14:paraId="34C46534" w14:textId="6DD8209B" w:rsidR="004D5FF9" w:rsidRDefault="0094400A" w:rsidP="003F12B4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Client IP Add</w:t>
      </w:r>
      <w:r w:rsidR="00056C07">
        <w:rPr>
          <w:lang w:val="en-GB"/>
        </w:rPr>
        <w:t xml:space="preserve">ress: </w:t>
      </w:r>
      <w:r w:rsidR="00056C07" w:rsidRPr="00056C07">
        <w:rPr>
          <w:b/>
          <w:bCs/>
          <w:lang w:val="en-GB"/>
        </w:rPr>
        <w:t>10.1.1.254</w:t>
      </w:r>
    </w:p>
    <w:p w14:paraId="0692A134" w14:textId="4989D956" w:rsidR="00056C07" w:rsidRPr="0094400A" w:rsidRDefault="00056C07" w:rsidP="003F12B4">
      <w:pPr>
        <w:pStyle w:val="ListParagraph"/>
        <w:numPr>
          <w:ilvl w:val="0"/>
          <w:numId w:val="8"/>
        </w:numPr>
        <w:rPr>
          <w:lang w:val="en-GB"/>
        </w:rPr>
      </w:pPr>
      <w:r w:rsidRPr="00F60DEE">
        <w:rPr>
          <w:lang w:val="en-GB"/>
        </w:rPr>
        <w:t>Client Version:</w:t>
      </w:r>
      <w:r>
        <w:rPr>
          <w:b/>
          <w:bCs/>
          <w:lang w:val="en-GB"/>
        </w:rPr>
        <w:t xml:space="preserve"> </w:t>
      </w:r>
      <w:r w:rsidR="00F60DEE">
        <w:rPr>
          <w:b/>
          <w:bCs/>
          <w:lang w:val="en-GB"/>
        </w:rPr>
        <w:t>IPv4</w:t>
      </w:r>
    </w:p>
    <w:p w14:paraId="31FE7DBD" w14:textId="1A32DBD8" w:rsidR="00F60DEE" w:rsidRPr="0094400A" w:rsidRDefault="00F60DEE" w:rsidP="003F12B4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 xml:space="preserve">Client </w:t>
      </w:r>
      <w:proofErr w:type="spellStart"/>
      <w:r>
        <w:rPr>
          <w:lang w:val="en-GB"/>
        </w:rPr>
        <w:t>S</w:t>
      </w:r>
      <w:r w:rsidR="00B60C1D">
        <w:rPr>
          <w:lang w:val="en-GB"/>
        </w:rPr>
        <w:t>h</w:t>
      </w:r>
      <w:r>
        <w:rPr>
          <w:lang w:val="en-GB"/>
        </w:rPr>
        <w:t>ortname</w:t>
      </w:r>
      <w:proofErr w:type="spellEnd"/>
      <w:r>
        <w:rPr>
          <w:lang w:val="en-GB"/>
        </w:rPr>
        <w:t xml:space="preserve">: </w:t>
      </w:r>
      <w:proofErr w:type="spellStart"/>
      <w:r w:rsidR="004D3590" w:rsidRPr="004D3590">
        <w:rPr>
          <w:b/>
          <w:bCs/>
          <w:lang w:val="en-GB"/>
        </w:rPr>
        <w:t>wifi_ap</w:t>
      </w:r>
      <w:proofErr w:type="spellEnd"/>
    </w:p>
    <w:p w14:paraId="7659A68B" w14:textId="20713396" w:rsidR="004D3590" w:rsidRPr="0094400A" w:rsidRDefault="004D3590" w:rsidP="003F12B4">
      <w:pPr>
        <w:pStyle w:val="ListParagraph"/>
        <w:numPr>
          <w:ilvl w:val="0"/>
          <w:numId w:val="8"/>
        </w:numPr>
        <w:rPr>
          <w:lang w:val="en-GB"/>
        </w:rPr>
      </w:pPr>
      <w:r w:rsidRPr="00003232">
        <w:rPr>
          <w:lang w:val="en-GB"/>
        </w:rPr>
        <w:t xml:space="preserve">Client </w:t>
      </w:r>
      <w:r w:rsidR="00914E8B">
        <w:rPr>
          <w:lang w:val="en-GB"/>
        </w:rPr>
        <w:t>S</w:t>
      </w:r>
      <w:r w:rsidRPr="00003232">
        <w:rPr>
          <w:lang w:val="en-GB"/>
        </w:rPr>
        <w:t>hared Secret:</w:t>
      </w:r>
      <w:r>
        <w:rPr>
          <w:b/>
          <w:bCs/>
          <w:lang w:val="en-GB"/>
        </w:rPr>
        <w:t xml:space="preserve"> </w:t>
      </w:r>
      <w:proofErr w:type="spellStart"/>
      <w:r w:rsidRPr="001553A7">
        <w:rPr>
          <w:b/>
          <w:bCs/>
          <w:lang w:val="en-GB"/>
        </w:rPr>
        <w:t>aaas</w:t>
      </w:r>
      <w:r w:rsidR="00003232">
        <w:rPr>
          <w:b/>
          <w:bCs/>
          <w:lang w:val="en-GB"/>
        </w:rPr>
        <w:t>ap</w:t>
      </w:r>
      <w:r w:rsidR="00EC5809">
        <w:rPr>
          <w:b/>
          <w:bCs/>
          <w:lang w:val="en-GB"/>
        </w:rPr>
        <w:t>s</w:t>
      </w:r>
      <w:r w:rsidRPr="001553A7">
        <w:rPr>
          <w:b/>
          <w:bCs/>
          <w:lang w:val="en-GB"/>
        </w:rPr>
        <w:t>ecret</w:t>
      </w:r>
      <w:proofErr w:type="spellEnd"/>
    </w:p>
    <w:p w14:paraId="54429FCC" w14:textId="207E67B7" w:rsidR="00914E8B" w:rsidRPr="0094400A" w:rsidRDefault="00914E8B" w:rsidP="0094400A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Save</w:t>
      </w:r>
    </w:p>
    <w:p w14:paraId="50DBD5F6" w14:textId="794C7646" w:rsidR="00110032" w:rsidRDefault="005C7DCD" w:rsidP="002F6158">
      <w:pPr>
        <w:rPr>
          <w:lang w:val="en-GB"/>
        </w:rPr>
      </w:pPr>
      <w:r w:rsidRPr="005C7DCD">
        <w:rPr>
          <w:noProof/>
          <w:lang w:val="en-GB"/>
        </w:rPr>
        <w:drawing>
          <wp:inline distT="0" distB="0" distL="0" distR="0" wp14:anchorId="056247DB" wp14:editId="4AF92AAE">
            <wp:extent cx="4031311" cy="1738759"/>
            <wp:effectExtent l="0" t="0" r="7620" b="0"/>
            <wp:docPr id="15033699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69935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42513" cy="174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DB27" w14:textId="1ED8971C" w:rsidR="005C7DCD" w:rsidRDefault="005C7DCD" w:rsidP="002F6158">
      <w:pPr>
        <w:rPr>
          <w:lang w:val="en-GB"/>
        </w:rPr>
      </w:pPr>
      <w:r>
        <w:rPr>
          <w:lang w:val="en-GB"/>
        </w:rPr>
        <w:t>Expected screenshot:</w:t>
      </w:r>
    </w:p>
    <w:p w14:paraId="625EBAAE" w14:textId="3AE6A50D" w:rsidR="00935081" w:rsidRDefault="003E7517" w:rsidP="002F6158">
      <w:pPr>
        <w:rPr>
          <w:lang w:val="en-GB"/>
        </w:rPr>
      </w:pPr>
      <w:r w:rsidRPr="003E7517">
        <w:rPr>
          <w:noProof/>
          <w:lang w:val="en-GB"/>
        </w:rPr>
        <w:drawing>
          <wp:inline distT="0" distB="0" distL="0" distR="0" wp14:anchorId="3D56A9EE" wp14:editId="4FBA4349">
            <wp:extent cx="4071068" cy="1094009"/>
            <wp:effectExtent l="0" t="0" r="5715" b="0"/>
            <wp:docPr id="18598115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11584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94080" cy="110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B69F" w14:textId="77777777" w:rsidR="003E7517" w:rsidRDefault="003E7517" w:rsidP="002F6158">
      <w:pPr>
        <w:rPr>
          <w:lang w:val="en-GB"/>
        </w:rPr>
      </w:pPr>
    </w:p>
    <w:p w14:paraId="36173286" w14:textId="7BCD0B09" w:rsidR="00732F3C" w:rsidRDefault="00732F3C" w:rsidP="00C96BFA">
      <w:pPr>
        <w:pStyle w:val="Heading2"/>
        <w:rPr>
          <w:rFonts w:ascii="Segoe UI" w:hAnsi="Segoe UI" w:cs="Segoe UI"/>
          <w:sz w:val="18"/>
          <w:szCs w:val="18"/>
        </w:rPr>
      </w:pPr>
      <w:bookmarkStart w:id="16" w:name="_Toc170219889"/>
      <w:r>
        <w:rPr>
          <w:rStyle w:val="normaltextrun"/>
          <w:rFonts w:cs="Arial"/>
          <w:color w:val="F58220"/>
          <w:lang w:val="en-GB"/>
        </w:rPr>
        <w:t xml:space="preserve">Task 4 </w:t>
      </w:r>
      <w:r w:rsidR="0080379D">
        <w:rPr>
          <w:rStyle w:val="normaltextrun"/>
          <w:rFonts w:cs="Arial"/>
          <w:color w:val="F58220"/>
          <w:lang w:val="en-GB"/>
        </w:rPr>
        <w:t>– Create</w:t>
      </w:r>
      <w:r w:rsidR="00C96BFA" w:rsidRPr="00C96BFA">
        <w:rPr>
          <w:rStyle w:val="eop"/>
          <w:rFonts w:cs="Arial"/>
          <w:color w:val="F58220"/>
        </w:rPr>
        <w:t xml:space="preserve"> an interface.</w:t>
      </w:r>
      <w:bookmarkEnd w:id="16"/>
    </w:p>
    <w:p w14:paraId="32FA1B11" w14:textId="0A8F265D" w:rsidR="00732F3C" w:rsidRDefault="00732F3C" w:rsidP="00C96BFA">
      <w:pPr>
        <w:pStyle w:val="Heading3"/>
        <w:rPr>
          <w:rStyle w:val="eop"/>
          <w:rFonts w:cs="Arial"/>
          <w:color w:val="C65F09"/>
        </w:rPr>
      </w:pPr>
      <w:bookmarkStart w:id="17" w:name="_Toc170219890"/>
      <w:r>
        <w:rPr>
          <w:rStyle w:val="normaltextrun"/>
          <w:rFonts w:cs="Arial"/>
          <w:color w:val="C65F09"/>
          <w:lang w:val="en-GB"/>
        </w:rPr>
        <w:t>Step 1: </w:t>
      </w:r>
      <w:r>
        <w:rPr>
          <w:rStyle w:val="eop"/>
          <w:rFonts w:cs="Arial"/>
          <w:color w:val="C65F09"/>
        </w:rPr>
        <w:t> </w:t>
      </w:r>
      <w:r w:rsidR="000B086E">
        <w:rPr>
          <w:rStyle w:val="eop"/>
          <w:rFonts w:cs="Arial"/>
          <w:color w:val="C65F09"/>
        </w:rPr>
        <w:t xml:space="preserve">Create </w:t>
      </w:r>
      <w:r w:rsidR="00931167">
        <w:rPr>
          <w:rStyle w:val="eop"/>
          <w:rFonts w:cs="Arial"/>
          <w:color w:val="C65F09"/>
        </w:rPr>
        <w:t>Authentication interface</w:t>
      </w:r>
      <w:r w:rsidR="00FF617B">
        <w:rPr>
          <w:rStyle w:val="eop"/>
          <w:rFonts w:cs="Arial"/>
          <w:color w:val="C65F09"/>
        </w:rPr>
        <w:t>.</w:t>
      </w:r>
      <w:bookmarkEnd w:id="17"/>
      <w:r w:rsidR="00931167">
        <w:rPr>
          <w:rStyle w:val="eop"/>
          <w:rFonts w:cs="Arial"/>
          <w:color w:val="C65F09"/>
        </w:rPr>
        <w:t xml:space="preserve"> </w:t>
      </w:r>
    </w:p>
    <w:p w14:paraId="796BAB55" w14:textId="582CB3B6" w:rsidR="00931167" w:rsidRPr="00931167" w:rsidRDefault="00931167" w:rsidP="00931167">
      <w:r>
        <w:t xml:space="preserve">This interface will be used </w:t>
      </w:r>
      <w:r w:rsidR="00AF79EC">
        <w:t xml:space="preserve">by FreeRADIUS </w:t>
      </w:r>
      <w:r w:rsidR="00AD3EC4">
        <w:t xml:space="preserve">to listen for incoming Authentication </w:t>
      </w:r>
      <w:r w:rsidR="00606C12">
        <w:t>requests</w:t>
      </w:r>
      <w:r w:rsidR="005C2223">
        <w:t>.</w:t>
      </w:r>
    </w:p>
    <w:p w14:paraId="395E6B7B" w14:textId="473A36DD" w:rsidR="005C2223" w:rsidRPr="00931167" w:rsidRDefault="005C2223" w:rsidP="00931167">
      <w:r>
        <w:t>Click on Add.</w:t>
      </w:r>
    </w:p>
    <w:p w14:paraId="3FED3397" w14:textId="77777777" w:rsidR="00732F3C" w:rsidRDefault="00732F3C" w:rsidP="00732F3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1"/>
          <w:szCs w:val="21"/>
        </w:rPr>
      </w:pPr>
      <w:r>
        <w:rPr>
          <w:rStyle w:val="eop"/>
          <w:rFonts w:ascii="Arial" w:hAnsi="Arial" w:cs="Arial"/>
          <w:sz w:val="21"/>
          <w:szCs w:val="21"/>
        </w:rPr>
        <w:t> </w:t>
      </w:r>
    </w:p>
    <w:p w14:paraId="01152B34" w14:textId="0F271958" w:rsidR="001746FB" w:rsidRDefault="00CF5B66" w:rsidP="00732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CF5B6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6A040BB3" wp14:editId="61D9A916">
            <wp:extent cx="4070985" cy="989235"/>
            <wp:effectExtent l="0" t="0" r="5715" b="1905"/>
            <wp:docPr id="4049180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18073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04189" cy="9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58EB" w14:textId="77777777" w:rsidR="001746FB" w:rsidRDefault="001746FB" w:rsidP="00732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C75FA24" w14:textId="3A9F14B5" w:rsidR="00FA6E6F" w:rsidRDefault="004D4630" w:rsidP="000D29A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Interface IP Address: </w:t>
      </w:r>
      <w:r w:rsidRPr="004D4630">
        <w:rPr>
          <w:rFonts w:ascii="Segoe UI" w:hAnsi="Segoe UI" w:cs="Segoe UI"/>
          <w:b/>
          <w:bCs/>
          <w:sz w:val="18"/>
          <w:szCs w:val="18"/>
        </w:rPr>
        <w:t>*</w:t>
      </w:r>
    </w:p>
    <w:p w14:paraId="49082765" w14:textId="0660BBAF" w:rsidR="004D4630" w:rsidRDefault="004D4630" w:rsidP="000D29A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Port: </w:t>
      </w:r>
      <w:r w:rsidRPr="004D4630">
        <w:rPr>
          <w:rFonts w:ascii="Segoe UI" w:hAnsi="Segoe UI" w:cs="Segoe UI"/>
          <w:b/>
          <w:bCs/>
          <w:sz w:val="18"/>
          <w:szCs w:val="18"/>
        </w:rPr>
        <w:t>1812</w:t>
      </w:r>
    </w:p>
    <w:p w14:paraId="31B8C102" w14:textId="301F1DB3" w:rsidR="004D4630" w:rsidRPr="004D4630" w:rsidRDefault="004D4630" w:rsidP="000D29A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Interface Type: </w:t>
      </w:r>
      <w:r w:rsidRPr="004D4630">
        <w:rPr>
          <w:rFonts w:ascii="Segoe UI" w:hAnsi="Segoe UI" w:cs="Segoe UI"/>
          <w:b/>
          <w:bCs/>
          <w:sz w:val="18"/>
          <w:szCs w:val="18"/>
        </w:rPr>
        <w:t>Authentication</w:t>
      </w:r>
    </w:p>
    <w:p w14:paraId="3F3E5F99" w14:textId="318908AD" w:rsidR="004D4630" w:rsidRDefault="004D4630" w:rsidP="000D29A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2515F">
        <w:rPr>
          <w:rFonts w:ascii="Segoe UI" w:hAnsi="Segoe UI" w:cs="Segoe UI"/>
          <w:sz w:val="18"/>
          <w:szCs w:val="18"/>
        </w:rPr>
        <w:t>IP Version:</w:t>
      </w:r>
      <w:r>
        <w:rPr>
          <w:rFonts w:ascii="Segoe UI" w:hAnsi="Segoe UI" w:cs="Segoe UI"/>
          <w:b/>
          <w:bCs/>
          <w:sz w:val="18"/>
          <w:szCs w:val="18"/>
        </w:rPr>
        <w:t xml:space="preserve"> IPv4</w:t>
      </w:r>
    </w:p>
    <w:p w14:paraId="46637599" w14:textId="56A3DD8F" w:rsidR="00D2515F" w:rsidRPr="00D2515F" w:rsidRDefault="00D2515F" w:rsidP="000D29A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2515F">
        <w:rPr>
          <w:rFonts w:ascii="Segoe UI" w:hAnsi="Segoe UI" w:cs="Segoe UI"/>
          <w:sz w:val="18"/>
          <w:szCs w:val="18"/>
        </w:rPr>
        <w:t>Description:</w:t>
      </w:r>
      <w:r>
        <w:rPr>
          <w:rFonts w:ascii="Segoe UI" w:hAnsi="Segoe UI" w:cs="Segoe UI"/>
          <w:b/>
          <w:bCs/>
          <w:sz w:val="18"/>
          <w:szCs w:val="18"/>
        </w:rPr>
        <w:t xml:space="preserve"> Auth Interface</w:t>
      </w:r>
    </w:p>
    <w:p w14:paraId="74D17AD3" w14:textId="41A47596" w:rsidR="00D2515F" w:rsidRPr="00D2515F" w:rsidRDefault="00D2515F" w:rsidP="000D29A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2515F">
        <w:rPr>
          <w:rFonts w:ascii="Segoe UI" w:hAnsi="Segoe UI" w:cs="Segoe UI"/>
          <w:sz w:val="18"/>
          <w:szCs w:val="18"/>
        </w:rPr>
        <w:t>Save</w:t>
      </w:r>
    </w:p>
    <w:p w14:paraId="7740B485" w14:textId="77777777" w:rsidR="00D2515F" w:rsidRDefault="00D2515F" w:rsidP="00732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9FF09AC" w14:textId="57780D8B" w:rsidR="00FA6E6F" w:rsidRDefault="006D1207" w:rsidP="00732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D1207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33AC6563" wp14:editId="4F0506C3">
            <wp:extent cx="3935895" cy="1826651"/>
            <wp:effectExtent l="0" t="0" r="7620" b="2540"/>
            <wp:docPr id="2100880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8015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50080" cy="183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FCA" w14:textId="77777777" w:rsidR="00FA6E6F" w:rsidRDefault="00FA6E6F" w:rsidP="00732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9E10E96" w14:textId="169D7964" w:rsidR="00732F3C" w:rsidRDefault="00732F3C" w:rsidP="00732F3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1"/>
          <w:szCs w:val="21"/>
        </w:rPr>
      </w:pPr>
    </w:p>
    <w:p w14:paraId="6C5D2128" w14:textId="77777777" w:rsidR="004D4630" w:rsidRDefault="004D4630" w:rsidP="004D4630">
      <w:pPr>
        <w:rPr>
          <w:lang w:val="en-GB"/>
        </w:rPr>
      </w:pPr>
      <w:r>
        <w:rPr>
          <w:lang w:val="en-GB"/>
        </w:rPr>
        <w:t>Expected screenshot:</w:t>
      </w:r>
    </w:p>
    <w:p w14:paraId="14BB4E5E" w14:textId="77777777" w:rsidR="001B3F1E" w:rsidRDefault="001B3F1E" w:rsidP="00732F3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1"/>
          <w:szCs w:val="21"/>
        </w:rPr>
      </w:pPr>
    </w:p>
    <w:p w14:paraId="309B2071" w14:textId="529E8441" w:rsidR="001B3F1E" w:rsidRDefault="001B3F1E" w:rsidP="00732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1B3F1E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26448310" wp14:editId="3A2C6C73">
            <wp:extent cx="4359381" cy="1304014"/>
            <wp:effectExtent l="0" t="0" r="3175" b="0"/>
            <wp:docPr id="6309452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45218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8884" cy="133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D547" w14:textId="77777777" w:rsidR="001B3F1E" w:rsidRDefault="001B3F1E" w:rsidP="00732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37FCF06" w14:textId="77777777" w:rsidR="001B3F1E" w:rsidRDefault="001B3F1E" w:rsidP="00732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ADC70D4" w14:textId="1ABBB7BC" w:rsidR="00732F3C" w:rsidRDefault="00732F3C" w:rsidP="00CC6F4B">
      <w:pPr>
        <w:pStyle w:val="paragraph"/>
        <w:spacing w:before="0" w:beforeAutospacing="0" w:after="0" w:afterAutospacing="0"/>
        <w:textAlignment w:val="baseline"/>
        <w:rPr>
          <w:rStyle w:val="eop"/>
          <w:rFonts w:cs="Arial"/>
          <w:color w:val="C65F09"/>
        </w:rPr>
      </w:pPr>
      <w:r>
        <w:rPr>
          <w:rStyle w:val="eop"/>
          <w:rFonts w:ascii="Arial" w:hAnsi="Arial" w:cs="Arial"/>
          <w:sz w:val="21"/>
          <w:szCs w:val="21"/>
        </w:rPr>
        <w:t> </w:t>
      </w:r>
      <w:r>
        <w:rPr>
          <w:rStyle w:val="normaltextrun"/>
          <w:rFonts w:cs="Arial"/>
          <w:color w:val="C65F09"/>
          <w:lang w:val="en-GB"/>
        </w:rPr>
        <w:t>Step 2: </w:t>
      </w:r>
      <w:r>
        <w:rPr>
          <w:rStyle w:val="eop"/>
          <w:rFonts w:cs="Arial"/>
          <w:color w:val="C65F09"/>
        </w:rPr>
        <w:t> </w:t>
      </w:r>
      <w:r w:rsidR="001B3F1E" w:rsidRPr="001B3F1E">
        <w:rPr>
          <w:rStyle w:val="eop"/>
          <w:rFonts w:cs="Arial"/>
          <w:color w:val="C65F09"/>
        </w:rPr>
        <w:t>Configure EAP.</w:t>
      </w:r>
    </w:p>
    <w:p w14:paraId="425304A0" w14:textId="77777777" w:rsidR="001B3F1E" w:rsidRDefault="001B3F1E" w:rsidP="001B3F1E"/>
    <w:p w14:paraId="69300BCD" w14:textId="0CEFE12A" w:rsidR="006D1207" w:rsidRDefault="006D1207" w:rsidP="001B3F1E">
      <w:r>
        <w:t>Select EAP Tab.</w:t>
      </w:r>
    </w:p>
    <w:p w14:paraId="461DF663" w14:textId="2DE0204B" w:rsidR="001B3F1E" w:rsidRDefault="00583ECB" w:rsidP="001B3F1E">
      <w:r w:rsidRPr="00583ECB">
        <w:rPr>
          <w:noProof/>
        </w:rPr>
        <w:drawing>
          <wp:inline distT="0" distB="0" distL="0" distR="0" wp14:anchorId="0A43AABA" wp14:editId="18C199D5">
            <wp:extent cx="4333461" cy="483344"/>
            <wp:effectExtent l="0" t="0" r="0" b="0"/>
            <wp:docPr id="1097562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6201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51522" cy="48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B44F" w14:textId="71311CC1" w:rsidR="00810067" w:rsidRDefault="00583ECB" w:rsidP="001B3F1E">
      <w:r>
        <w:t xml:space="preserve">Default EAP Type: </w:t>
      </w:r>
      <w:r w:rsidRPr="005F54E0">
        <w:rPr>
          <w:b/>
          <w:bCs/>
        </w:rPr>
        <w:t>MS</w:t>
      </w:r>
      <w:r w:rsidR="005F54E0" w:rsidRPr="005F54E0">
        <w:rPr>
          <w:b/>
          <w:bCs/>
        </w:rPr>
        <w:t>HAPv2</w:t>
      </w:r>
    </w:p>
    <w:p w14:paraId="0D9C8194" w14:textId="7F148292" w:rsidR="00810067" w:rsidRPr="001B3F1E" w:rsidRDefault="00810067" w:rsidP="001B3F1E">
      <w:r w:rsidRPr="00810067">
        <w:rPr>
          <w:noProof/>
        </w:rPr>
        <w:drawing>
          <wp:inline distT="0" distB="0" distL="0" distR="0" wp14:anchorId="50E20AFB" wp14:editId="71E7194A">
            <wp:extent cx="4333240" cy="418128"/>
            <wp:effectExtent l="0" t="0" r="0" b="1270"/>
            <wp:docPr id="488092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9213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76206" cy="42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B7428" w14:textId="14E9F749" w:rsidR="005F54E0" w:rsidRPr="001B3F1E" w:rsidRDefault="005F54E0" w:rsidP="00DC7531">
      <w:pPr>
        <w:pStyle w:val="ListParagraph"/>
        <w:numPr>
          <w:ilvl w:val="0"/>
          <w:numId w:val="11"/>
        </w:numPr>
      </w:pPr>
      <w:r>
        <w:t>SSL CA Certificate</w:t>
      </w:r>
      <w:r w:rsidR="00B2431C">
        <w:t>:</w:t>
      </w:r>
      <w:r w:rsidR="000E45DC">
        <w:t xml:space="preserve"> </w:t>
      </w:r>
      <w:r w:rsidR="000E45DC" w:rsidRPr="000E45DC">
        <w:rPr>
          <w:b/>
          <w:bCs/>
        </w:rPr>
        <w:t>CybertechCA</w:t>
      </w:r>
    </w:p>
    <w:p w14:paraId="25159B8D" w14:textId="0D862D3F" w:rsidR="0024501F" w:rsidRPr="001B3F1E" w:rsidRDefault="0024501F" w:rsidP="00DC7531">
      <w:pPr>
        <w:pStyle w:val="ListParagraph"/>
        <w:numPr>
          <w:ilvl w:val="0"/>
          <w:numId w:val="11"/>
        </w:numPr>
      </w:pPr>
      <w:r>
        <w:t>SSL Revocati</w:t>
      </w:r>
      <w:r w:rsidR="001B5DD7">
        <w:t>on List</w:t>
      </w:r>
      <w:r w:rsidR="00B2431C">
        <w:t>:</w:t>
      </w:r>
      <w:r w:rsidR="000E45DC">
        <w:t xml:space="preserve"> </w:t>
      </w:r>
      <w:r w:rsidR="000E45DC" w:rsidRPr="000E45DC">
        <w:rPr>
          <w:b/>
          <w:bCs/>
        </w:rPr>
        <w:t>none</w:t>
      </w:r>
    </w:p>
    <w:p w14:paraId="6B38B980" w14:textId="439F01EB" w:rsidR="00B2431C" w:rsidRPr="001B3F1E" w:rsidRDefault="00B2431C" w:rsidP="005F54E0">
      <w:pPr>
        <w:pStyle w:val="ListParagraph"/>
        <w:numPr>
          <w:ilvl w:val="0"/>
          <w:numId w:val="11"/>
        </w:numPr>
      </w:pPr>
      <w:r>
        <w:t>SSL Server Certificate:</w:t>
      </w:r>
      <w:r w:rsidR="000E45DC">
        <w:t xml:space="preserve"> </w:t>
      </w:r>
      <w:r w:rsidR="000E45DC" w:rsidRPr="000E45DC">
        <w:rPr>
          <w:b/>
          <w:bCs/>
        </w:rPr>
        <w:t>AAA Cert</w:t>
      </w:r>
      <w:r w:rsidR="000E45DC">
        <w:t xml:space="preserve"> </w:t>
      </w:r>
    </w:p>
    <w:p w14:paraId="69AEE658" w14:textId="28E11591" w:rsidR="000E45DC" w:rsidRPr="001B3F1E" w:rsidRDefault="000E45DC" w:rsidP="005F54E0">
      <w:pPr>
        <w:pStyle w:val="ListParagraph"/>
        <w:numPr>
          <w:ilvl w:val="0"/>
          <w:numId w:val="11"/>
        </w:numPr>
      </w:pPr>
      <w:r>
        <w:t>Save.</w:t>
      </w:r>
    </w:p>
    <w:p w14:paraId="45E136F4" w14:textId="77777777" w:rsidR="00732F3C" w:rsidRDefault="00732F3C" w:rsidP="00732F3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1"/>
          <w:szCs w:val="21"/>
        </w:rPr>
      </w:pPr>
      <w:r>
        <w:rPr>
          <w:rStyle w:val="eop"/>
          <w:rFonts w:ascii="Arial" w:hAnsi="Arial" w:cs="Arial"/>
          <w:sz w:val="21"/>
          <w:szCs w:val="21"/>
        </w:rPr>
        <w:t> </w:t>
      </w:r>
    </w:p>
    <w:p w14:paraId="202E8A63" w14:textId="77777777" w:rsidR="00680989" w:rsidRDefault="00680989" w:rsidP="00732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A690785" w14:textId="4BCD5B25" w:rsidR="00C9677D" w:rsidRDefault="00680989" w:rsidP="00732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80989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61771CB8" wp14:editId="459A4EC9">
            <wp:extent cx="4325509" cy="1193165"/>
            <wp:effectExtent l="0" t="0" r="0" b="6985"/>
            <wp:docPr id="1846393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93897" name=""/>
                    <pic:cNvPicPr/>
                  </pic:nvPicPr>
                  <pic:blipFill rotWithShape="1">
                    <a:blip r:embed="rId42"/>
                    <a:srcRect r="5024"/>
                    <a:stretch/>
                  </pic:blipFill>
                  <pic:spPr bwMode="auto">
                    <a:xfrm>
                      <a:off x="0" y="0"/>
                      <a:ext cx="4338034" cy="11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A3EE7" w14:textId="77777777" w:rsidR="00C9677D" w:rsidRDefault="00C9677D" w:rsidP="00732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01621AB" w14:textId="6F4AD37C" w:rsidR="00A6464C" w:rsidRPr="002C5B24" w:rsidRDefault="00A6464C" w:rsidP="00732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sz w:val="18"/>
          <w:szCs w:val="18"/>
        </w:rPr>
      </w:pPr>
      <w:r w:rsidRPr="002C5B24">
        <w:rPr>
          <w:rStyle w:val="eop"/>
          <w:rFonts w:ascii="Arial" w:hAnsi="Arial" w:cs="Arial"/>
          <w:b/>
          <w:sz w:val="21"/>
          <w:szCs w:val="21"/>
        </w:rPr>
        <w:t>Note: You will not see new page.</w:t>
      </w:r>
    </w:p>
    <w:p w14:paraId="3D9A32B4" w14:textId="77777777" w:rsidR="00732F3C" w:rsidRDefault="00732F3C" w:rsidP="00732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1"/>
          <w:szCs w:val="21"/>
        </w:rPr>
        <w:t> </w:t>
      </w:r>
    </w:p>
    <w:p w14:paraId="69CD5E0F" w14:textId="548D6932" w:rsidR="00C96BFA" w:rsidRDefault="00C96BFA" w:rsidP="00C96BFA">
      <w:pPr>
        <w:pStyle w:val="Heading2"/>
        <w:rPr>
          <w:rFonts w:ascii="Segoe UI" w:hAnsi="Segoe UI" w:cs="Segoe UI"/>
          <w:sz w:val="18"/>
          <w:szCs w:val="18"/>
        </w:rPr>
      </w:pPr>
      <w:bookmarkStart w:id="18" w:name="_Toc170219891"/>
      <w:r>
        <w:rPr>
          <w:rStyle w:val="normaltextrun"/>
          <w:rFonts w:cs="Arial"/>
          <w:color w:val="F58220"/>
          <w:lang w:val="en-GB"/>
        </w:rPr>
        <w:t>Task 5 – </w:t>
      </w:r>
      <w:r w:rsidR="00850321">
        <w:rPr>
          <w:rStyle w:val="normaltextrun"/>
          <w:rFonts w:cs="Arial"/>
          <w:color w:val="F58220"/>
          <w:lang w:val="en-GB"/>
        </w:rPr>
        <w:t>Configure your Access Point</w:t>
      </w:r>
      <w:bookmarkEnd w:id="18"/>
    </w:p>
    <w:p w14:paraId="069E45F6" w14:textId="27D1C2DC" w:rsidR="00C96BFA" w:rsidRDefault="00C96BFA" w:rsidP="00C96BFA">
      <w:pPr>
        <w:pStyle w:val="Heading3"/>
        <w:rPr>
          <w:rStyle w:val="eop"/>
          <w:rFonts w:cs="Arial"/>
          <w:color w:val="C65F09"/>
        </w:rPr>
      </w:pPr>
      <w:bookmarkStart w:id="19" w:name="_Toc170219892"/>
      <w:r>
        <w:rPr>
          <w:rStyle w:val="normaltextrun"/>
          <w:rFonts w:cs="Arial"/>
          <w:color w:val="C65F09"/>
          <w:lang w:val="en-GB"/>
        </w:rPr>
        <w:t>Step 1: </w:t>
      </w:r>
      <w:r>
        <w:rPr>
          <w:rStyle w:val="eop"/>
          <w:rFonts w:cs="Arial"/>
          <w:color w:val="C65F09"/>
        </w:rPr>
        <w:t> </w:t>
      </w:r>
      <w:r w:rsidR="00850321">
        <w:rPr>
          <w:rStyle w:val="eop"/>
          <w:rFonts w:cs="Arial"/>
          <w:color w:val="C65F09"/>
        </w:rPr>
        <w:t>Connect your AP</w:t>
      </w:r>
      <w:r w:rsidR="006814D2">
        <w:rPr>
          <w:rStyle w:val="eop"/>
          <w:rFonts w:cs="Arial"/>
          <w:color w:val="C65F09"/>
        </w:rPr>
        <w:t>.</w:t>
      </w:r>
      <w:bookmarkEnd w:id="19"/>
    </w:p>
    <w:p w14:paraId="33D897EB" w14:textId="77777777" w:rsidR="005A76D1" w:rsidRDefault="005A76D1" w:rsidP="005A76D1"/>
    <w:p w14:paraId="62E86D4E" w14:textId="1B29B2B9" w:rsidR="005A76D1" w:rsidRDefault="005A76D1" w:rsidP="003F12B4">
      <w:pPr>
        <w:pStyle w:val="ListParagraph"/>
        <w:numPr>
          <w:ilvl w:val="0"/>
          <w:numId w:val="2"/>
        </w:numPr>
      </w:pPr>
      <w:r>
        <w:t>Power up AP</w:t>
      </w:r>
      <w:r w:rsidR="002D691B">
        <w:t xml:space="preserve"> at your desk.</w:t>
      </w:r>
    </w:p>
    <w:p w14:paraId="5EF125F9" w14:textId="7523EF5B" w:rsidR="002D691B" w:rsidRDefault="00E80F11" w:rsidP="005F1DC7">
      <w:pPr>
        <w:pStyle w:val="ListParagraph"/>
        <w:numPr>
          <w:ilvl w:val="0"/>
          <w:numId w:val="2"/>
        </w:numPr>
      </w:pPr>
      <w:r>
        <w:t>Start</w:t>
      </w:r>
      <w:r w:rsidR="002D691B">
        <w:t xml:space="preserve"> Debian VM</w:t>
      </w:r>
    </w:p>
    <w:p w14:paraId="368D89FF" w14:textId="3F74F16A" w:rsidR="00A07B43" w:rsidRDefault="00A07B43" w:rsidP="005F1DC7">
      <w:pPr>
        <w:pStyle w:val="ListParagraph"/>
        <w:numPr>
          <w:ilvl w:val="0"/>
          <w:numId w:val="2"/>
        </w:numPr>
      </w:pPr>
      <w:r>
        <w:t>Configure Debi</w:t>
      </w:r>
      <w:r w:rsidR="001B0952">
        <w:t>an</w:t>
      </w:r>
      <w:r>
        <w:t xml:space="preserve"> Network Adapter </w:t>
      </w:r>
      <w:r w:rsidR="001B0952">
        <w:t xml:space="preserve">in VMware </w:t>
      </w:r>
      <w:r>
        <w:t>to be bridged</w:t>
      </w:r>
      <w:r w:rsidR="001B0952">
        <w:t>.</w:t>
      </w:r>
    </w:p>
    <w:p w14:paraId="25889D17" w14:textId="77777777" w:rsidR="00ED1A67" w:rsidRDefault="001B0952" w:rsidP="005F1DC7">
      <w:pPr>
        <w:pStyle w:val="ListParagraph"/>
        <w:numPr>
          <w:ilvl w:val="0"/>
          <w:numId w:val="2"/>
        </w:numPr>
      </w:pPr>
      <w:r>
        <w:t>C</w:t>
      </w:r>
      <w:r w:rsidR="001C3E3E">
        <w:t xml:space="preserve">onfigure Ethernet Adapter </w:t>
      </w:r>
      <w:r w:rsidR="00ED1A67">
        <w:t>to DHCP.</w:t>
      </w:r>
    </w:p>
    <w:p w14:paraId="2CE672E6" w14:textId="1C53EC2F" w:rsidR="001B0952" w:rsidRDefault="00B36418" w:rsidP="005F1DC7">
      <w:pPr>
        <w:pStyle w:val="ListParagraph"/>
        <w:numPr>
          <w:ilvl w:val="0"/>
          <w:numId w:val="2"/>
        </w:numPr>
      </w:pPr>
      <w:r>
        <w:t>Connect PC Ethernet cable to LAN port of AP</w:t>
      </w:r>
      <w:r w:rsidR="001C3E3E">
        <w:t xml:space="preserve"> </w:t>
      </w:r>
    </w:p>
    <w:p w14:paraId="41CD44D5" w14:textId="476C1658" w:rsidR="005A76D1" w:rsidRDefault="005A76D1" w:rsidP="003F12B4">
      <w:pPr>
        <w:pStyle w:val="ListParagraph"/>
        <w:numPr>
          <w:ilvl w:val="0"/>
          <w:numId w:val="2"/>
        </w:numPr>
      </w:pPr>
      <w:r>
        <w:t>Access web interface</w:t>
      </w:r>
      <w:r w:rsidR="00B36418">
        <w:t xml:space="preserve"> (find out your IP and what is DHCP </w:t>
      </w:r>
      <w:r w:rsidR="009F638E">
        <w:t>address</w:t>
      </w:r>
      <w:r w:rsidR="00B36418">
        <w:t xml:space="preserve"> and access it as Web interface will be on same </w:t>
      </w:r>
      <w:r w:rsidR="009F638E">
        <w:t>host)</w:t>
      </w:r>
    </w:p>
    <w:p w14:paraId="77402360" w14:textId="7EC0D9AF" w:rsidR="005A76D1" w:rsidRDefault="005A76D1" w:rsidP="003F12B4">
      <w:pPr>
        <w:pStyle w:val="ListParagraph"/>
        <w:numPr>
          <w:ilvl w:val="0"/>
          <w:numId w:val="2"/>
        </w:numPr>
      </w:pPr>
      <w:r>
        <w:t xml:space="preserve">Enter default </w:t>
      </w:r>
      <w:r w:rsidR="005F1DC7">
        <w:t>credentials</w:t>
      </w:r>
      <w:r>
        <w:t xml:space="preserve"> for model. </w:t>
      </w:r>
      <w:r w:rsidR="009F638E">
        <w:t>You will</w:t>
      </w:r>
      <w:r>
        <w:t xml:space="preserve"> need to research a bit</w:t>
      </w:r>
    </w:p>
    <w:p w14:paraId="0202430F" w14:textId="77777777" w:rsidR="003D771D" w:rsidRDefault="003D771D" w:rsidP="005A76D1"/>
    <w:p w14:paraId="6409F7CC" w14:textId="6FB8C70B" w:rsidR="003D771D" w:rsidRDefault="005F1DC7" w:rsidP="005F1DC7">
      <w:pPr>
        <w:pStyle w:val="Heading3"/>
      </w:pPr>
      <w:bookmarkStart w:id="20" w:name="_Toc170219893"/>
      <w:r>
        <w:t>Step 2 -</w:t>
      </w:r>
      <w:r w:rsidR="003D771D">
        <w:t>Switch mode to AP</w:t>
      </w:r>
      <w:bookmarkEnd w:id="20"/>
    </w:p>
    <w:p w14:paraId="1B0ADB4C" w14:textId="18A2C589" w:rsidR="008250DF" w:rsidRDefault="008250DF" w:rsidP="00F25C5C">
      <w:pPr>
        <w:pStyle w:val="ListParagraph"/>
        <w:numPr>
          <w:ilvl w:val="0"/>
          <w:numId w:val="13"/>
        </w:numPr>
      </w:pPr>
      <w:r>
        <w:t>Select Operation mode</w:t>
      </w:r>
    </w:p>
    <w:p w14:paraId="66055D94" w14:textId="05B573AA" w:rsidR="008250DF" w:rsidRPr="008250DF" w:rsidRDefault="008250DF" w:rsidP="00F25C5C">
      <w:pPr>
        <w:pStyle w:val="ListParagraph"/>
        <w:numPr>
          <w:ilvl w:val="0"/>
          <w:numId w:val="13"/>
        </w:numPr>
      </w:pPr>
      <w:r>
        <w:t>Select Access Point</w:t>
      </w:r>
    </w:p>
    <w:p w14:paraId="34F1E2C6" w14:textId="5AE8BB17" w:rsidR="00FD4585" w:rsidRPr="008250DF" w:rsidRDefault="00FD4585" w:rsidP="00F25C5C">
      <w:pPr>
        <w:pStyle w:val="ListParagraph"/>
        <w:numPr>
          <w:ilvl w:val="0"/>
          <w:numId w:val="13"/>
        </w:numPr>
      </w:pPr>
      <w:r>
        <w:t>Save</w:t>
      </w:r>
    </w:p>
    <w:p w14:paraId="59C5848A" w14:textId="77777777" w:rsidR="003D771D" w:rsidRDefault="003D771D" w:rsidP="005A76D1"/>
    <w:p w14:paraId="3B2F2E6A" w14:textId="560A505B" w:rsidR="003D771D" w:rsidRDefault="0070110A" w:rsidP="00CC6F4B">
      <w:pPr>
        <w:ind w:left="360"/>
      </w:pPr>
      <w:r w:rsidRPr="0070110A">
        <w:rPr>
          <w:noProof/>
        </w:rPr>
        <w:drawing>
          <wp:inline distT="0" distB="0" distL="0" distR="0" wp14:anchorId="64B989D3" wp14:editId="6C8E7928">
            <wp:extent cx="4102349" cy="1299488"/>
            <wp:effectExtent l="0" t="0" r="0" b="0"/>
            <wp:docPr id="15501711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71167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24945" cy="130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9096" w14:textId="173E010D" w:rsidR="00543232" w:rsidRDefault="00543232" w:rsidP="005A76D1">
      <w:r w:rsidRPr="00543232">
        <w:rPr>
          <w:noProof/>
        </w:rPr>
        <w:drawing>
          <wp:inline distT="0" distB="0" distL="0" distR="0" wp14:anchorId="40BB20A5" wp14:editId="662C45F2">
            <wp:extent cx="4965700" cy="825500"/>
            <wp:effectExtent l="0" t="0" r="0" b="0"/>
            <wp:docPr id="1288414453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14453" name="Picture 1" descr="A close up of a sig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8E36" w14:textId="77777777" w:rsidR="00436C02" w:rsidRDefault="00436C02" w:rsidP="005A76D1"/>
    <w:p w14:paraId="47E52EDE" w14:textId="77777777" w:rsidR="00CC6F4B" w:rsidRDefault="00CC6F4B" w:rsidP="005A76D1"/>
    <w:p w14:paraId="6E1B668C" w14:textId="77777777" w:rsidR="00CC6F4B" w:rsidRDefault="00436C02" w:rsidP="005A76D1">
      <w:r>
        <w:t>AP will reboot</w:t>
      </w:r>
    </w:p>
    <w:p w14:paraId="0D03AA8C" w14:textId="551DAA4E" w:rsidR="003D771D" w:rsidRDefault="00436C02" w:rsidP="005A76D1">
      <w:r>
        <w:t>.</w:t>
      </w:r>
      <w:r w:rsidR="00786C8F" w:rsidRPr="00786C8F">
        <w:rPr>
          <w:noProof/>
        </w:rPr>
        <w:drawing>
          <wp:inline distT="0" distB="0" distL="0" distR="0" wp14:anchorId="59DC8B31" wp14:editId="05DE5FB5">
            <wp:extent cx="5454595" cy="1633323"/>
            <wp:effectExtent l="0" t="0" r="0" b="5080"/>
            <wp:docPr id="808885737" name="Picture 1" descr="A screen 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85737" name="Picture 1" descr="A screen shot of a computer erro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97497" cy="16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1032" w14:textId="77777777" w:rsidR="00955155" w:rsidRDefault="00955155" w:rsidP="005A76D1"/>
    <w:p w14:paraId="32C01E50" w14:textId="65FCF35F" w:rsidR="007C712E" w:rsidRDefault="007C712E" w:rsidP="007C712E">
      <w:pPr>
        <w:pStyle w:val="Heading3"/>
      </w:pPr>
      <w:bookmarkStart w:id="21" w:name="_Toc170219894"/>
      <w:r>
        <w:t>Step3: Changing Network Mode</w:t>
      </w:r>
      <w:bookmarkEnd w:id="21"/>
    </w:p>
    <w:p w14:paraId="2E65BA26" w14:textId="77777777" w:rsidR="007C712E" w:rsidRDefault="007C712E" w:rsidP="007C712E"/>
    <w:p w14:paraId="675B01E7" w14:textId="77777777" w:rsidR="00166740" w:rsidRDefault="00955155" w:rsidP="007C712E">
      <w:pPr>
        <w:pStyle w:val="ListParagraph"/>
        <w:numPr>
          <w:ilvl w:val="0"/>
          <w:numId w:val="3"/>
        </w:numPr>
      </w:pPr>
      <w:r>
        <w:t>Click on Network</w:t>
      </w:r>
    </w:p>
    <w:p w14:paraId="54D7D3E5" w14:textId="2964D9EE" w:rsidR="00955155" w:rsidRDefault="00955155" w:rsidP="003F12B4">
      <w:pPr>
        <w:pStyle w:val="ListParagraph"/>
        <w:numPr>
          <w:ilvl w:val="0"/>
          <w:numId w:val="3"/>
        </w:numPr>
      </w:pPr>
      <w:r>
        <w:t>LAN</w:t>
      </w:r>
    </w:p>
    <w:p w14:paraId="0B209122" w14:textId="27EC3B73" w:rsidR="00955155" w:rsidRDefault="00955155" w:rsidP="003F12B4">
      <w:pPr>
        <w:pStyle w:val="ListParagraph"/>
        <w:numPr>
          <w:ilvl w:val="0"/>
          <w:numId w:val="3"/>
        </w:numPr>
      </w:pPr>
      <w:r>
        <w:t>Change to static IP</w:t>
      </w:r>
      <w:r w:rsidR="00E061BC">
        <w:t xml:space="preserve"> </w:t>
      </w:r>
    </w:p>
    <w:p w14:paraId="7A41C224" w14:textId="3102D587" w:rsidR="00955155" w:rsidRDefault="00955155" w:rsidP="003F12B4">
      <w:pPr>
        <w:pStyle w:val="ListParagraph"/>
        <w:numPr>
          <w:ilvl w:val="0"/>
          <w:numId w:val="3"/>
        </w:numPr>
      </w:pPr>
      <w:r>
        <w:t>Assign correct IP</w:t>
      </w:r>
      <w:r w:rsidR="00EB6790">
        <w:t xml:space="preserve"> based on your Group.</w:t>
      </w:r>
    </w:p>
    <w:p w14:paraId="3C016962" w14:textId="73BE19E8" w:rsidR="004D6793" w:rsidRDefault="004D6793" w:rsidP="007C712E">
      <w:pPr>
        <w:pStyle w:val="ListParagraph"/>
        <w:numPr>
          <w:ilvl w:val="0"/>
          <w:numId w:val="3"/>
        </w:numPr>
      </w:pPr>
      <w:r>
        <w:t>Save</w:t>
      </w:r>
    </w:p>
    <w:p w14:paraId="0884BA54" w14:textId="38A27322" w:rsidR="00955155" w:rsidRDefault="00F70493" w:rsidP="005A76D1">
      <w:r w:rsidRPr="00F70493">
        <w:rPr>
          <w:noProof/>
        </w:rPr>
        <w:drawing>
          <wp:inline distT="0" distB="0" distL="0" distR="0" wp14:anchorId="4B27B2AC" wp14:editId="3EF0EBB5">
            <wp:extent cx="5421986" cy="2408334"/>
            <wp:effectExtent l="0" t="0" r="7620" b="0"/>
            <wp:docPr id="1385473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7371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36525" cy="24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7230" w14:textId="77777777" w:rsidR="00CC6F4B" w:rsidRDefault="00CC6F4B" w:rsidP="005A76D1"/>
    <w:p w14:paraId="3DEB220D" w14:textId="446C75E4" w:rsidR="00111247" w:rsidRDefault="00F70493" w:rsidP="005A76D1">
      <w:r>
        <w:t>AP will reboot.</w:t>
      </w:r>
    </w:p>
    <w:p w14:paraId="463B798C" w14:textId="0626C924" w:rsidR="00786C8F" w:rsidRDefault="00111247" w:rsidP="005A76D1">
      <w:r w:rsidRPr="00111247">
        <w:rPr>
          <w:noProof/>
        </w:rPr>
        <w:drawing>
          <wp:inline distT="0" distB="0" distL="0" distR="0" wp14:anchorId="748B8D16" wp14:editId="6F5760BB">
            <wp:extent cx="6118937" cy="1319916"/>
            <wp:effectExtent l="0" t="0" r="0" b="0"/>
            <wp:docPr id="16774406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40657" name="Picture 1" descr="A screenshot of a computer&#10;&#10;Description automatically generated"/>
                    <pic:cNvPicPr/>
                  </pic:nvPicPr>
                  <pic:blipFill rotWithShape="1">
                    <a:blip r:embed="rId47"/>
                    <a:srcRect t="9342" b="20159"/>
                    <a:stretch/>
                  </pic:blipFill>
                  <pic:spPr bwMode="auto">
                    <a:xfrm>
                      <a:off x="0" y="0"/>
                      <a:ext cx="6120130" cy="132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DCFFB" w14:textId="654FDB9D" w:rsidR="00F0569C" w:rsidRDefault="007C712E" w:rsidP="007C712E">
      <w:pPr>
        <w:pStyle w:val="Heading3"/>
      </w:pPr>
      <w:bookmarkStart w:id="22" w:name="_Toc170219895"/>
      <w:r>
        <w:t xml:space="preserve">Step 4: </w:t>
      </w:r>
      <w:r w:rsidR="002A5623">
        <w:t xml:space="preserve">Create SSID – name of </w:t>
      </w:r>
      <w:r>
        <w:t>Wi-Fi</w:t>
      </w:r>
      <w:r w:rsidR="002A5623">
        <w:t xml:space="preserve"> network</w:t>
      </w:r>
      <w:bookmarkEnd w:id="22"/>
    </w:p>
    <w:p w14:paraId="2A11788A" w14:textId="77777777" w:rsidR="002A5623" w:rsidRDefault="002A5623" w:rsidP="005A76D1"/>
    <w:p w14:paraId="52CA9DEA" w14:textId="2B1AA97F" w:rsidR="00CC0015" w:rsidRDefault="001F777D" w:rsidP="00D36A54">
      <w:pPr>
        <w:pStyle w:val="ListParagraph"/>
        <w:numPr>
          <w:ilvl w:val="0"/>
          <w:numId w:val="14"/>
        </w:numPr>
      </w:pPr>
      <w:r>
        <w:t xml:space="preserve">Under </w:t>
      </w:r>
      <w:r w:rsidR="001D0C78">
        <w:t>Wireless</w:t>
      </w:r>
      <w:r>
        <w:t xml:space="preserve"> Tab</w:t>
      </w:r>
    </w:p>
    <w:p w14:paraId="3432E54A" w14:textId="66AE9658" w:rsidR="00D36A54" w:rsidRDefault="00D36A54" w:rsidP="001A1639">
      <w:pPr>
        <w:pStyle w:val="ListParagraph"/>
        <w:numPr>
          <w:ilvl w:val="0"/>
          <w:numId w:val="14"/>
        </w:numPr>
      </w:pPr>
      <w:r>
        <w:t xml:space="preserve">Wireless: </w:t>
      </w:r>
      <w:r w:rsidRPr="00B72B64">
        <w:rPr>
          <w:b/>
        </w:rPr>
        <w:t>Enable</w:t>
      </w:r>
    </w:p>
    <w:p w14:paraId="0C634FDD" w14:textId="77777777" w:rsidR="006F7A04" w:rsidRPr="006F7A04" w:rsidRDefault="000E1AAE" w:rsidP="00D36A54">
      <w:pPr>
        <w:pStyle w:val="ListParagraph"/>
        <w:numPr>
          <w:ilvl w:val="0"/>
          <w:numId w:val="14"/>
        </w:numPr>
      </w:pPr>
      <w:r>
        <w:t xml:space="preserve">Wireless Network Name: </w:t>
      </w:r>
      <w:r w:rsidR="00B72B64" w:rsidRPr="00B72B64">
        <w:rPr>
          <w:b/>
          <w:bCs/>
        </w:rPr>
        <w:t>GROUP1</w:t>
      </w:r>
      <w:r w:rsidR="00B72B64">
        <w:rPr>
          <w:b/>
          <w:bCs/>
        </w:rPr>
        <w:t xml:space="preserve"> </w:t>
      </w:r>
    </w:p>
    <w:p w14:paraId="6F7F51E4" w14:textId="7BE49CE1" w:rsidR="00D36A54" w:rsidRDefault="00B72B64" w:rsidP="006F7A04">
      <w:pPr>
        <w:pStyle w:val="ListParagraph"/>
      </w:pPr>
      <w:r w:rsidRPr="006F7A04">
        <w:t xml:space="preserve">Name </w:t>
      </w:r>
      <w:r w:rsidR="006F7A04" w:rsidRPr="006F7A04">
        <w:t>is example use your group name.</w:t>
      </w:r>
    </w:p>
    <w:p w14:paraId="19FC55AE" w14:textId="1C5327E4" w:rsidR="0001759E" w:rsidRDefault="0001759E" w:rsidP="0001759E">
      <w:pPr>
        <w:pStyle w:val="ListParagraph"/>
        <w:numPr>
          <w:ilvl w:val="0"/>
          <w:numId w:val="14"/>
        </w:numPr>
      </w:pPr>
      <w:r>
        <w:t xml:space="preserve">Save </w:t>
      </w:r>
    </w:p>
    <w:p w14:paraId="65C7C47B" w14:textId="42CBE916" w:rsidR="002A5623" w:rsidRDefault="00DA2EE8" w:rsidP="005A76D1">
      <w:r w:rsidRPr="00DA2EE8">
        <w:rPr>
          <w:noProof/>
        </w:rPr>
        <w:drawing>
          <wp:inline distT="0" distB="0" distL="0" distR="0" wp14:anchorId="23B9D6D2" wp14:editId="53856040">
            <wp:extent cx="4651513" cy="1797768"/>
            <wp:effectExtent l="0" t="0" r="0" b="0"/>
            <wp:docPr id="6228041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04109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61449" cy="180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196E" w14:textId="341DE7E8" w:rsidR="00572B27" w:rsidRDefault="007C712E" w:rsidP="007C712E">
      <w:pPr>
        <w:pStyle w:val="Heading3"/>
      </w:pPr>
      <w:bookmarkStart w:id="23" w:name="_Toc170219896"/>
      <w:r>
        <w:t xml:space="preserve">Step 5: </w:t>
      </w:r>
      <w:r w:rsidR="002C7330">
        <w:t xml:space="preserve">Disable DHCP as we are running one on </w:t>
      </w:r>
      <w:r>
        <w:t>N</w:t>
      </w:r>
      <w:r w:rsidR="002C7330">
        <w:t>etgate.</w:t>
      </w:r>
      <w:bookmarkEnd w:id="23"/>
    </w:p>
    <w:p w14:paraId="68FB86D5" w14:textId="77777777" w:rsidR="00DA2EE8" w:rsidRDefault="00DA2EE8" w:rsidP="00DA2EE8"/>
    <w:p w14:paraId="3A5F88BE" w14:textId="3FB0DBA2" w:rsidR="00922E48" w:rsidRDefault="00922E48" w:rsidP="00973531">
      <w:pPr>
        <w:pStyle w:val="ListParagraph"/>
        <w:numPr>
          <w:ilvl w:val="0"/>
          <w:numId w:val="15"/>
        </w:numPr>
      </w:pPr>
      <w:r>
        <w:t>Under DHCP Tab</w:t>
      </w:r>
    </w:p>
    <w:p w14:paraId="7E0DC2BA" w14:textId="4840754C" w:rsidR="00922E48" w:rsidRDefault="00922E48" w:rsidP="00973531">
      <w:pPr>
        <w:pStyle w:val="ListParagraph"/>
        <w:numPr>
          <w:ilvl w:val="0"/>
          <w:numId w:val="15"/>
        </w:numPr>
      </w:pPr>
      <w:r>
        <w:t xml:space="preserve">DHCP Server: </w:t>
      </w:r>
      <w:r>
        <w:rPr>
          <w:b/>
          <w:bCs/>
        </w:rPr>
        <w:t>Disable</w:t>
      </w:r>
    </w:p>
    <w:p w14:paraId="3D7629AC" w14:textId="77777777" w:rsidR="00DA2EE8" w:rsidRPr="00DA2EE8" w:rsidRDefault="00DA2EE8" w:rsidP="00DA2EE8"/>
    <w:p w14:paraId="7F59740C" w14:textId="77777777" w:rsidR="007C712E" w:rsidRPr="007C712E" w:rsidRDefault="007C712E" w:rsidP="007C712E"/>
    <w:p w14:paraId="50A3034F" w14:textId="4C314E04" w:rsidR="002C7330" w:rsidRDefault="002859F5" w:rsidP="005A76D1">
      <w:r w:rsidRPr="002859F5">
        <w:rPr>
          <w:noProof/>
        </w:rPr>
        <w:drawing>
          <wp:inline distT="0" distB="0" distL="0" distR="0" wp14:anchorId="1A8ACCAB" wp14:editId="25F520CA">
            <wp:extent cx="4564048" cy="892600"/>
            <wp:effectExtent l="0" t="0" r="0" b="3175"/>
            <wp:docPr id="5559294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29483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9947" cy="89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D6FF" w14:textId="77777777" w:rsidR="00E77C11" w:rsidRDefault="00E77C11" w:rsidP="005A76D1"/>
    <w:p w14:paraId="50CDAA04" w14:textId="77777777" w:rsidR="00B238E3" w:rsidRDefault="00B238E3" w:rsidP="00B238E3">
      <w:pPr>
        <w:pStyle w:val="Heading3"/>
      </w:pPr>
      <w:bookmarkStart w:id="24" w:name="_Toc170219897"/>
      <w:r>
        <w:t>Step 6: Configure Wireless Security</w:t>
      </w:r>
      <w:bookmarkEnd w:id="24"/>
    </w:p>
    <w:p w14:paraId="04333CF8" w14:textId="77777777" w:rsidR="00B238E3" w:rsidRPr="00B238E3" w:rsidRDefault="00B238E3" w:rsidP="00B238E3"/>
    <w:p w14:paraId="43E027B4" w14:textId="3F8AF45F" w:rsidR="005A76D1" w:rsidRDefault="00FD2014" w:rsidP="00B238E3">
      <w:r>
        <w:t>Go to Wireless security</w:t>
      </w:r>
      <w:r w:rsidR="002A5623">
        <w:t xml:space="preserve"> and configure </w:t>
      </w:r>
      <w:r w:rsidR="00406512">
        <w:t>WPA2 Enterprise</w:t>
      </w:r>
    </w:p>
    <w:p w14:paraId="0E06109F" w14:textId="5DCB8FDA" w:rsidR="00FD2014" w:rsidRDefault="00FD2014" w:rsidP="005A76D1">
      <w:r>
        <w:t xml:space="preserve">Select </w:t>
      </w:r>
    </w:p>
    <w:p w14:paraId="5A71064D" w14:textId="6F6598C9" w:rsidR="00FD2014" w:rsidRDefault="00CE15B2" w:rsidP="005A76D1">
      <w:r w:rsidRPr="00CE15B2">
        <w:rPr>
          <w:noProof/>
        </w:rPr>
        <w:drawing>
          <wp:inline distT="0" distB="0" distL="0" distR="0" wp14:anchorId="27A3417F" wp14:editId="117ECA6E">
            <wp:extent cx="2324100" cy="469900"/>
            <wp:effectExtent l="0" t="0" r="0" b="0"/>
            <wp:docPr id="1487872300" name="Picture 1" descr="A close-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72300" name="Picture 1" descr="A close-up of a numb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06CC" w14:textId="3E6997D5" w:rsidR="00CE15B2" w:rsidRDefault="00CE15B2" w:rsidP="005A76D1">
      <w:r w:rsidRPr="00CE15B2">
        <w:rPr>
          <w:noProof/>
        </w:rPr>
        <w:drawing>
          <wp:inline distT="0" distB="0" distL="0" distR="0" wp14:anchorId="5BF1BF5D" wp14:editId="1BBE0E52">
            <wp:extent cx="1473200" cy="342900"/>
            <wp:effectExtent l="0" t="0" r="0" b="0"/>
            <wp:docPr id="262725540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25540" name="Picture 1" descr="A close up of a logo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pfsense </w:t>
      </w:r>
      <w:proofErr w:type="spellStart"/>
      <w:r>
        <w:t>ip</w:t>
      </w:r>
      <w:proofErr w:type="spellEnd"/>
    </w:p>
    <w:p w14:paraId="43A4DC0B" w14:textId="77777777" w:rsidR="00CE15B2" w:rsidRDefault="00CE15B2" w:rsidP="005A76D1"/>
    <w:p w14:paraId="169C617C" w14:textId="37E2D3DA" w:rsidR="000B3076" w:rsidRDefault="000B3076" w:rsidP="005A76D1">
      <w:pPr>
        <w:rPr>
          <w:b/>
          <w:bCs/>
          <w:lang w:val="en-GB"/>
        </w:rPr>
      </w:pPr>
      <w:r w:rsidRPr="000B3076">
        <w:rPr>
          <w:noProof/>
        </w:rPr>
        <w:drawing>
          <wp:inline distT="0" distB="0" distL="0" distR="0" wp14:anchorId="3711019A" wp14:editId="2748527B">
            <wp:extent cx="2006600" cy="342900"/>
            <wp:effectExtent l="0" t="0" r="0" b="0"/>
            <wp:docPr id="744373131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73131" name="Picture 1" descr="A black text on a white background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 w:rsidR="00EB22A9" w:rsidRPr="001553A7">
        <w:rPr>
          <w:b/>
          <w:bCs/>
          <w:lang w:val="en-GB"/>
        </w:rPr>
        <w:t>aaas</w:t>
      </w:r>
      <w:r w:rsidR="00EB22A9">
        <w:rPr>
          <w:b/>
          <w:bCs/>
          <w:lang w:val="en-GB"/>
        </w:rPr>
        <w:t>aps</w:t>
      </w:r>
      <w:r w:rsidR="00EB22A9" w:rsidRPr="001553A7">
        <w:rPr>
          <w:b/>
          <w:bCs/>
          <w:lang w:val="en-GB"/>
        </w:rPr>
        <w:t>ecret</w:t>
      </w:r>
      <w:proofErr w:type="spellEnd"/>
    </w:p>
    <w:p w14:paraId="06B4AB41" w14:textId="77777777" w:rsidR="002565C8" w:rsidRDefault="002565C8" w:rsidP="005A76D1">
      <w:pPr>
        <w:rPr>
          <w:b/>
          <w:bCs/>
          <w:lang w:val="en-GB"/>
        </w:rPr>
      </w:pPr>
    </w:p>
    <w:p w14:paraId="045E19C7" w14:textId="775EFAA0" w:rsidR="002565C8" w:rsidRDefault="004027FE" w:rsidP="005A76D1">
      <w:pPr>
        <w:rPr>
          <w:b/>
          <w:bCs/>
          <w:lang w:val="en-GB"/>
        </w:rPr>
      </w:pPr>
      <w:r>
        <w:rPr>
          <w:b/>
          <w:bCs/>
          <w:lang w:val="en-GB"/>
        </w:rPr>
        <w:t>Save settings.</w:t>
      </w:r>
    </w:p>
    <w:p w14:paraId="502DA244" w14:textId="77777777" w:rsidR="004027FE" w:rsidRDefault="004027FE" w:rsidP="005A76D1"/>
    <w:p w14:paraId="5766A94E" w14:textId="1196C0BC" w:rsidR="00950EAB" w:rsidRDefault="00950EAB" w:rsidP="00950EAB">
      <w:pPr>
        <w:pStyle w:val="Heading2"/>
        <w:rPr>
          <w:rFonts w:ascii="Segoe UI" w:hAnsi="Segoe UI" w:cs="Segoe UI"/>
          <w:sz w:val="18"/>
          <w:szCs w:val="18"/>
        </w:rPr>
      </w:pPr>
      <w:bookmarkStart w:id="25" w:name="_Toc170219898"/>
      <w:r>
        <w:rPr>
          <w:rStyle w:val="normaltextrun"/>
          <w:rFonts w:cs="Arial"/>
          <w:color w:val="F58220"/>
          <w:lang w:val="en-GB"/>
        </w:rPr>
        <w:t>Task 6 – </w:t>
      </w:r>
      <w:r w:rsidR="001A0A73">
        <w:rPr>
          <w:rStyle w:val="normaltextrun"/>
          <w:rFonts w:cs="Arial"/>
          <w:color w:val="F58220"/>
          <w:lang w:val="en-GB"/>
        </w:rPr>
        <w:t xml:space="preserve">Connect to new </w:t>
      </w:r>
      <w:r w:rsidR="00CF20F1">
        <w:rPr>
          <w:rStyle w:val="normaltextrun"/>
          <w:rFonts w:cs="Arial"/>
          <w:color w:val="F58220"/>
          <w:lang w:val="en-GB"/>
        </w:rPr>
        <w:t>Wi-Fi</w:t>
      </w:r>
      <w:r w:rsidR="00406512">
        <w:rPr>
          <w:rStyle w:val="normaltextrun"/>
          <w:rFonts w:cs="Arial"/>
          <w:color w:val="F58220"/>
          <w:lang w:val="en-GB"/>
        </w:rPr>
        <w:t xml:space="preserve"> </w:t>
      </w:r>
      <w:r w:rsidR="001A0A73">
        <w:rPr>
          <w:rStyle w:val="normaltextrun"/>
          <w:rFonts w:cs="Arial"/>
          <w:color w:val="F58220"/>
          <w:lang w:val="en-GB"/>
        </w:rPr>
        <w:t>network</w:t>
      </w:r>
      <w:bookmarkEnd w:id="25"/>
    </w:p>
    <w:p w14:paraId="0EFC4D56" w14:textId="77777777" w:rsidR="00CE15B2" w:rsidRPr="005A76D1" w:rsidRDefault="00CE15B2" w:rsidP="005A76D1"/>
    <w:p w14:paraId="00EEA00C" w14:textId="20179977" w:rsidR="00C96BFA" w:rsidRDefault="00C96BFA" w:rsidP="00C96BF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D7EB03E" w14:textId="60FAB673" w:rsidR="00C96BFA" w:rsidRDefault="001A0A73" w:rsidP="00C96BFA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1"/>
          <w:szCs w:val="21"/>
        </w:rPr>
      </w:pPr>
      <w:r w:rsidRPr="001A0A73">
        <w:rPr>
          <w:rStyle w:val="eop"/>
          <w:rFonts w:ascii="Arial" w:hAnsi="Arial" w:cs="Arial"/>
          <w:sz w:val="21"/>
          <w:szCs w:val="21"/>
        </w:rPr>
        <w:t xml:space="preserve">Use </w:t>
      </w:r>
      <w:r w:rsidR="00835B82">
        <w:rPr>
          <w:rStyle w:val="eop"/>
          <w:rFonts w:ascii="Arial" w:hAnsi="Arial" w:cs="Arial"/>
          <w:sz w:val="21"/>
          <w:szCs w:val="21"/>
        </w:rPr>
        <w:t>TasTAFE</w:t>
      </w:r>
      <w:r w:rsidRPr="001A0A73">
        <w:rPr>
          <w:rStyle w:val="eop"/>
          <w:rFonts w:ascii="Arial" w:hAnsi="Arial" w:cs="Arial"/>
          <w:sz w:val="21"/>
          <w:szCs w:val="21"/>
        </w:rPr>
        <w:t xml:space="preserve"> laptops</w:t>
      </w:r>
      <w:r>
        <w:rPr>
          <w:rStyle w:val="eop"/>
          <w:rFonts w:ascii="Arial" w:hAnsi="Arial" w:cs="Arial"/>
          <w:sz w:val="21"/>
          <w:szCs w:val="21"/>
        </w:rPr>
        <w:t xml:space="preserve"> to </w:t>
      </w:r>
      <w:r w:rsidR="00835B82">
        <w:rPr>
          <w:rStyle w:val="eop"/>
          <w:rFonts w:ascii="Arial" w:hAnsi="Arial" w:cs="Arial"/>
          <w:sz w:val="21"/>
          <w:szCs w:val="21"/>
        </w:rPr>
        <w:t>connect.</w:t>
      </w:r>
    </w:p>
    <w:p w14:paraId="3D4F6250" w14:textId="77777777" w:rsidR="00835B82" w:rsidRDefault="00835B82" w:rsidP="00C96BFA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1"/>
          <w:szCs w:val="21"/>
        </w:rPr>
      </w:pPr>
    </w:p>
    <w:p w14:paraId="52838E9A" w14:textId="66B9ADC7" w:rsidR="001A0A73" w:rsidRDefault="00835B82" w:rsidP="00C96BFA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1"/>
          <w:szCs w:val="21"/>
        </w:rPr>
      </w:pPr>
      <w:r>
        <w:rPr>
          <w:rStyle w:val="eop"/>
          <w:rFonts w:ascii="Arial" w:hAnsi="Arial" w:cs="Arial"/>
          <w:sz w:val="21"/>
          <w:szCs w:val="21"/>
        </w:rPr>
        <w:t xml:space="preserve">Note: </w:t>
      </w:r>
      <w:r w:rsidR="001A0A73">
        <w:rPr>
          <w:rStyle w:val="eop"/>
          <w:rFonts w:ascii="Arial" w:hAnsi="Arial" w:cs="Arial"/>
          <w:sz w:val="21"/>
          <w:szCs w:val="21"/>
        </w:rPr>
        <w:t xml:space="preserve">There will be </w:t>
      </w:r>
      <w:r w:rsidR="00F54CCE">
        <w:rPr>
          <w:rStyle w:val="eop"/>
          <w:rFonts w:ascii="Arial" w:hAnsi="Arial" w:cs="Arial"/>
          <w:sz w:val="21"/>
          <w:szCs w:val="21"/>
        </w:rPr>
        <w:t>a</w:t>
      </w:r>
      <w:r w:rsidR="001A0A73">
        <w:rPr>
          <w:rStyle w:val="eop"/>
          <w:rFonts w:ascii="Arial" w:hAnsi="Arial" w:cs="Arial"/>
          <w:sz w:val="21"/>
          <w:szCs w:val="21"/>
        </w:rPr>
        <w:t xml:space="preserve"> </w:t>
      </w:r>
      <w:r>
        <w:rPr>
          <w:rStyle w:val="eop"/>
          <w:rFonts w:ascii="Arial" w:hAnsi="Arial" w:cs="Arial"/>
          <w:sz w:val="21"/>
          <w:szCs w:val="21"/>
        </w:rPr>
        <w:t>warning with</w:t>
      </w:r>
      <w:r w:rsidR="001A0A73">
        <w:rPr>
          <w:rStyle w:val="eop"/>
          <w:rFonts w:ascii="Arial" w:hAnsi="Arial" w:cs="Arial"/>
          <w:sz w:val="21"/>
          <w:szCs w:val="21"/>
        </w:rPr>
        <w:t xml:space="preserve"> CA as it is </w:t>
      </w:r>
      <w:r>
        <w:rPr>
          <w:rStyle w:val="eop"/>
          <w:rFonts w:ascii="Arial" w:hAnsi="Arial" w:cs="Arial"/>
          <w:sz w:val="21"/>
          <w:szCs w:val="21"/>
        </w:rPr>
        <w:t>self-signed</w:t>
      </w:r>
      <w:r w:rsidR="001A0A73">
        <w:rPr>
          <w:rStyle w:val="eop"/>
          <w:rFonts w:ascii="Arial" w:hAnsi="Arial" w:cs="Arial"/>
          <w:sz w:val="21"/>
          <w:szCs w:val="21"/>
        </w:rPr>
        <w:t>.</w:t>
      </w:r>
    </w:p>
    <w:p w14:paraId="4D2C6D89" w14:textId="77777777" w:rsidR="001A0A73" w:rsidRDefault="001A0A73" w:rsidP="00C96BF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21D9D95" w14:textId="603E0C00" w:rsidR="00C96BFA" w:rsidRDefault="00C96BFA" w:rsidP="002565C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1"/>
          <w:szCs w:val="21"/>
        </w:rPr>
        <w:t> </w:t>
      </w:r>
    </w:p>
    <w:p w14:paraId="4FF2F5FA" w14:textId="675B63B2" w:rsidR="00CF20F1" w:rsidRDefault="00CF20F1" w:rsidP="003C36E9">
      <w:pPr>
        <w:pStyle w:val="Heading2"/>
        <w:rPr>
          <w:rStyle w:val="normaltextrun"/>
          <w:rFonts w:cs="Arial"/>
          <w:color w:val="F58220"/>
          <w:lang w:val="en-GB"/>
        </w:rPr>
      </w:pPr>
      <w:bookmarkStart w:id="26" w:name="_Toc170219899"/>
      <w:r>
        <w:rPr>
          <w:rStyle w:val="normaltextrun"/>
          <w:rFonts w:cs="Arial"/>
          <w:color w:val="F58220"/>
          <w:lang w:val="en-GB"/>
        </w:rPr>
        <w:t xml:space="preserve">Task 7 – Configure </w:t>
      </w:r>
      <w:r w:rsidR="001557BC">
        <w:rPr>
          <w:rStyle w:val="normaltextrun"/>
          <w:rFonts w:cs="Arial"/>
          <w:color w:val="F58220"/>
          <w:lang w:val="en-GB"/>
        </w:rPr>
        <w:t xml:space="preserve">FreeRADIUS for </w:t>
      </w:r>
      <w:r w:rsidR="00D24BC3">
        <w:rPr>
          <w:rStyle w:val="normaltextrun"/>
          <w:rFonts w:cs="Arial"/>
          <w:color w:val="F58220"/>
          <w:lang w:val="en-GB"/>
        </w:rPr>
        <w:t xml:space="preserve">Cisco </w:t>
      </w:r>
      <w:r w:rsidR="00D24BC3" w:rsidRPr="003C36E9">
        <w:rPr>
          <w:rStyle w:val="normaltextrun"/>
        </w:rPr>
        <w:t>devices</w:t>
      </w:r>
      <w:r w:rsidR="001557BC">
        <w:rPr>
          <w:rStyle w:val="normaltextrun"/>
          <w:rFonts w:cs="Arial"/>
          <w:color w:val="F58220"/>
          <w:lang w:val="en-GB"/>
        </w:rPr>
        <w:t>.</w:t>
      </w:r>
      <w:bookmarkEnd w:id="26"/>
    </w:p>
    <w:p w14:paraId="0789D4BE" w14:textId="77777777" w:rsidR="001557BC" w:rsidRDefault="001557BC" w:rsidP="001557BC">
      <w:pPr>
        <w:rPr>
          <w:lang w:val="en-GB"/>
        </w:rPr>
      </w:pPr>
    </w:p>
    <w:p w14:paraId="41BC275D" w14:textId="61410A19" w:rsidR="00004A88" w:rsidRPr="003C36E9" w:rsidRDefault="001557BC" w:rsidP="003C36E9">
      <w:pPr>
        <w:pStyle w:val="Heading3"/>
        <w:rPr>
          <w:rStyle w:val="eop"/>
        </w:rPr>
      </w:pPr>
      <w:bookmarkStart w:id="27" w:name="_Toc170219900"/>
      <w:r>
        <w:rPr>
          <w:rStyle w:val="normaltextrun"/>
          <w:rFonts w:cs="Arial"/>
          <w:color w:val="C65F09"/>
          <w:lang w:val="en-GB"/>
        </w:rPr>
        <w:t>Step 1: </w:t>
      </w:r>
      <w:r>
        <w:rPr>
          <w:rStyle w:val="eop"/>
          <w:rFonts w:cs="Arial"/>
          <w:color w:val="C65F09"/>
        </w:rPr>
        <w:t> </w:t>
      </w:r>
      <w:r w:rsidR="00CB3EA5">
        <w:rPr>
          <w:rStyle w:val="eop"/>
          <w:rFonts w:cs="Arial"/>
        </w:rPr>
        <w:t xml:space="preserve"> Create AAA Cisco Admin account</w:t>
      </w:r>
      <w:r w:rsidR="003C36E9">
        <w:rPr>
          <w:rStyle w:val="eop"/>
          <w:rFonts w:cs="Arial"/>
        </w:rPr>
        <w:t>.</w:t>
      </w:r>
      <w:bookmarkEnd w:id="27"/>
    </w:p>
    <w:p w14:paraId="224D841C" w14:textId="77777777" w:rsidR="003C36E9" w:rsidRDefault="003C36E9" w:rsidP="00CB3EA5">
      <w:pPr>
        <w:rPr>
          <w:rStyle w:val="eop"/>
          <w:rFonts w:cs="Arial"/>
        </w:rPr>
      </w:pPr>
    </w:p>
    <w:p w14:paraId="2E325613" w14:textId="5955C23C" w:rsidR="009642C8" w:rsidRPr="009642C8" w:rsidRDefault="00B02457" w:rsidP="005D159E">
      <w:pPr>
        <w:rPr>
          <w:rFonts w:cs="Arial"/>
        </w:rPr>
      </w:pPr>
      <w:r>
        <w:rPr>
          <w:rStyle w:val="eop"/>
          <w:rFonts w:cs="Arial"/>
        </w:rPr>
        <w:t xml:space="preserve"> </w:t>
      </w:r>
      <w:r w:rsidR="00FB744A">
        <w:rPr>
          <w:rStyle w:val="eop"/>
          <w:rFonts w:cs="Arial"/>
        </w:rPr>
        <w:t xml:space="preserve">In this step we need to create </w:t>
      </w:r>
      <w:r w:rsidR="0030223F">
        <w:rPr>
          <w:rStyle w:val="eop"/>
          <w:rFonts w:cs="Arial"/>
        </w:rPr>
        <w:t>CISCO AAA Admin account</w:t>
      </w:r>
      <w:r w:rsidR="00A86E9A">
        <w:rPr>
          <w:rStyle w:val="eop"/>
          <w:rFonts w:cs="Arial"/>
        </w:rPr>
        <w:t>.</w:t>
      </w:r>
    </w:p>
    <w:p w14:paraId="753DAE8F" w14:textId="076C32D9" w:rsidR="0030223F" w:rsidRPr="001928ED" w:rsidRDefault="00B16DC5" w:rsidP="009642C8">
      <w:pPr>
        <w:ind w:left="360"/>
        <w:rPr>
          <w:rStyle w:val="eop"/>
          <w:rFonts w:cs="Arial"/>
        </w:rPr>
      </w:pPr>
      <w:r>
        <w:rPr>
          <w:rStyle w:val="eop"/>
          <w:rFonts w:cs="Arial"/>
        </w:rPr>
        <w:t>To achieve this</w:t>
      </w:r>
      <w:r w:rsidR="00CC6F4B">
        <w:rPr>
          <w:rStyle w:val="eop"/>
          <w:rFonts w:cs="Arial"/>
        </w:rPr>
        <w:t>,</w:t>
      </w:r>
      <w:r>
        <w:rPr>
          <w:rStyle w:val="eop"/>
          <w:rFonts w:cs="Arial"/>
        </w:rPr>
        <w:t xml:space="preserve"> you can </w:t>
      </w:r>
      <w:r w:rsidR="00442240">
        <w:rPr>
          <w:rStyle w:val="eop"/>
          <w:rFonts w:cs="Arial"/>
        </w:rPr>
        <w:t>f</w:t>
      </w:r>
      <w:r w:rsidR="0030223F" w:rsidRPr="009642C8">
        <w:rPr>
          <w:rStyle w:val="eop"/>
          <w:rFonts w:cs="Arial"/>
        </w:rPr>
        <w:t>ollow</w:t>
      </w:r>
      <w:r w:rsidR="0030223F">
        <w:rPr>
          <w:rStyle w:val="eop"/>
          <w:rFonts w:cs="Arial"/>
        </w:rPr>
        <w:t xml:space="preserve"> same steps </w:t>
      </w:r>
      <w:r w:rsidR="00CC0ADB">
        <w:rPr>
          <w:rStyle w:val="eop"/>
          <w:rFonts w:cs="Arial"/>
        </w:rPr>
        <w:t xml:space="preserve">as </w:t>
      </w:r>
      <w:r w:rsidR="00442240">
        <w:rPr>
          <w:rStyle w:val="eop"/>
          <w:rFonts w:cs="Arial"/>
        </w:rPr>
        <w:t xml:space="preserve">described </w:t>
      </w:r>
      <w:r w:rsidR="00CC0ADB">
        <w:rPr>
          <w:rStyle w:val="eop"/>
          <w:rFonts w:cs="Arial"/>
        </w:rPr>
        <w:t xml:space="preserve">in </w:t>
      </w:r>
      <w:r w:rsidR="00434008">
        <w:rPr>
          <w:rStyle w:val="eop"/>
          <w:rFonts w:cs="Arial"/>
        </w:rPr>
        <w:t xml:space="preserve">previous </w:t>
      </w:r>
      <w:hyperlink w:anchor="_Step_2:_Create" w:history="1">
        <w:r w:rsidR="00434008" w:rsidRPr="009642C8">
          <w:rPr>
            <w:rStyle w:val="Hyperlink"/>
            <w:rFonts w:cs="Arial"/>
          </w:rPr>
          <w:t>Task</w:t>
        </w:r>
      </w:hyperlink>
      <w:r w:rsidR="00434008">
        <w:rPr>
          <w:rStyle w:val="eop"/>
          <w:rFonts w:cs="Arial"/>
        </w:rPr>
        <w:t>.</w:t>
      </w:r>
    </w:p>
    <w:p w14:paraId="5425E41B" w14:textId="5216F0CD" w:rsidR="001557BC" w:rsidRPr="00434008" w:rsidRDefault="00434008" w:rsidP="001C2A6B">
      <w:pPr>
        <w:pStyle w:val="ListParagraph"/>
        <w:numPr>
          <w:ilvl w:val="0"/>
          <w:numId w:val="17"/>
        </w:numPr>
        <w:rPr>
          <w:rStyle w:val="eop"/>
          <w:rFonts w:cs="Arial"/>
        </w:rPr>
      </w:pPr>
      <w:r w:rsidRPr="00434008">
        <w:rPr>
          <w:rStyle w:val="eop"/>
          <w:rFonts w:cs="Arial"/>
        </w:rPr>
        <w:t xml:space="preserve">Username: </w:t>
      </w:r>
      <w:proofErr w:type="spellStart"/>
      <w:r w:rsidRPr="00434008">
        <w:rPr>
          <w:rStyle w:val="eop"/>
          <w:rFonts w:cs="Arial"/>
          <w:b/>
          <w:bCs/>
        </w:rPr>
        <w:t>aaaciscoadmin</w:t>
      </w:r>
      <w:proofErr w:type="spellEnd"/>
    </w:p>
    <w:p w14:paraId="66BDFB3C" w14:textId="1446F0BE" w:rsidR="00434008" w:rsidRPr="00434008" w:rsidRDefault="00434008" w:rsidP="001C2A6B">
      <w:pPr>
        <w:pStyle w:val="ListParagraph"/>
        <w:numPr>
          <w:ilvl w:val="0"/>
          <w:numId w:val="17"/>
        </w:numPr>
        <w:rPr>
          <w:rStyle w:val="eop"/>
          <w:rFonts w:cs="Arial"/>
          <w:b/>
        </w:rPr>
      </w:pPr>
      <w:r w:rsidRPr="00434008">
        <w:rPr>
          <w:rStyle w:val="eop"/>
          <w:rFonts w:cs="Arial"/>
        </w:rPr>
        <w:t xml:space="preserve">Password: </w:t>
      </w:r>
      <w:proofErr w:type="spellStart"/>
      <w:r w:rsidR="00664995">
        <w:rPr>
          <w:rStyle w:val="eop"/>
          <w:rFonts w:cs="Arial"/>
          <w:b/>
          <w:bCs/>
        </w:rPr>
        <w:t>aaaciscopass</w:t>
      </w:r>
      <w:proofErr w:type="spellEnd"/>
    </w:p>
    <w:p w14:paraId="5A96DF0C" w14:textId="6DD90218" w:rsidR="003F35CF" w:rsidRPr="003F35CF" w:rsidRDefault="003F35CF" w:rsidP="001C2A6B">
      <w:pPr>
        <w:pStyle w:val="ListParagraph"/>
        <w:numPr>
          <w:ilvl w:val="0"/>
          <w:numId w:val="17"/>
        </w:numPr>
        <w:rPr>
          <w:rStyle w:val="eop"/>
          <w:rFonts w:cs="Arial"/>
          <w:b/>
          <w:bCs/>
        </w:rPr>
      </w:pPr>
      <w:r w:rsidRPr="003F35CF">
        <w:rPr>
          <w:rStyle w:val="eop"/>
          <w:rFonts w:cs="Arial"/>
        </w:rPr>
        <w:t>Password Encryption</w:t>
      </w:r>
      <w:r>
        <w:rPr>
          <w:rStyle w:val="eop"/>
          <w:rFonts w:cs="Arial"/>
          <w:b/>
          <w:bCs/>
        </w:rPr>
        <w:t>: Cleartext-Password</w:t>
      </w:r>
    </w:p>
    <w:p w14:paraId="6C196FF8" w14:textId="627DB531" w:rsidR="007B78F7" w:rsidRPr="003F35CF" w:rsidRDefault="007B78F7" w:rsidP="003F35CF">
      <w:pPr>
        <w:pStyle w:val="ListParagraph"/>
        <w:numPr>
          <w:ilvl w:val="0"/>
          <w:numId w:val="17"/>
        </w:numPr>
        <w:rPr>
          <w:rStyle w:val="eop"/>
          <w:rFonts w:cs="Arial"/>
          <w:b/>
          <w:bCs/>
        </w:rPr>
      </w:pPr>
      <w:r>
        <w:rPr>
          <w:rStyle w:val="eop"/>
          <w:rFonts w:cs="Arial"/>
        </w:rPr>
        <w:t>Save</w:t>
      </w:r>
    </w:p>
    <w:p w14:paraId="069DF32F" w14:textId="21C06158" w:rsidR="00473AB4" w:rsidRPr="00434008" w:rsidRDefault="007B78F7" w:rsidP="00434008">
      <w:pPr>
        <w:rPr>
          <w:rStyle w:val="eop"/>
          <w:rFonts w:cs="Arial"/>
        </w:rPr>
      </w:pPr>
      <w:r w:rsidRPr="007B78F7">
        <w:rPr>
          <w:rStyle w:val="eop"/>
          <w:rFonts w:cs="Arial"/>
          <w:noProof/>
        </w:rPr>
        <w:drawing>
          <wp:inline distT="0" distB="0" distL="0" distR="0" wp14:anchorId="6C632A2F" wp14:editId="779F62D8">
            <wp:extent cx="4675241" cy="2006793"/>
            <wp:effectExtent l="0" t="0" r="0" b="0"/>
            <wp:docPr id="18595597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59718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85626" cy="20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209A" w14:textId="5E63A9EE" w:rsidR="002B4CFF" w:rsidRDefault="007B78F7" w:rsidP="00434008">
      <w:pPr>
        <w:rPr>
          <w:rStyle w:val="eop"/>
          <w:rFonts w:cs="Arial"/>
        </w:rPr>
      </w:pPr>
      <w:r>
        <w:rPr>
          <w:rStyle w:val="eop"/>
          <w:rFonts w:cs="Arial"/>
        </w:rPr>
        <w:t xml:space="preserve">Expected screenshot. </w:t>
      </w:r>
    </w:p>
    <w:p w14:paraId="2BE510A3" w14:textId="1C6D001C" w:rsidR="002B4CFF" w:rsidRPr="00434008" w:rsidRDefault="00375F2D" w:rsidP="00434008">
      <w:pPr>
        <w:rPr>
          <w:rStyle w:val="eop"/>
          <w:rFonts w:cs="Arial"/>
        </w:rPr>
      </w:pPr>
      <w:r w:rsidRPr="00375F2D">
        <w:rPr>
          <w:rStyle w:val="eop"/>
          <w:rFonts w:cs="Arial"/>
          <w:noProof/>
        </w:rPr>
        <w:drawing>
          <wp:inline distT="0" distB="0" distL="0" distR="0" wp14:anchorId="1CA9F2B0" wp14:editId="3D09DE82">
            <wp:extent cx="4648329" cy="2561452"/>
            <wp:effectExtent l="0" t="0" r="0" b="0"/>
            <wp:docPr id="830960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6029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57444" cy="256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7D41" w14:textId="77777777" w:rsidR="00CB3EA5" w:rsidRDefault="001557BC" w:rsidP="003C36E9">
      <w:pPr>
        <w:pStyle w:val="Heading3"/>
        <w:rPr>
          <w:rStyle w:val="eop"/>
          <w:rFonts w:cs="Arial"/>
          <w:color w:val="C65F09"/>
        </w:rPr>
      </w:pPr>
      <w:bookmarkStart w:id="28" w:name="_Toc170219901"/>
      <w:r>
        <w:rPr>
          <w:rStyle w:val="normaltextrun"/>
          <w:rFonts w:cs="Arial"/>
          <w:color w:val="C65F09"/>
          <w:lang w:val="en-GB"/>
        </w:rPr>
        <w:t>Step 2: </w:t>
      </w:r>
      <w:r>
        <w:rPr>
          <w:rStyle w:val="eop"/>
          <w:rFonts w:cs="Arial"/>
          <w:color w:val="C65F09"/>
        </w:rPr>
        <w:t> </w:t>
      </w:r>
      <w:r w:rsidR="00CB3EA5">
        <w:rPr>
          <w:rStyle w:val="eop"/>
          <w:rFonts w:cs="Arial"/>
          <w:color w:val="C65F09"/>
        </w:rPr>
        <w:t>Create Device Account for SW1 and SW2</w:t>
      </w:r>
      <w:bookmarkEnd w:id="28"/>
      <w:r w:rsidR="00CB3EA5">
        <w:rPr>
          <w:rStyle w:val="eop"/>
          <w:rFonts w:cs="Arial"/>
          <w:color w:val="C65F09"/>
        </w:rPr>
        <w:t xml:space="preserve"> </w:t>
      </w:r>
    </w:p>
    <w:p w14:paraId="1AF8F267" w14:textId="77777777" w:rsidR="007B78F7" w:rsidRDefault="007B78F7" w:rsidP="00CB3EA5">
      <w:pPr>
        <w:rPr>
          <w:rStyle w:val="eop"/>
          <w:rFonts w:cs="Arial"/>
        </w:rPr>
      </w:pPr>
    </w:p>
    <w:p w14:paraId="7711FC41" w14:textId="3EAA0119" w:rsidR="00CB3EA5" w:rsidRDefault="00CB3EA5" w:rsidP="00CB3EA5">
      <w:pPr>
        <w:rPr>
          <w:rStyle w:val="eop"/>
          <w:rFonts w:cs="Arial"/>
        </w:rPr>
      </w:pPr>
      <w:r w:rsidRPr="001928ED">
        <w:rPr>
          <w:rStyle w:val="eop"/>
          <w:rFonts w:cs="Arial"/>
        </w:rPr>
        <w:t xml:space="preserve">In this step we need to </w:t>
      </w:r>
      <w:r>
        <w:rPr>
          <w:rStyle w:val="eop"/>
          <w:rFonts w:cs="Arial"/>
        </w:rPr>
        <w:t>create device account same way we did in previous Task for Wi-Fi AP.</w:t>
      </w:r>
    </w:p>
    <w:p w14:paraId="08073B0F" w14:textId="4DCEFCFE" w:rsidR="00CB3EA5" w:rsidRDefault="004E717E" w:rsidP="00CB3EA5">
      <w:pPr>
        <w:rPr>
          <w:rStyle w:val="eop"/>
          <w:rFonts w:cs="Arial"/>
        </w:rPr>
      </w:pPr>
      <w:hyperlink w:anchor="_Step_3:_Create" w:history="1">
        <w:r w:rsidR="00CB3EA5" w:rsidRPr="00004A88">
          <w:rPr>
            <w:rStyle w:val="Hyperlink"/>
            <w:rFonts w:cs="Arial"/>
          </w:rPr>
          <w:t>Link</w:t>
        </w:r>
      </w:hyperlink>
    </w:p>
    <w:p w14:paraId="69C531DD" w14:textId="77777777" w:rsidR="0063112D" w:rsidRPr="00EE0128" w:rsidRDefault="0063112D" w:rsidP="0063112D">
      <w:pPr>
        <w:rPr>
          <w:rStyle w:val="eop"/>
          <w:rFonts w:cs="Arial"/>
          <w:b/>
          <w:bCs/>
        </w:rPr>
      </w:pPr>
      <w:r w:rsidRPr="00EE0128">
        <w:rPr>
          <w:rStyle w:val="eop"/>
          <w:rFonts w:cs="Arial"/>
          <w:b/>
          <w:bCs/>
        </w:rPr>
        <w:t>Example for G2SW1</w:t>
      </w:r>
    </w:p>
    <w:p w14:paraId="0AC3D4A2" w14:textId="1D35A66D" w:rsidR="000753AD" w:rsidRPr="00056C07" w:rsidRDefault="000753AD" w:rsidP="00CC2CC4">
      <w:pPr>
        <w:rPr>
          <w:lang w:val="en-GB"/>
        </w:rPr>
      </w:pPr>
      <w:r w:rsidRPr="00914E8B">
        <w:rPr>
          <w:b/>
          <w:bCs/>
          <w:lang w:val="en-GB"/>
        </w:rPr>
        <w:t xml:space="preserve">Change IP accordingly to your group. </w:t>
      </w:r>
      <w:r>
        <w:rPr>
          <w:lang w:val="en-GB"/>
        </w:rPr>
        <w:t xml:space="preserve">Client IP Address: </w:t>
      </w:r>
      <w:r w:rsidRPr="00056C07">
        <w:rPr>
          <w:b/>
          <w:bCs/>
          <w:lang w:val="en-GB"/>
        </w:rPr>
        <w:t>10.1.</w:t>
      </w:r>
      <w:r w:rsidR="00CC2CC4">
        <w:rPr>
          <w:b/>
          <w:bCs/>
          <w:lang w:val="en-GB"/>
        </w:rPr>
        <w:t>2</w:t>
      </w:r>
      <w:r w:rsidRPr="00056C07">
        <w:rPr>
          <w:b/>
          <w:bCs/>
          <w:lang w:val="en-GB"/>
        </w:rPr>
        <w:t>.</w:t>
      </w:r>
      <w:r w:rsidR="00CC2CC4">
        <w:rPr>
          <w:b/>
          <w:bCs/>
          <w:lang w:val="en-GB"/>
        </w:rPr>
        <w:t>11</w:t>
      </w:r>
    </w:p>
    <w:p w14:paraId="15C0F736" w14:textId="77777777" w:rsidR="000753AD" w:rsidRPr="00F60DEE" w:rsidRDefault="000753AD" w:rsidP="00FF7E9C">
      <w:pPr>
        <w:pStyle w:val="ListParagraph"/>
        <w:numPr>
          <w:ilvl w:val="0"/>
          <w:numId w:val="18"/>
        </w:numPr>
        <w:rPr>
          <w:lang w:val="en-GB"/>
        </w:rPr>
      </w:pPr>
      <w:r w:rsidRPr="00F60DEE">
        <w:rPr>
          <w:lang w:val="en-GB"/>
        </w:rPr>
        <w:t>Client Version:</w:t>
      </w:r>
      <w:r>
        <w:rPr>
          <w:b/>
          <w:bCs/>
          <w:lang w:val="en-GB"/>
        </w:rPr>
        <w:t xml:space="preserve"> IPv4</w:t>
      </w:r>
    </w:p>
    <w:p w14:paraId="26D89A7A" w14:textId="1F445D0F" w:rsidR="000753AD" w:rsidRPr="004D3590" w:rsidRDefault="000753AD" w:rsidP="00FF7E9C">
      <w:pPr>
        <w:pStyle w:val="ListParagraph"/>
        <w:numPr>
          <w:ilvl w:val="0"/>
          <w:numId w:val="18"/>
        </w:numPr>
        <w:rPr>
          <w:lang w:val="en-GB"/>
        </w:rPr>
      </w:pPr>
      <w:r>
        <w:rPr>
          <w:lang w:val="en-GB"/>
        </w:rPr>
        <w:t xml:space="preserve">Client </w:t>
      </w:r>
      <w:proofErr w:type="spellStart"/>
      <w:r>
        <w:rPr>
          <w:lang w:val="en-GB"/>
        </w:rPr>
        <w:t>Shortname</w:t>
      </w:r>
      <w:proofErr w:type="spellEnd"/>
      <w:r>
        <w:rPr>
          <w:lang w:val="en-GB"/>
        </w:rPr>
        <w:t xml:space="preserve">: </w:t>
      </w:r>
      <w:r w:rsidR="001342F2" w:rsidRPr="00EE0128">
        <w:rPr>
          <w:rStyle w:val="eop"/>
          <w:rFonts w:cs="Arial"/>
          <w:b/>
          <w:bCs/>
        </w:rPr>
        <w:t>G2SW1</w:t>
      </w:r>
    </w:p>
    <w:p w14:paraId="5EAAF536" w14:textId="43F6F7CC" w:rsidR="000753AD" w:rsidRPr="00914E8B" w:rsidRDefault="000753AD" w:rsidP="00FF7E9C">
      <w:pPr>
        <w:pStyle w:val="ListParagraph"/>
        <w:numPr>
          <w:ilvl w:val="0"/>
          <w:numId w:val="18"/>
        </w:numPr>
        <w:rPr>
          <w:lang w:val="en-GB"/>
        </w:rPr>
      </w:pPr>
      <w:r w:rsidRPr="00003232">
        <w:rPr>
          <w:lang w:val="en-GB"/>
        </w:rPr>
        <w:t xml:space="preserve">Client </w:t>
      </w:r>
      <w:r>
        <w:rPr>
          <w:lang w:val="en-GB"/>
        </w:rPr>
        <w:t>S</w:t>
      </w:r>
      <w:r w:rsidRPr="00003232">
        <w:rPr>
          <w:lang w:val="en-GB"/>
        </w:rPr>
        <w:t>hared Secret:</w:t>
      </w:r>
      <w:r>
        <w:rPr>
          <w:b/>
          <w:bCs/>
          <w:lang w:val="en-GB"/>
        </w:rPr>
        <w:t xml:space="preserve"> </w:t>
      </w:r>
      <w:r w:rsidRPr="001553A7">
        <w:rPr>
          <w:b/>
          <w:bCs/>
          <w:lang w:val="en-GB"/>
        </w:rPr>
        <w:t>aaa</w:t>
      </w:r>
      <w:r w:rsidR="001342F2">
        <w:rPr>
          <w:b/>
          <w:bCs/>
          <w:lang w:val="en-GB"/>
        </w:rPr>
        <w:t>sw1</w:t>
      </w:r>
      <w:r>
        <w:rPr>
          <w:b/>
          <w:bCs/>
          <w:lang w:val="en-GB"/>
        </w:rPr>
        <w:t>s</w:t>
      </w:r>
      <w:r w:rsidRPr="001553A7">
        <w:rPr>
          <w:b/>
          <w:bCs/>
          <w:lang w:val="en-GB"/>
        </w:rPr>
        <w:t>ecret</w:t>
      </w:r>
    </w:p>
    <w:p w14:paraId="5F8E0FFA" w14:textId="77777777" w:rsidR="000753AD" w:rsidRPr="0094400A" w:rsidRDefault="000753AD" w:rsidP="00FF7E9C">
      <w:pPr>
        <w:pStyle w:val="ListParagraph"/>
        <w:numPr>
          <w:ilvl w:val="0"/>
          <w:numId w:val="18"/>
        </w:numPr>
        <w:rPr>
          <w:lang w:val="en-GB"/>
        </w:rPr>
      </w:pPr>
      <w:r>
        <w:rPr>
          <w:lang w:val="en-GB"/>
        </w:rPr>
        <w:t>Save</w:t>
      </w:r>
    </w:p>
    <w:p w14:paraId="232DFDF0" w14:textId="77777777" w:rsidR="000753AD" w:rsidRPr="00EE0128" w:rsidRDefault="000753AD" w:rsidP="0063112D">
      <w:pPr>
        <w:rPr>
          <w:rStyle w:val="eop"/>
          <w:rFonts w:cs="Arial"/>
          <w:b/>
          <w:bCs/>
        </w:rPr>
      </w:pPr>
    </w:p>
    <w:p w14:paraId="4D16EDCF" w14:textId="54481ABF" w:rsidR="0063112D" w:rsidRDefault="00531B66" w:rsidP="0063112D">
      <w:pPr>
        <w:rPr>
          <w:rStyle w:val="eop"/>
          <w:rFonts w:cs="Arial"/>
        </w:rPr>
      </w:pPr>
      <w:r w:rsidRPr="00531B66">
        <w:rPr>
          <w:rStyle w:val="eop"/>
          <w:rFonts w:cs="Arial"/>
          <w:noProof/>
        </w:rPr>
        <w:drawing>
          <wp:inline distT="0" distB="0" distL="0" distR="0" wp14:anchorId="6D36EDEC" wp14:editId="28B2F660">
            <wp:extent cx="4673518" cy="2080729"/>
            <wp:effectExtent l="0" t="0" r="0" b="0"/>
            <wp:docPr id="5897601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60142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85288" cy="208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88DA1" w14:textId="77777777" w:rsidR="0063112D" w:rsidRPr="00EE0128" w:rsidRDefault="0063112D" w:rsidP="0063112D">
      <w:pPr>
        <w:rPr>
          <w:rStyle w:val="eop"/>
          <w:rFonts w:cs="Arial"/>
          <w:b/>
          <w:bCs/>
        </w:rPr>
      </w:pPr>
      <w:r w:rsidRPr="00EE0128">
        <w:rPr>
          <w:rStyle w:val="eop"/>
          <w:rFonts w:cs="Arial"/>
          <w:b/>
          <w:bCs/>
        </w:rPr>
        <w:t>Example for GSW2</w:t>
      </w:r>
    </w:p>
    <w:p w14:paraId="6BA10B59" w14:textId="77777777" w:rsidR="007E2C86" w:rsidRDefault="00CC2CC4" w:rsidP="00CC2CC4">
      <w:pPr>
        <w:rPr>
          <w:b/>
          <w:bCs/>
          <w:lang w:val="en-GB"/>
        </w:rPr>
      </w:pPr>
      <w:r w:rsidRPr="00914E8B">
        <w:rPr>
          <w:b/>
          <w:bCs/>
          <w:lang w:val="en-GB"/>
        </w:rPr>
        <w:t xml:space="preserve">Change IP accordingly to your group. </w:t>
      </w:r>
    </w:p>
    <w:p w14:paraId="737806D5" w14:textId="135E7302" w:rsidR="00CC2CC4" w:rsidRPr="00056C07" w:rsidRDefault="00CC2CC4" w:rsidP="007E2C86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 xml:space="preserve">Client IP Address: </w:t>
      </w:r>
      <w:r w:rsidRPr="00056C07">
        <w:rPr>
          <w:b/>
          <w:bCs/>
          <w:lang w:val="en-GB"/>
        </w:rPr>
        <w:t>10.1.</w:t>
      </w:r>
      <w:r>
        <w:rPr>
          <w:b/>
          <w:bCs/>
          <w:lang w:val="en-GB"/>
        </w:rPr>
        <w:t>2</w:t>
      </w:r>
      <w:r w:rsidRPr="00056C07">
        <w:rPr>
          <w:b/>
          <w:bCs/>
          <w:lang w:val="en-GB"/>
        </w:rPr>
        <w:t>.</w:t>
      </w:r>
      <w:r>
        <w:rPr>
          <w:b/>
          <w:bCs/>
          <w:lang w:val="en-GB"/>
        </w:rPr>
        <w:t>12</w:t>
      </w:r>
    </w:p>
    <w:p w14:paraId="5EAAFE28" w14:textId="77777777" w:rsidR="00CC2CC4" w:rsidRPr="00F60DEE" w:rsidRDefault="00CC2CC4" w:rsidP="00E14E51">
      <w:pPr>
        <w:pStyle w:val="ListParagraph"/>
        <w:numPr>
          <w:ilvl w:val="0"/>
          <w:numId w:val="19"/>
        </w:numPr>
        <w:rPr>
          <w:lang w:val="en-GB"/>
        </w:rPr>
      </w:pPr>
      <w:r w:rsidRPr="00F60DEE">
        <w:rPr>
          <w:lang w:val="en-GB"/>
        </w:rPr>
        <w:t>Client Version:</w:t>
      </w:r>
      <w:r>
        <w:rPr>
          <w:b/>
          <w:bCs/>
          <w:lang w:val="en-GB"/>
        </w:rPr>
        <w:t xml:space="preserve"> IPv4</w:t>
      </w:r>
    </w:p>
    <w:p w14:paraId="60E52A35" w14:textId="61AD7243" w:rsidR="00CC2CC4" w:rsidRPr="004D3590" w:rsidRDefault="00CC2CC4" w:rsidP="00E14E51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 xml:space="preserve">Client </w:t>
      </w:r>
      <w:proofErr w:type="spellStart"/>
      <w:r>
        <w:rPr>
          <w:lang w:val="en-GB"/>
        </w:rPr>
        <w:t>Shortname</w:t>
      </w:r>
      <w:proofErr w:type="spellEnd"/>
      <w:r>
        <w:rPr>
          <w:lang w:val="en-GB"/>
        </w:rPr>
        <w:t xml:space="preserve">: </w:t>
      </w:r>
      <w:r w:rsidRPr="00EE0128">
        <w:rPr>
          <w:rStyle w:val="eop"/>
          <w:rFonts w:cs="Arial"/>
          <w:b/>
          <w:bCs/>
        </w:rPr>
        <w:t>G2SW</w:t>
      </w:r>
      <w:r>
        <w:rPr>
          <w:rStyle w:val="eop"/>
          <w:rFonts w:cs="Arial"/>
          <w:b/>
          <w:bCs/>
        </w:rPr>
        <w:t>2</w:t>
      </w:r>
    </w:p>
    <w:p w14:paraId="52911FC0" w14:textId="748D388E" w:rsidR="00CC2CC4" w:rsidRPr="00914E8B" w:rsidRDefault="00CC2CC4" w:rsidP="00E14E51">
      <w:pPr>
        <w:pStyle w:val="ListParagraph"/>
        <w:numPr>
          <w:ilvl w:val="0"/>
          <w:numId w:val="19"/>
        </w:numPr>
        <w:rPr>
          <w:lang w:val="en-GB"/>
        </w:rPr>
      </w:pPr>
      <w:r w:rsidRPr="00003232">
        <w:rPr>
          <w:lang w:val="en-GB"/>
        </w:rPr>
        <w:t xml:space="preserve">Client </w:t>
      </w:r>
      <w:r>
        <w:rPr>
          <w:lang w:val="en-GB"/>
        </w:rPr>
        <w:t>S</w:t>
      </w:r>
      <w:r w:rsidRPr="00003232">
        <w:rPr>
          <w:lang w:val="en-GB"/>
        </w:rPr>
        <w:t>hared Secret:</w:t>
      </w:r>
      <w:r>
        <w:rPr>
          <w:b/>
          <w:bCs/>
          <w:lang w:val="en-GB"/>
        </w:rPr>
        <w:t xml:space="preserve"> </w:t>
      </w:r>
      <w:r w:rsidRPr="001553A7">
        <w:rPr>
          <w:b/>
          <w:bCs/>
          <w:lang w:val="en-GB"/>
        </w:rPr>
        <w:t>aaa</w:t>
      </w:r>
      <w:r>
        <w:rPr>
          <w:b/>
          <w:bCs/>
          <w:lang w:val="en-GB"/>
        </w:rPr>
        <w:t>sw2s</w:t>
      </w:r>
      <w:r w:rsidRPr="001553A7">
        <w:rPr>
          <w:b/>
          <w:bCs/>
          <w:lang w:val="en-GB"/>
        </w:rPr>
        <w:t>ecret</w:t>
      </w:r>
    </w:p>
    <w:p w14:paraId="247BE331" w14:textId="77777777" w:rsidR="00CC2CC4" w:rsidRPr="0094400A" w:rsidRDefault="00CC2CC4" w:rsidP="00E14E51">
      <w:pPr>
        <w:pStyle w:val="ListParagraph"/>
        <w:numPr>
          <w:ilvl w:val="0"/>
          <w:numId w:val="19"/>
        </w:numPr>
        <w:rPr>
          <w:lang w:val="en-GB"/>
        </w:rPr>
      </w:pPr>
      <w:r>
        <w:rPr>
          <w:lang w:val="en-GB"/>
        </w:rPr>
        <w:t>Save</w:t>
      </w:r>
    </w:p>
    <w:p w14:paraId="19E5E226" w14:textId="42ECCEF4" w:rsidR="0063112D" w:rsidRDefault="005B4A23" w:rsidP="0063112D">
      <w:pPr>
        <w:rPr>
          <w:rStyle w:val="eop"/>
          <w:rFonts w:cs="Arial"/>
        </w:rPr>
      </w:pPr>
      <w:r w:rsidRPr="005B4A23">
        <w:rPr>
          <w:rStyle w:val="eop"/>
          <w:rFonts w:cs="Arial"/>
          <w:noProof/>
        </w:rPr>
        <w:drawing>
          <wp:inline distT="0" distB="0" distL="0" distR="0" wp14:anchorId="11CC3013" wp14:editId="29E138EF">
            <wp:extent cx="4694084" cy="2094755"/>
            <wp:effectExtent l="0" t="0" r="0" b="1270"/>
            <wp:docPr id="18904760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76070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07010" cy="210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483F" w14:textId="77777777" w:rsidR="001557BC" w:rsidRDefault="001557BC" w:rsidP="001928ED">
      <w:pPr>
        <w:rPr>
          <w:rStyle w:val="eop"/>
          <w:rFonts w:cs="Arial"/>
          <w:color w:val="C65F09"/>
        </w:rPr>
      </w:pPr>
    </w:p>
    <w:p w14:paraId="05920975" w14:textId="37C7C7A6" w:rsidR="00D24BC3" w:rsidRDefault="001557BC" w:rsidP="0077479B">
      <w:pPr>
        <w:pStyle w:val="Heading3"/>
        <w:rPr>
          <w:rStyle w:val="normaltextrun"/>
          <w:rFonts w:cs="Arial"/>
          <w:color w:val="F58220"/>
          <w:lang w:val="en-GB"/>
        </w:rPr>
      </w:pPr>
      <w:r>
        <w:rPr>
          <w:rStyle w:val="normaltextrun"/>
          <w:rFonts w:cs="Arial"/>
          <w:color w:val="C65F09"/>
          <w:lang w:val="en-GB"/>
        </w:rPr>
        <w:t> </w:t>
      </w:r>
      <w:r>
        <w:rPr>
          <w:rStyle w:val="eop"/>
          <w:rFonts w:cs="Arial"/>
          <w:color w:val="C65F09"/>
        </w:rPr>
        <w:t> </w:t>
      </w:r>
      <w:bookmarkStart w:id="29" w:name="_Toc170219902"/>
      <w:r w:rsidR="00D24BC3">
        <w:rPr>
          <w:rStyle w:val="normaltextrun"/>
          <w:rFonts w:cs="Arial"/>
          <w:color w:val="F58220"/>
          <w:lang w:val="en-GB"/>
        </w:rPr>
        <w:t>Task 8 – Configure SW1 and SW2 to use AAA on FreeRADIUS.</w:t>
      </w:r>
      <w:bookmarkEnd w:id="29"/>
    </w:p>
    <w:p w14:paraId="4E81858D" w14:textId="77777777" w:rsidR="00D24BC3" w:rsidRDefault="00D24BC3" w:rsidP="00D24BC3">
      <w:pPr>
        <w:rPr>
          <w:lang w:val="en-GB"/>
        </w:rPr>
      </w:pPr>
    </w:p>
    <w:p w14:paraId="59ED46F7" w14:textId="54336A26" w:rsidR="00D24BC3" w:rsidRDefault="00D24BC3" w:rsidP="003C36E9">
      <w:pPr>
        <w:pStyle w:val="Heading3"/>
        <w:rPr>
          <w:rStyle w:val="eop"/>
          <w:rFonts w:cs="Arial"/>
          <w:color w:val="C65F09"/>
        </w:rPr>
      </w:pPr>
      <w:bookmarkStart w:id="30" w:name="_Toc170219903"/>
      <w:r>
        <w:rPr>
          <w:rStyle w:val="normaltextrun"/>
          <w:rFonts w:cs="Arial"/>
          <w:color w:val="C65F09"/>
          <w:lang w:val="en-GB"/>
        </w:rPr>
        <w:t>Step 1: </w:t>
      </w:r>
      <w:r>
        <w:rPr>
          <w:rStyle w:val="eop"/>
          <w:rFonts w:cs="Arial"/>
          <w:color w:val="C65F09"/>
        </w:rPr>
        <w:t> </w:t>
      </w:r>
      <w:r w:rsidR="00D66D59">
        <w:rPr>
          <w:rStyle w:val="eop"/>
          <w:rFonts w:cs="Arial"/>
          <w:color w:val="C65F09"/>
        </w:rPr>
        <w:t>SW1</w:t>
      </w:r>
      <w:r w:rsidR="00580BD9">
        <w:rPr>
          <w:rStyle w:val="eop"/>
          <w:rFonts w:cs="Arial"/>
          <w:color w:val="C65F09"/>
        </w:rPr>
        <w:t xml:space="preserve"> AAA</w:t>
      </w:r>
      <w:r w:rsidR="00D66D59">
        <w:rPr>
          <w:rStyle w:val="eop"/>
          <w:rFonts w:cs="Arial"/>
          <w:color w:val="C65F09"/>
        </w:rPr>
        <w:t xml:space="preserve"> configuration</w:t>
      </w:r>
      <w:bookmarkEnd w:id="30"/>
    </w:p>
    <w:p w14:paraId="6EAFB3ED" w14:textId="77777777" w:rsidR="00792D3A" w:rsidRDefault="00792D3A" w:rsidP="00D24BC3">
      <w:pPr>
        <w:rPr>
          <w:rStyle w:val="eop"/>
          <w:rFonts w:cs="Arial"/>
          <w:color w:val="C65F09"/>
        </w:rPr>
      </w:pPr>
    </w:p>
    <w:p w14:paraId="50F56363" w14:textId="77777777" w:rsidR="00792D3A" w:rsidRDefault="00792D3A" w:rsidP="00D24BC3">
      <w:pPr>
        <w:rPr>
          <w:b/>
          <w:bCs/>
          <w:color w:val="FF0000"/>
          <w:lang w:val="en-GB"/>
        </w:rPr>
      </w:pPr>
      <w:r w:rsidRPr="00792D3A">
        <w:rPr>
          <w:b/>
          <w:bCs/>
          <w:color w:val="FF0000"/>
          <w:lang w:val="en-GB"/>
        </w:rPr>
        <w:t xml:space="preserve">NOTE: This is example use appropriate names and IPv4 addresses </w:t>
      </w:r>
    </w:p>
    <w:p w14:paraId="7EC85C46" w14:textId="6C4B4DE3" w:rsidR="00D24BC3" w:rsidRPr="00275AB1" w:rsidRDefault="00D66D59" w:rsidP="000A4250">
      <w:pPr>
        <w:pStyle w:val="ListParagraph"/>
        <w:numPr>
          <w:ilvl w:val="0"/>
          <w:numId w:val="20"/>
        </w:numPr>
        <w:rPr>
          <w:rStyle w:val="eop"/>
          <w:lang w:val="en-GB"/>
        </w:rPr>
      </w:pPr>
      <w:r w:rsidRPr="00275AB1">
        <w:rPr>
          <w:lang w:val="en-GB"/>
        </w:rPr>
        <w:t>E</w:t>
      </w:r>
      <w:r>
        <w:rPr>
          <w:lang w:val="en-GB"/>
        </w:rPr>
        <w:t>nable</w:t>
      </w:r>
      <w:r>
        <w:rPr>
          <w:rStyle w:val="eop"/>
          <w:rFonts w:cs="Arial"/>
        </w:rPr>
        <w:t xml:space="preserve"> </w:t>
      </w:r>
      <w:r w:rsidRPr="00275AB1">
        <w:rPr>
          <w:rStyle w:val="eop"/>
          <w:rFonts w:cs="Arial"/>
        </w:rPr>
        <w:t>AAA</w:t>
      </w:r>
    </w:p>
    <w:p w14:paraId="56BE008F" w14:textId="662C79F3" w:rsidR="00580BD9" w:rsidRPr="00C34A0A" w:rsidRDefault="00DD7686" w:rsidP="00275AB1">
      <w:pPr>
        <w:pStyle w:val="Code"/>
        <w:ind w:left="720"/>
        <w:rPr>
          <w:rStyle w:val="eop"/>
          <w:rFonts w:cs="Arial"/>
        </w:rPr>
      </w:pPr>
      <w:r w:rsidRPr="00DD7686">
        <w:rPr>
          <w:rStyle w:val="eop"/>
          <w:rFonts w:cs="Arial"/>
        </w:rPr>
        <w:t>G2SW1(config)#</w:t>
      </w:r>
      <w:r w:rsidR="00340D37" w:rsidRPr="00340D37">
        <w:rPr>
          <w:rStyle w:val="eop"/>
          <w:rFonts w:cs="Arial"/>
        </w:rPr>
        <w:t xml:space="preserve">aaa </w:t>
      </w:r>
      <w:proofErr w:type="gramStart"/>
      <w:r w:rsidR="00340D37" w:rsidRPr="00340D37">
        <w:rPr>
          <w:rStyle w:val="eop"/>
          <w:rFonts w:cs="Arial"/>
        </w:rPr>
        <w:t>new-model</w:t>
      </w:r>
      <w:proofErr w:type="gramEnd"/>
    </w:p>
    <w:p w14:paraId="26C69570" w14:textId="77777777" w:rsidR="00DD7686" w:rsidRPr="00792D3A" w:rsidRDefault="00DD7686" w:rsidP="00D24BC3">
      <w:pPr>
        <w:rPr>
          <w:rStyle w:val="eop"/>
          <w:rFonts w:cs="Arial"/>
        </w:rPr>
      </w:pPr>
    </w:p>
    <w:p w14:paraId="50706754" w14:textId="46B41BDC" w:rsidR="00792D3A" w:rsidRPr="00275AB1" w:rsidRDefault="00792D3A" w:rsidP="000A4250">
      <w:pPr>
        <w:pStyle w:val="ListParagraph"/>
        <w:numPr>
          <w:ilvl w:val="0"/>
          <w:numId w:val="20"/>
        </w:numPr>
        <w:rPr>
          <w:rStyle w:val="eop"/>
          <w:rFonts w:cs="Arial"/>
        </w:rPr>
      </w:pPr>
      <w:r w:rsidRPr="00275AB1">
        <w:rPr>
          <w:rStyle w:val="eop"/>
          <w:rFonts w:cs="Arial"/>
        </w:rPr>
        <w:t>Crete default login</w:t>
      </w:r>
    </w:p>
    <w:p w14:paraId="13C304E2" w14:textId="79E99025" w:rsidR="00DD7686" w:rsidRPr="00DD7686" w:rsidRDefault="00DD7686" w:rsidP="00275AB1">
      <w:pPr>
        <w:pStyle w:val="Code"/>
        <w:ind w:left="720"/>
        <w:rPr>
          <w:rStyle w:val="eop"/>
          <w:rFonts w:cs="Arial"/>
        </w:rPr>
      </w:pPr>
      <w:r w:rsidRPr="00DD7686">
        <w:rPr>
          <w:rStyle w:val="eop"/>
          <w:rFonts w:cs="Arial"/>
        </w:rPr>
        <w:t>G2SW1(config)#aaa authentication login default group radius local</w:t>
      </w:r>
    </w:p>
    <w:p w14:paraId="08F48FBD" w14:textId="77777777" w:rsidR="004A647B" w:rsidRPr="004A647B" w:rsidRDefault="004A647B" w:rsidP="004A647B">
      <w:pPr>
        <w:rPr>
          <w:rStyle w:val="eop"/>
          <w:rFonts w:cs="Arial"/>
          <w:color w:val="C65F09"/>
        </w:rPr>
      </w:pPr>
    </w:p>
    <w:p w14:paraId="4E058F76" w14:textId="5B6A345E" w:rsidR="00E014F1" w:rsidRPr="00275AB1" w:rsidRDefault="00E014F1" w:rsidP="000A4250">
      <w:pPr>
        <w:pStyle w:val="ListParagraph"/>
        <w:numPr>
          <w:ilvl w:val="0"/>
          <w:numId w:val="20"/>
        </w:numPr>
        <w:rPr>
          <w:rStyle w:val="eop"/>
          <w:rFonts w:cs="Arial"/>
        </w:rPr>
      </w:pPr>
      <w:r w:rsidRPr="00275AB1">
        <w:rPr>
          <w:rStyle w:val="eop"/>
          <w:rFonts w:cs="Arial"/>
        </w:rPr>
        <w:t>Configure AAA Server connection</w:t>
      </w:r>
    </w:p>
    <w:p w14:paraId="293AEC8D" w14:textId="77777777" w:rsidR="004A647B" w:rsidRPr="004A647B" w:rsidRDefault="004A647B" w:rsidP="00275AB1">
      <w:pPr>
        <w:pStyle w:val="Code"/>
        <w:ind w:left="720"/>
        <w:rPr>
          <w:rStyle w:val="eop"/>
          <w:rFonts w:cs="Arial"/>
        </w:rPr>
      </w:pPr>
      <w:r w:rsidRPr="004A647B">
        <w:rPr>
          <w:rStyle w:val="eop"/>
          <w:rFonts w:cs="Arial"/>
        </w:rPr>
        <w:t>G2SW1(config)#radius server pfsense</w:t>
      </w:r>
    </w:p>
    <w:p w14:paraId="08BBCF39" w14:textId="77777777" w:rsidR="004A647B" w:rsidRPr="004A647B" w:rsidRDefault="004A647B" w:rsidP="00275AB1">
      <w:pPr>
        <w:pStyle w:val="Code"/>
        <w:ind w:left="720"/>
        <w:rPr>
          <w:rStyle w:val="eop"/>
          <w:rFonts w:cs="Arial"/>
        </w:rPr>
      </w:pPr>
      <w:r w:rsidRPr="004A647B">
        <w:rPr>
          <w:rStyle w:val="eop"/>
          <w:rFonts w:cs="Arial"/>
        </w:rPr>
        <w:t>G2SW1(config-radius-</w:t>
      </w:r>
      <w:proofErr w:type="gramStart"/>
      <w:r w:rsidRPr="004A647B">
        <w:rPr>
          <w:rStyle w:val="eop"/>
          <w:rFonts w:cs="Arial"/>
        </w:rPr>
        <w:t>server)#</w:t>
      </w:r>
      <w:proofErr w:type="gramEnd"/>
      <w:r w:rsidRPr="004A647B">
        <w:rPr>
          <w:rStyle w:val="eop"/>
          <w:rFonts w:cs="Arial"/>
        </w:rPr>
        <w:t>address ipv4 10.1.2.1 auth-port 1812</w:t>
      </w:r>
    </w:p>
    <w:p w14:paraId="28097348" w14:textId="6911B4C1" w:rsidR="004A647B" w:rsidRPr="00780166" w:rsidRDefault="004A647B" w:rsidP="00275AB1">
      <w:pPr>
        <w:pStyle w:val="Code"/>
        <w:ind w:left="720"/>
      </w:pPr>
      <w:r w:rsidRPr="004A647B">
        <w:rPr>
          <w:rStyle w:val="eop"/>
          <w:rFonts w:cs="Arial"/>
        </w:rPr>
        <w:t>G2SW1(config-radius-</w:t>
      </w:r>
      <w:proofErr w:type="gramStart"/>
      <w:r w:rsidRPr="004A647B">
        <w:rPr>
          <w:rStyle w:val="eop"/>
          <w:rFonts w:cs="Arial"/>
        </w:rPr>
        <w:t>server)#</w:t>
      </w:r>
      <w:proofErr w:type="gramEnd"/>
      <w:r w:rsidRPr="004A647B">
        <w:rPr>
          <w:rStyle w:val="eop"/>
          <w:rFonts w:cs="Arial"/>
        </w:rPr>
        <w:t xml:space="preserve">key </w:t>
      </w:r>
      <w:r w:rsidR="00780166" w:rsidRPr="00780166">
        <w:t>aaassw1secret</w:t>
      </w:r>
    </w:p>
    <w:p w14:paraId="0D986621" w14:textId="77777777" w:rsidR="004A647B" w:rsidRPr="004A647B" w:rsidRDefault="004A647B" w:rsidP="00275AB1">
      <w:pPr>
        <w:pStyle w:val="Code"/>
        <w:ind w:left="720"/>
        <w:rPr>
          <w:rStyle w:val="eop"/>
          <w:rFonts w:cs="Arial"/>
        </w:rPr>
      </w:pPr>
      <w:r w:rsidRPr="004A647B">
        <w:rPr>
          <w:rStyle w:val="eop"/>
          <w:rFonts w:cs="Arial"/>
        </w:rPr>
        <w:t>G2SW1(config-radius-</w:t>
      </w:r>
      <w:proofErr w:type="gramStart"/>
      <w:r w:rsidRPr="004A647B">
        <w:rPr>
          <w:rStyle w:val="eop"/>
          <w:rFonts w:cs="Arial"/>
        </w:rPr>
        <w:t>server)#</w:t>
      </w:r>
      <w:proofErr w:type="gramEnd"/>
      <w:r w:rsidRPr="004A647B">
        <w:rPr>
          <w:rStyle w:val="eop"/>
          <w:rFonts w:cs="Arial"/>
        </w:rPr>
        <w:t>exit</w:t>
      </w:r>
    </w:p>
    <w:p w14:paraId="00A92051" w14:textId="2A92B2B7" w:rsidR="00DD7686" w:rsidRDefault="004A647B" w:rsidP="00275AB1">
      <w:pPr>
        <w:pStyle w:val="Code"/>
        <w:ind w:left="720"/>
        <w:rPr>
          <w:rStyle w:val="eop"/>
          <w:rFonts w:cs="Arial"/>
        </w:rPr>
      </w:pPr>
      <w:r w:rsidRPr="004A647B">
        <w:rPr>
          <w:rStyle w:val="eop"/>
          <w:rFonts w:cs="Arial"/>
        </w:rPr>
        <w:t>G2SW1(config)#</w:t>
      </w:r>
    </w:p>
    <w:p w14:paraId="282EE97A" w14:textId="77777777" w:rsidR="004A647B" w:rsidRDefault="004A647B" w:rsidP="004A647B">
      <w:pPr>
        <w:pStyle w:val="Code"/>
        <w:rPr>
          <w:rStyle w:val="eop"/>
          <w:rFonts w:cs="Arial"/>
        </w:rPr>
      </w:pPr>
    </w:p>
    <w:p w14:paraId="411D5A9D" w14:textId="7EF4DBD7" w:rsidR="00BD0E98" w:rsidRDefault="00BD0E98" w:rsidP="000A4250">
      <w:pPr>
        <w:pStyle w:val="ListParagraph"/>
        <w:numPr>
          <w:ilvl w:val="0"/>
          <w:numId w:val="20"/>
        </w:numPr>
        <w:rPr>
          <w:rStyle w:val="eop"/>
          <w:rFonts w:cs="Arial"/>
        </w:rPr>
      </w:pPr>
      <w:r>
        <w:rPr>
          <w:rStyle w:val="eop"/>
          <w:rFonts w:cs="Arial"/>
        </w:rPr>
        <w:t>T</w:t>
      </w:r>
      <w:r w:rsidR="00CF365A">
        <w:rPr>
          <w:rStyle w:val="eop"/>
          <w:rFonts w:cs="Arial"/>
        </w:rPr>
        <w:t xml:space="preserve">est connectivity using </w:t>
      </w:r>
      <w:r w:rsidR="00046C55">
        <w:rPr>
          <w:rStyle w:val="eop"/>
          <w:rFonts w:cs="Arial"/>
        </w:rPr>
        <w:t>new AAA user</w:t>
      </w:r>
      <w:r w:rsidR="00DE0B2F">
        <w:rPr>
          <w:rStyle w:val="eop"/>
          <w:rFonts w:cs="Arial"/>
        </w:rPr>
        <w:t>.</w:t>
      </w:r>
    </w:p>
    <w:p w14:paraId="12EB0C9B" w14:textId="104B1259" w:rsidR="00DE0B2F" w:rsidRDefault="00DE0B2F" w:rsidP="00275AB1">
      <w:pPr>
        <w:ind w:left="720"/>
        <w:rPr>
          <w:rStyle w:val="eop"/>
          <w:rFonts w:cs="Arial"/>
        </w:rPr>
      </w:pPr>
      <w:r>
        <w:rPr>
          <w:rStyle w:val="eop"/>
          <w:rFonts w:cs="Arial"/>
        </w:rPr>
        <w:t>SSH to SW1</w:t>
      </w:r>
    </w:p>
    <w:p w14:paraId="6788F4DF" w14:textId="1D042420" w:rsidR="00D24BC3" w:rsidRDefault="00D24BC3" w:rsidP="003C36E9">
      <w:pPr>
        <w:pStyle w:val="Heading3"/>
        <w:rPr>
          <w:rStyle w:val="eop"/>
          <w:rFonts w:cs="Arial"/>
          <w:color w:val="C65F09"/>
        </w:rPr>
      </w:pPr>
      <w:bookmarkStart w:id="31" w:name="_Toc170219904"/>
      <w:r>
        <w:rPr>
          <w:rStyle w:val="normaltextrun"/>
          <w:rFonts w:cs="Arial"/>
          <w:color w:val="C65F09"/>
          <w:lang w:val="en-GB"/>
        </w:rPr>
        <w:t>Step 2: </w:t>
      </w:r>
      <w:r>
        <w:rPr>
          <w:rStyle w:val="eop"/>
          <w:rFonts w:cs="Arial"/>
          <w:color w:val="C65F09"/>
        </w:rPr>
        <w:t> </w:t>
      </w:r>
      <w:r w:rsidR="00DD7686">
        <w:rPr>
          <w:rStyle w:val="eop"/>
          <w:rFonts w:cs="Arial"/>
          <w:color w:val="C65F09"/>
        </w:rPr>
        <w:t xml:space="preserve">Configure </w:t>
      </w:r>
      <w:r w:rsidR="00CA5B10">
        <w:rPr>
          <w:rStyle w:val="eop"/>
          <w:rFonts w:cs="Arial"/>
          <w:color w:val="C65F09"/>
        </w:rPr>
        <w:t>VTY Lines</w:t>
      </w:r>
      <w:bookmarkEnd w:id="31"/>
    </w:p>
    <w:p w14:paraId="0E54AE56" w14:textId="77777777" w:rsidR="00CA5B10" w:rsidRPr="00CA5B10" w:rsidRDefault="00CA5B10" w:rsidP="00CA5B10"/>
    <w:p w14:paraId="2757985C" w14:textId="60B4DF14" w:rsidR="00D913BB" w:rsidRDefault="00D913BB" w:rsidP="007B624B">
      <w:pPr>
        <w:pStyle w:val="Code"/>
        <w:ind w:left="720"/>
      </w:pPr>
      <w:r w:rsidRPr="00D913BB">
        <w:t>G2SW1(config)#line vty 0 15</w:t>
      </w:r>
    </w:p>
    <w:p w14:paraId="1CDFD5EC" w14:textId="514954B6" w:rsidR="00BE0761" w:rsidRPr="00CA5B10" w:rsidRDefault="009803B4" w:rsidP="007B624B">
      <w:pPr>
        <w:pStyle w:val="Code"/>
        <w:ind w:left="720"/>
      </w:pPr>
      <w:r w:rsidRPr="009803B4">
        <w:t>G2SW1(config-</w:t>
      </w:r>
      <w:proofErr w:type="gramStart"/>
      <w:r w:rsidRPr="009803B4">
        <w:t>line)#</w:t>
      </w:r>
      <w:proofErr w:type="gramEnd"/>
      <w:r w:rsidRPr="009803B4">
        <w:t>login authentication default</w:t>
      </w:r>
    </w:p>
    <w:p w14:paraId="72DEE505" w14:textId="77777777" w:rsidR="00DD7686" w:rsidRPr="00DD7686" w:rsidRDefault="00DD7686" w:rsidP="00DD7686"/>
    <w:p w14:paraId="0C26EA34" w14:textId="77777777" w:rsidR="00D24BC3" w:rsidRDefault="00D24BC3" w:rsidP="00D24BC3">
      <w:pPr>
        <w:rPr>
          <w:rStyle w:val="eop"/>
          <w:rFonts w:cs="Arial"/>
          <w:color w:val="C65F09"/>
        </w:rPr>
      </w:pPr>
    </w:p>
    <w:p w14:paraId="4BF3828A" w14:textId="3CB90323" w:rsidR="00D24BC3" w:rsidRDefault="00D24BC3" w:rsidP="003C36E9">
      <w:pPr>
        <w:pStyle w:val="Heading3"/>
        <w:rPr>
          <w:rStyle w:val="eop"/>
          <w:rFonts w:cs="Arial"/>
          <w:color w:val="C65F09"/>
        </w:rPr>
      </w:pPr>
      <w:bookmarkStart w:id="32" w:name="_Toc170219905"/>
      <w:r>
        <w:rPr>
          <w:rStyle w:val="normaltextrun"/>
          <w:rFonts w:cs="Arial"/>
          <w:color w:val="C65F09"/>
          <w:lang w:val="en-GB"/>
        </w:rPr>
        <w:t>Step 3: </w:t>
      </w:r>
      <w:r>
        <w:rPr>
          <w:rStyle w:val="eop"/>
          <w:rFonts w:cs="Arial"/>
          <w:color w:val="C65F09"/>
        </w:rPr>
        <w:t> </w:t>
      </w:r>
      <w:r w:rsidR="00D913BB">
        <w:rPr>
          <w:rStyle w:val="eop"/>
          <w:rFonts w:cs="Arial"/>
          <w:color w:val="C65F09"/>
        </w:rPr>
        <w:t>Connect to SW1 using Debian client.</w:t>
      </w:r>
      <w:bookmarkEnd w:id="32"/>
    </w:p>
    <w:p w14:paraId="78F1E970" w14:textId="77777777" w:rsidR="00D913BB" w:rsidRDefault="00D913BB" w:rsidP="00D913BB"/>
    <w:p w14:paraId="18FFD81D" w14:textId="77777777" w:rsidR="00D913BB" w:rsidRDefault="00D913BB" w:rsidP="00D913BB">
      <w:pPr>
        <w:rPr>
          <w:rStyle w:val="eop"/>
          <w:rFonts w:cs="Arial"/>
        </w:rPr>
      </w:pPr>
      <w:r>
        <w:rPr>
          <w:rStyle w:val="eop"/>
          <w:rFonts w:cs="Arial"/>
        </w:rPr>
        <w:t xml:space="preserve">NOTE: If you get error </w:t>
      </w:r>
    </w:p>
    <w:p w14:paraId="2A127D45" w14:textId="77777777" w:rsidR="00D913BB" w:rsidRDefault="00D913BB" w:rsidP="00D913BB">
      <w:pPr>
        <w:rPr>
          <w:rStyle w:val="eop"/>
          <w:rFonts w:cs="Arial"/>
        </w:rPr>
      </w:pPr>
      <w:r w:rsidRPr="0010176E">
        <w:rPr>
          <w:rStyle w:val="eop"/>
          <w:rFonts w:cs="Arial"/>
          <w:noProof/>
        </w:rPr>
        <w:drawing>
          <wp:inline distT="0" distB="0" distL="0" distR="0" wp14:anchorId="52503012" wp14:editId="6950F568">
            <wp:extent cx="6120130" cy="241935"/>
            <wp:effectExtent l="0" t="0" r="0" b="5715"/>
            <wp:docPr id="1099540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4025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8467" w14:textId="77777777" w:rsidR="00D913BB" w:rsidRPr="004A647B" w:rsidRDefault="00D913BB" w:rsidP="00D913BB">
      <w:pPr>
        <w:rPr>
          <w:rStyle w:val="eop"/>
          <w:rFonts w:cs="Arial"/>
        </w:rPr>
      </w:pPr>
      <w:r>
        <w:rPr>
          <w:rStyle w:val="eop"/>
          <w:rFonts w:cs="Arial"/>
        </w:rPr>
        <w:t>You will need to edit ssh client to accept outdated cyphers offered by CISCO</w:t>
      </w:r>
    </w:p>
    <w:p w14:paraId="79B05A84" w14:textId="2DA6061E" w:rsidR="009E1508" w:rsidRDefault="004C567F" w:rsidP="004C567F">
      <w:pPr>
        <w:pStyle w:val="ListParagraph"/>
        <w:numPr>
          <w:ilvl w:val="0"/>
          <w:numId w:val="21"/>
        </w:numPr>
      </w:pPr>
      <w:r>
        <w:t xml:space="preserve">Open </w:t>
      </w:r>
      <w:r w:rsidR="002C731B">
        <w:t xml:space="preserve">ssh client </w:t>
      </w:r>
      <w:r w:rsidR="009E1508">
        <w:t>configuration</w:t>
      </w:r>
      <w:r w:rsidR="002C731B">
        <w:t xml:space="preserve"> file</w:t>
      </w:r>
      <w:r w:rsidR="009E1508">
        <w:t>.</w:t>
      </w:r>
    </w:p>
    <w:p w14:paraId="2623DA60" w14:textId="77777777" w:rsidR="009E1508" w:rsidRDefault="009E1508" w:rsidP="009E1508">
      <w:pPr>
        <w:pStyle w:val="Code"/>
        <w:ind w:left="720"/>
      </w:pPr>
      <w:proofErr w:type="spellStart"/>
      <w:r w:rsidRPr="009E1508">
        <w:t>sudo</w:t>
      </w:r>
      <w:proofErr w:type="spellEnd"/>
      <w:r w:rsidRPr="009E1508">
        <w:t xml:space="preserve"> nano /etc/ssh/</w:t>
      </w:r>
      <w:proofErr w:type="spellStart"/>
      <w:r w:rsidRPr="009E1508">
        <w:t>ssh</w:t>
      </w:r>
      <w:r w:rsidR="002965DA">
        <w:t>_config</w:t>
      </w:r>
      <w:proofErr w:type="spellEnd"/>
      <w:r w:rsidR="002965DA">
        <w:t xml:space="preserve"> </w:t>
      </w:r>
    </w:p>
    <w:p w14:paraId="35205DA1" w14:textId="77777777" w:rsidR="00D55CF8" w:rsidRDefault="00D55CF8" w:rsidP="009E1508">
      <w:pPr>
        <w:pStyle w:val="Code"/>
        <w:ind w:left="720"/>
      </w:pPr>
    </w:p>
    <w:p w14:paraId="2919EF29" w14:textId="3AB777B4" w:rsidR="0047405D" w:rsidRPr="00D55CF8" w:rsidRDefault="00D55CF8" w:rsidP="00D55CF8">
      <w:pPr>
        <w:pStyle w:val="ListParagraph"/>
        <w:numPr>
          <w:ilvl w:val="0"/>
          <w:numId w:val="21"/>
        </w:numPr>
        <w:rPr>
          <w:rFonts w:cs="Arial"/>
        </w:rPr>
      </w:pPr>
      <w:r w:rsidRPr="0049353F">
        <w:rPr>
          <w:rStyle w:val="eop"/>
          <w:rFonts w:cs="Arial"/>
        </w:rPr>
        <w:t xml:space="preserve">Locate the line </w:t>
      </w:r>
      <w:proofErr w:type="gramStart"/>
      <w:r w:rsidRPr="0049353F">
        <w:rPr>
          <w:rStyle w:val="eop"/>
          <w:rFonts w:cs="Arial"/>
        </w:rPr>
        <w:t xml:space="preserve">‘ </w:t>
      </w:r>
      <w:r w:rsidRPr="0049353F">
        <w:rPr>
          <w:rStyle w:val="eop"/>
          <w:rFonts w:cs="Arial"/>
          <w:b/>
          <w:bCs/>
        </w:rPr>
        <w:t>#</w:t>
      </w:r>
      <w:proofErr w:type="gramEnd"/>
      <w:r w:rsidRPr="0049353F">
        <w:rPr>
          <w:rStyle w:val="eop"/>
          <w:rFonts w:cs="Arial"/>
          <w:b/>
          <w:bCs/>
        </w:rPr>
        <w:t xml:space="preserve">   Ciphers aes128-ctr,aes192-ctr,aes256-ctr,aes128-cbc,3des-cbc’ </w:t>
      </w:r>
      <w:r w:rsidRPr="0049353F">
        <w:rPr>
          <w:rStyle w:val="eop"/>
          <w:rFonts w:cs="Arial"/>
        </w:rPr>
        <w:t xml:space="preserve">and remove the </w:t>
      </w:r>
      <w:r w:rsidRPr="0049353F">
        <w:rPr>
          <w:rStyle w:val="eop"/>
          <w:rFonts w:cs="Arial"/>
          <w:b/>
          <w:bCs/>
        </w:rPr>
        <w:t>Hash/Pound</w:t>
      </w:r>
      <w:r w:rsidRPr="0049353F">
        <w:rPr>
          <w:rStyle w:val="eop"/>
          <w:rFonts w:cs="Arial"/>
        </w:rPr>
        <w:t xml:space="preserve"> sight from the beginning.</w:t>
      </w:r>
    </w:p>
    <w:p w14:paraId="63C075A5" w14:textId="273B946A" w:rsidR="006364CA" w:rsidRPr="006364CA" w:rsidRDefault="006364CA" w:rsidP="00FB1910">
      <w:pPr>
        <w:pStyle w:val="ListParagraph"/>
        <w:numPr>
          <w:ilvl w:val="0"/>
          <w:numId w:val="21"/>
        </w:numPr>
        <w:rPr>
          <w:rStyle w:val="eop"/>
          <w:rFonts w:cs="Arial"/>
        </w:rPr>
      </w:pPr>
      <w:r w:rsidRPr="00FB1910">
        <w:rPr>
          <w:rFonts w:hint="eastAsia"/>
        </w:rPr>
        <w:t>Locate the line</w:t>
      </w:r>
      <w:r w:rsidRPr="006364CA">
        <w:rPr>
          <w:rStyle w:val="eop"/>
          <w:rFonts w:cs="Arial" w:hint="eastAsia"/>
        </w:rPr>
        <w:t xml:space="preserve"> </w:t>
      </w:r>
      <w:r w:rsidR="004D1114" w:rsidRPr="0049353F">
        <w:rPr>
          <w:rStyle w:val="eop"/>
          <w:rFonts w:cs="Arial" w:hint="eastAsia"/>
          <w:b/>
        </w:rPr>
        <w:t>‘</w:t>
      </w:r>
      <w:r w:rsidR="004D1114" w:rsidRPr="0049353F">
        <w:rPr>
          <w:rStyle w:val="eop"/>
          <w:rFonts w:cs="Arial"/>
          <w:b/>
        </w:rPr>
        <w:t>#</w:t>
      </w:r>
      <w:r w:rsidRPr="0049353F">
        <w:rPr>
          <w:rStyle w:val="eop"/>
          <w:rFonts w:cs="Arial" w:hint="eastAsia"/>
          <w:b/>
        </w:rPr>
        <w:t xml:space="preserve">   MACs hmac-md</w:t>
      </w:r>
      <w:proofErr w:type="gramStart"/>
      <w:r w:rsidRPr="0049353F">
        <w:rPr>
          <w:rStyle w:val="eop"/>
          <w:rFonts w:cs="Arial" w:hint="eastAsia"/>
          <w:b/>
        </w:rPr>
        <w:t>5,hmac</w:t>
      </w:r>
      <w:proofErr w:type="gramEnd"/>
      <w:r w:rsidRPr="0049353F">
        <w:rPr>
          <w:rStyle w:val="eop"/>
          <w:rFonts w:cs="Arial" w:hint="eastAsia"/>
          <w:b/>
        </w:rPr>
        <w:t>-sha1,umac-64@openssh.com,hmac-ripemd160</w:t>
      </w:r>
      <w:r w:rsidRPr="006364CA">
        <w:rPr>
          <w:rStyle w:val="eop"/>
          <w:rFonts w:cs="Arial" w:hint="eastAsia"/>
        </w:rPr>
        <w:t>′</w:t>
      </w:r>
      <w:r w:rsidRPr="006364CA">
        <w:rPr>
          <w:rStyle w:val="eop"/>
          <w:rFonts w:cs="Arial" w:hint="eastAsia"/>
        </w:rPr>
        <w:t xml:space="preserve"> and remove the </w:t>
      </w:r>
      <w:r w:rsidRPr="0049353F">
        <w:rPr>
          <w:rStyle w:val="eop"/>
          <w:rFonts w:cs="Arial" w:hint="eastAsia"/>
          <w:b/>
        </w:rPr>
        <w:t xml:space="preserve">Hash/Pound </w:t>
      </w:r>
      <w:r w:rsidR="0049353F" w:rsidRPr="0049353F">
        <w:rPr>
          <w:rStyle w:val="eop"/>
          <w:rFonts w:cs="Arial"/>
          <w:b/>
          <w:bCs/>
        </w:rPr>
        <w:t>#</w:t>
      </w:r>
      <w:r w:rsidRPr="0049353F">
        <w:rPr>
          <w:rStyle w:val="eop"/>
          <w:rFonts w:cs="Arial" w:hint="eastAsia"/>
        </w:rPr>
        <w:t xml:space="preserve"> </w:t>
      </w:r>
      <w:r w:rsidRPr="006364CA">
        <w:rPr>
          <w:rStyle w:val="eop"/>
          <w:rFonts w:cs="Arial" w:hint="eastAsia"/>
        </w:rPr>
        <w:t>sight from the beginning,</w:t>
      </w:r>
    </w:p>
    <w:p w14:paraId="41C38FF0" w14:textId="6C143DDC" w:rsidR="006364CA" w:rsidRPr="006364CA" w:rsidRDefault="006364CA" w:rsidP="00B00830">
      <w:pPr>
        <w:pStyle w:val="ListParagraph"/>
        <w:numPr>
          <w:ilvl w:val="0"/>
          <w:numId w:val="21"/>
        </w:numPr>
        <w:rPr>
          <w:rStyle w:val="eop"/>
          <w:rFonts w:cs="Arial"/>
        </w:rPr>
      </w:pPr>
      <w:r w:rsidRPr="006364CA">
        <w:rPr>
          <w:rStyle w:val="eop"/>
          <w:rFonts w:cs="Arial"/>
        </w:rPr>
        <w:t>Then paste the following on the end;"</w:t>
      </w:r>
    </w:p>
    <w:p w14:paraId="0675BA37" w14:textId="77777777" w:rsidR="006364CA" w:rsidRPr="006364CA" w:rsidRDefault="006364CA" w:rsidP="00FB1910">
      <w:pPr>
        <w:pStyle w:val="Code"/>
        <w:ind w:left="720"/>
        <w:rPr>
          <w:rStyle w:val="eop"/>
          <w:rFonts w:cs="Arial"/>
        </w:rPr>
      </w:pPr>
      <w:proofErr w:type="spellStart"/>
      <w:r w:rsidRPr="006364CA">
        <w:rPr>
          <w:rStyle w:val="eop"/>
          <w:rFonts w:cs="Arial"/>
        </w:rPr>
        <w:t>HostkeyAlgorithms</w:t>
      </w:r>
      <w:proofErr w:type="spellEnd"/>
      <w:r w:rsidRPr="006364CA">
        <w:rPr>
          <w:rStyle w:val="eop"/>
          <w:rFonts w:cs="Arial"/>
        </w:rPr>
        <w:t xml:space="preserve"> ssh-</w:t>
      </w:r>
      <w:proofErr w:type="spellStart"/>
      <w:proofErr w:type="gramStart"/>
      <w:r w:rsidRPr="006364CA">
        <w:rPr>
          <w:rStyle w:val="eop"/>
          <w:rFonts w:cs="Arial"/>
        </w:rPr>
        <w:t>dss,ssh</w:t>
      </w:r>
      <w:proofErr w:type="spellEnd"/>
      <w:proofErr w:type="gramEnd"/>
      <w:r w:rsidRPr="006364CA">
        <w:rPr>
          <w:rStyle w:val="eop"/>
          <w:rFonts w:cs="Arial"/>
        </w:rPr>
        <w:t>-</w:t>
      </w:r>
      <w:proofErr w:type="spellStart"/>
      <w:r w:rsidRPr="006364CA">
        <w:rPr>
          <w:rStyle w:val="eop"/>
          <w:rFonts w:cs="Arial"/>
        </w:rPr>
        <w:t>rsa</w:t>
      </w:r>
      <w:proofErr w:type="spellEnd"/>
    </w:p>
    <w:p w14:paraId="57E3C412" w14:textId="6D758327" w:rsidR="00D24BC3" w:rsidRPr="006364CA" w:rsidRDefault="006364CA" w:rsidP="00FB1910">
      <w:pPr>
        <w:pStyle w:val="Code"/>
        <w:ind w:left="720"/>
        <w:rPr>
          <w:rStyle w:val="eop"/>
          <w:rFonts w:cs="Arial"/>
        </w:rPr>
      </w:pPr>
      <w:proofErr w:type="spellStart"/>
      <w:r w:rsidRPr="006364CA">
        <w:rPr>
          <w:rStyle w:val="eop"/>
          <w:rFonts w:cs="Arial"/>
        </w:rPr>
        <w:t>KexAlgorithms</w:t>
      </w:r>
      <w:proofErr w:type="spellEnd"/>
      <w:r w:rsidRPr="006364CA">
        <w:rPr>
          <w:rStyle w:val="eop"/>
          <w:rFonts w:cs="Arial"/>
        </w:rPr>
        <w:t xml:space="preserve"> +diffie-hellman-group1-sha</w:t>
      </w:r>
      <w:proofErr w:type="gramStart"/>
      <w:r w:rsidRPr="006364CA">
        <w:rPr>
          <w:rStyle w:val="eop"/>
          <w:rFonts w:cs="Arial"/>
        </w:rPr>
        <w:t>1,diffie</w:t>
      </w:r>
      <w:proofErr w:type="gramEnd"/>
      <w:r w:rsidRPr="006364CA">
        <w:rPr>
          <w:rStyle w:val="eop"/>
          <w:rFonts w:cs="Arial"/>
        </w:rPr>
        <w:t>-hellman-group14-sha1</w:t>
      </w:r>
    </w:p>
    <w:p w14:paraId="68764831" w14:textId="77777777" w:rsidR="0049353F" w:rsidRDefault="0049353F" w:rsidP="0049353F">
      <w:pPr>
        <w:pStyle w:val="Code"/>
        <w:ind w:left="360"/>
        <w:rPr>
          <w:rStyle w:val="eop"/>
          <w:rFonts w:cs="Arial"/>
        </w:rPr>
      </w:pPr>
    </w:p>
    <w:p w14:paraId="3BB918DA" w14:textId="4C98F832" w:rsidR="00180797" w:rsidRDefault="0051008D" w:rsidP="0051008D">
      <w:pPr>
        <w:ind w:left="720"/>
        <w:rPr>
          <w:rStyle w:val="eop"/>
          <w:rFonts w:cs="Arial"/>
        </w:rPr>
      </w:pPr>
      <w:r w:rsidRPr="0051008D">
        <w:rPr>
          <w:rStyle w:val="eop"/>
          <w:rFonts w:cs="Arial"/>
          <w:noProof/>
        </w:rPr>
        <w:drawing>
          <wp:inline distT="0" distB="0" distL="0" distR="0" wp14:anchorId="23767B2C" wp14:editId="08C1E476">
            <wp:extent cx="4647455" cy="3989733"/>
            <wp:effectExtent l="0" t="0" r="1270" b="0"/>
            <wp:docPr id="5158220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22007" name="Picture 1" descr="A screenshot of a compu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49958" cy="399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43D1" w14:textId="77777777" w:rsidR="0049353F" w:rsidRPr="006364CA" w:rsidRDefault="0049353F" w:rsidP="0049353F">
      <w:pPr>
        <w:pStyle w:val="Code"/>
        <w:ind w:left="360"/>
        <w:rPr>
          <w:rStyle w:val="eop"/>
          <w:rFonts w:cs="Arial"/>
        </w:rPr>
      </w:pPr>
    </w:p>
    <w:p w14:paraId="57E5BB82" w14:textId="76365D3A" w:rsidR="00D24BC3" w:rsidRPr="001557BC" w:rsidRDefault="00D24BC3" w:rsidP="003C36E9">
      <w:pPr>
        <w:pStyle w:val="Heading3"/>
        <w:rPr>
          <w:lang w:val="en-GB"/>
        </w:rPr>
      </w:pPr>
      <w:bookmarkStart w:id="33" w:name="_Toc170219906"/>
      <w:r>
        <w:rPr>
          <w:rStyle w:val="normaltextrun"/>
          <w:rFonts w:cs="Arial"/>
          <w:color w:val="C65F09"/>
          <w:lang w:val="en-GB"/>
        </w:rPr>
        <w:t>Step 4: </w:t>
      </w:r>
      <w:r>
        <w:rPr>
          <w:rStyle w:val="eop"/>
          <w:rFonts w:cs="Arial"/>
          <w:color w:val="C65F09"/>
        </w:rPr>
        <w:t> </w:t>
      </w:r>
      <w:r w:rsidR="006E0439">
        <w:rPr>
          <w:rStyle w:val="eop"/>
          <w:rFonts w:cs="Arial"/>
          <w:color w:val="C65F09"/>
        </w:rPr>
        <w:t>Configure</w:t>
      </w:r>
      <w:r w:rsidR="00D913BB">
        <w:rPr>
          <w:rStyle w:val="eop"/>
          <w:rFonts w:cs="Arial"/>
          <w:color w:val="C65F09"/>
        </w:rPr>
        <w:t xml:space="preserve"> SW2.</w:t>
      </w:r>
      <w:bookmarkEnd w:id="33"/>
    </w:p>
    <w:p w14:paraId="1DA767F4" w14:textId="77777777" w:rsidR="00D24BC3" w:rsidRDefault="00D24BC3" w:rsidP="002F6158">
      <w:pPr>
        <w:rPr>
          <w:lang w:val="en-GB"/>
        </w:rPr>
      </w:pPr>
    </w:p>
    <w:p w14:paraId="6315CF89" w14:textId="77777777" w:rsidR="00503A22" w:rsidRPr="00275AB1" w:rsidRDefault="00503A22" w:rsidP="00503A22">
      <w:pPr>
        <w:pStyle w:val="ListParagraph"/>
        <w:numPr>
          <w:ilvl w:val="0"/>
          <w:numId w:val="20"/>
        </w:numPr>
        <w:rPr>
          <w:rStyle w:val="eop"/>
          <w:lang w:val="en-GB"/>
        </w:rPr>
      </w:pPr>
      <w:r>
        <w:rPr>
          <w:lang w:val="en-GB"/>
        </w:rPr>
        <w:t>Enable</w:t>
      </w:r>
      <w:r>
        <w:rPr>
          <w:rStyle w:val="eop"/>
          <w:rFonts w:cs="Arial"/>
        </w:rPr>
        <w:t xml:space="preserve"> </w:t>
      </w:r>
      <w:r w:rsidRPr="00275AB1">
        <w:rPr>
          <w:rStyle w:val="eop"/>
          <w:rFonts w:cs="Arial"/>
        </w:rPr>
        <w:t>AAA</w:t>
      </w:r>
    </w:p>
    <w:p w14:paraId="56C7B174" w14:textId="443C3D8D" w:rsidR="007148EF" w:rsidRPr="00C34A0A" w:rsidRDefault="007148EF" w:rsidP="00503A22">
      <w:pPr>
        <w:pStyle w:val="Code"/>
        <w:ind w:left="720"/>
        <w:rPr>
          <w:rStyle w:val="eop"/>
          <w:rFonts w:cs="Arial"/>
        </w:rPr>
      </w:pPr>
      <w:r w:rsidRPr="00DD7686">
        <w:rPr>
          <w:rStyle w:val="eop"/>
          <w:rFonts w:cs="Arial"/>
        </w:rPr>
        <w:t>G2SW</w:t>
      </w:r>
      <w:r>
        <w:rPr>
          <w:rStyle w:val="eop"/>
          <w:rFonts w:cs="Arial"/>
        </w:rPr>
        <w:t>2</w:t>
      </w:r>
      <w:r w:rsidRPr="00DD7686">
        <w:rPr>
          <w:rStyle w:val="eop"/>
          <w:rFonts w:cs="Arial"/>
        </w:rPr>
        <w:t>(config)#</w:t>
      </w:r>
      <w:r w:rsidRPr="00340D37">
        <w:rPr>
          <w:rStyle w:val="eop"/>
          <w:rFonts w:cs="Arial"/>
        </w:rPr>
        <w:t xml:space="preserve">aaa </w:t>
      </w:r>
      <w:proofErr w:type="gramStart"/>
      <w:r w:rsidRPr="00340D37">
        <w:rPr>
          <w:rStyle w:val="eop"/>
          <w:rFonts w:cs="Arial"/>
        </w:rPr>
        <w:t>new-model</w:t>
      </w:r>
      <w:proofErr w:type="gramEnd"/>
    </w:p>
    <w:p w14:paraId="45EFA48E" w14:textId="77777777" w:rsidR="00792D3A" w:rsidRPr="00792D3A" w:rsidRDefault="00792D3A" w:rsidP="00792D3A">
      <w:pPr>
        <w:rPr>
          <w:rStyle w:val="eop"/>
          <w:rFonts w:cs="Arial"/>
        </w:rPr>
      </w:pPr>
    </w:p>
    <w:p w14:paraId="1588A744" w14:textId="77777777" w:rsidR="00503A22" w:rsidRPr="00275AB1" w:rsidRDefault="00503A22" w:rsidP="00503A22">
      <w:pPr>
        <w:pStyle w:val="ListParagraph"/>
        <w:numPr>
          <w:ilvl w:val="0"/>
          <w:numId w:val="20"/>
        </w:numPr>
        <w:rPr>
          <w:rStyle w:val="eop"/>
          <w:rFonts w:cs="Arial"/>
        </w:rPr>
      </w:pPr>
      <w:r w:rsidRPr="00275AB1">
        <w:rPr>
          <w:rStyle w:val="eop"/>
          <w:rFonts w:cs="Arial"/>
        </w:rPr>
        <w:t>Crete default login</w:t>
      </w:r>
    </w:p>
    <w:p w14:paraId="3685A0B7" w14:textId="0F381FEC" w:rsidR="003E11A5" w:rsidRPr="00DD7686" w:rsidRDefault="007148EF" w:rsidP="00503A22">
      <w:pPr>
        <w:pStyle w:val="Code"/>
        <w:ind w:left="720"/>
        <w:rPr>
          <w:rStyle w:val="eop"/>
          <w:rFonts w:cs="Arial"/>
        </w:rPr>
      </w:pPr>
      <w:r w:rsidRPr="00DD7686">
        <w:rPr>
          <w:rStyle w:val="eop"/>
          <w:rFonts w:cs="Arial"/>
        </w:rPr>
        <w:t>G2SW</w:t>
      </w:r>
      <w:r>
        <w:rPr>
          <w:rStyle w:val="eop"/>
          <w:rFonts w:cs="Arial"/>
        </w:rPr>
        <w:t>2</w:t>
      </w:r>
      <w:r w:rsidRPr="00DD7686">
        <w:rPr>
          <w:rStyle w:val="eop"/>
          <w:rFonts w:cs="Arial"/>
        </w:rPr>
        <w:t>(config)#aaa authentication login default group radius local</w:t>
      </w:r>
    </w:p>
    <w:p w14:paraId="3F734B1F" w14:textId="77777777" w:rsidR="00792D3A" w:rsidRPr="004A647B" w:rsidRDefault="00792D3A" w:rsidP="00792D3A">
      <w:pPr>
        <w:rPr>
          <w:rStyle w:val="eop"/>
          <w:rFonts w:cs="Arial"/>
          <w:color w:val="C65F09"/>
        </w:rPr>
      </w:pPr>
    </w:p>
    <w:p w14:paraId="4515B868" w14:textId="77777777" w:rsidR="00503A22" w:rsidRPr="00275AB1" w:rsidRDefault="00503A22" w:rsidP="00503A22">
      <w:pPr>
        <w:pStyle w:val="ListParagraph"/>
        <w:numPr>
          <w:ilvl w:val="0"/>
          <w:numId w:val="20"/>
        </w:numPr>
        <w:rPr>
          <w:rStyle w:val="eop"/>
          <w:rFonts w:cs="Arial"/>
        </w:rPr>
      </w:pPr>
      <w:r w:rsidRPr="00275AB1">
        <w:rPr>
          <w:rStyle w:val="eop"/>
          <w:rFonts w:cs="Arial"/>
        </w:rPr>
        <w:t>Configure AAA Server connection</w:t>
      </w:r>
    </w:p>
    <w:p w14:paraId="6D5046F2" w14:textId="20CAEFE1" w:rsidR="00792D3A" w:rsidRPr="004A647B" w:rsidRDefault="00792D3A" w:rsidP="00503A22">
      <w:pPr>
        <w:pStyle w:val="Code"/>
        <w:ind w:left="720"/>
        <w:rPr>
          <w:rStyle w:val="eop"/>
          <w:rFonts w:cs="Arial"/>
        </w:rPr>
      </w:pPr>
      <w:r w:rsidRPr="004A647B">
        <w:rPr>
          <w:rStyle w:val="eop"/>
          <w:rFonts w:cs="Arial"/>
        </w:rPr>
        <w:t>G2SW</w:t>
      </w:r>
      <w:r>
        <w:rPr>
          <w:rStyle w:val="eop"/>
          <w:rFonts w:cs="Arial"/>
        </w:rPr>
        <w:t>2</w:t>
      </w:r>
      <w:r w:rsidRPr="004A647B">
        <w:rPr>
          <w:rStyle w:val="eop"/>
          <w:rFonts w:cs="Arial"/>
        </w:rPr>
        <w:t>(config)#radius server pfsense</w:t>
      </w:r>
    </w:p>
    <w:p w14:paraId="3BBE9199" w14:textId="426B8C57" w:rsidR="00792D3A" w:rsidRPr="004A647B" w:rsidRDefault="00792D3A" w:rsidP="00503A22">
      <w:pPr>
        <w:pStyle w:val="Code"/>
        <w:ind w:left="720"/>
        <w:rPr>
          <w:rStyle w:val="eop"/>
          <w:rFonts w:cs="Arial"/>
        </w:rPr>
      </w:pPr>
      <w:r w:rsidRPr="004A647B">
        <w:rPr>
          <w:rStyle w:val="eop"/>
          <w:rFonts w:cs="Arial"/>
        </w:rPr>
        <w:t>G2SW</w:t>
      </w:r>
      <w:r>
        <w:rPr>
          <w:rStyle w:val="eop"/>
          <w:rFonts w:cs="Arial"/>
        </w:rPr>
        <w:t>2</w:t>
      </w:r>
      <w:r w:rsidRPr="004A647B">
        <w:rPr>
          <w:rStyle w:val="eop"/>
          <w:rFonts w:cs="Arial"/>
        </w:rPr>
        <w:t>(config-radius-</w:t>
      </w:r>
      <w:proofErr w:type="gramStart"/>
      <w:r w:rsidRPr="004A647B">
        <w:rPr>
          <w:rStyle w:val="eop"/>
          <w:rFonts w:cs="Arial"/>
        </w:rPr>
        <w:t>server)#</w:t>
      </w:r>
      <w:proofErr w:type="gramEnd"/>
      <w:r w:rsidRPr="004A647B">
        <w:rPr>
          <w:rStyle w:val="eop"/>
          <w:rFonts w:cs="Arial"/>
        </w:rPr>
        <w:t>address ipv4 10.1.2.1 auth-port 1812</w:t>
      </w:r>
    </w:p>
    <w:p w14:paraId="18E472C6" w14:textId="4D79F946" w:rsidR="00792D3A" w:rsidRPr="00780166" w:rsidRDefault="00792D3A" w:rsidP="00503A22">
      <w:pPr>
        <w:pStyle w:val="Code"/>
        <w:ind w:left="720"/>
      </w:pPr>
      <w:r w:rsidRPr="004A647B">
        <w:rPr>
          <w:rStyle w:val="eop"/>
          <w:rFonts w:cs="Arial"/>
        </w:rPr>
        <w:t>G2SW</w:t>
      </w:r>
      <w:r>
        <w:rPr>
          <w:rStyle w:val="eop"/>
          <w:rFonts w:cs="Arial"/>
        </w:rPr>
        <w:t>2</w:t>
      </w:r>
      <w:r w:rsidRPr="004A647B">
        <w:rPr>
          <w:rStyle w:val="eop"/>
          <w:rFonts w:cs="Arial"/>
        </w:rPr>
        <w:t>(config-radius-</w:t>
      </w:r>
      <w:proofErr w:type="gramStart"/>
      <w:r w:rsidRPr="004A647B">
        <w:rPr>
          <w:rStyle w:val="eop"/>
          <w:rFonts w:cs="Arial"/>
        </w:rPr>
        <w:t>server)#</w:t>
      </w:r>
      <w:proofErr w:type="gramEnd"/>
      <w:r w:rsidRPr="004A647B">
        <w:rPr>
          <w:rStyle w:val="eop"/>
          <w:rFonts w:cs="Arial"/>
        </w:rPr>
        <w:t xml:space="preserve">key </w:t>
      </w:r>
      <w:r w:rsidR="00503A22" w:rsidRPr="00780166">
        <w:t>aaassw1secret</w:t>
      </w:r>
    </w:p>
    <w:p w14:paraId="0F13E7C1" w14:textId="1237C331" w:rsidR="00792D3A" w:rsidRPr="004A647B" w:rsidRDefault="00792D3A" w:rsidP="00503A22">
      <w:pPr>
        <w:pStyle w:val="Code"/>
        <w:ind w:left="720"/>
        <w:rPr>
          <w:rStyle w:val="eop"/>
          <w:rFonts w:cs="Arial"/>
        </w:rPr>
      </w:pPr>
      <w:r w:rsidRPr="004A647B">
        <w:rPr>
          <w:rStyle w:val="eop"/>
          <w:rFonts w:cs="Arial"/>
        </w:rPr>
        <w:t>G2SW</w:t>
      </w:r>
      <w:r>
        <w:rPr>
          <w:rStyle w:val="eop"/>
          <w:rFonts w:cs="Arial"/>
        </w:rPr>
        <w:t>2</w:t>
      </w:r>
      <w:r w:rsidRPr="004A647B">
        <w:rPr>
          <w:rStyle w:val="eop"/>
          <w:rFonts w:cs="Arial"/>
        </w:rPr>
        <w:t>(config-radius-</w:t>
      </w:r>
      <w:proofErr w:type="gramStart"/>
      <w:r w:rsidRPr="004A647B">
        <w:rPr>
          <w:rStyle w:val="eop"/>
          <w:rFonts w:cs="Arial"/>
        </w:rPr>
        <w:t>server)#</w:t>
      </w:r>
      <w:proofErr w:type="gramEnd"/>
      <w:r w:rsidRPr="004A647B">
        <w:rPr>
          <w:rStyle w:val="eop"/>
          <w:rFonts w:cs="Arial"/>
        </w:rPr>
        <w:t>exit</w:t>
      </w:r>
    </w:p>
    <w:p w14:paraId="09AE9814" w14:textId="5F05E361" w:rsidR="00792D3A" w:rsidRDefault="00792D3A" w:rsidP="00503A22">
      <w:pPr>
        <w:pStyle w:val="Code"/>
        <w:ind w:left="720"/>
        <w:rPr>
          <w:rStyle w:val="eop"/>
          <w:rFonts w:cs="Arial"/>
        </w:rPr>
      </w:pPr>
      <w:r w:rsidRPr="004A647B">
        <w:rPr>
          <w:rStyle w:val="eop"/>
          <w:rFonts w:cs="Arial"/>
        </w:rPr>
        <w:t>G2SW</w:t>
      </w:r>
      <w:r>
        <w:rPr>
          <w:rStyle w:val="eop"/>
          <w:rFonts w:cs="Arial"/>
        </w:rPr>
        <w:t>2</w:t>
      </w:r>
      <w:r w:rsidRPr="004A647B">
        <w:rPr>
          <w:rStyle w:val="eop"/>
          <w:rFonts w:cs="Arial"/>
        </w:rPr>
        <w:t>(config)#</w:t>
      </w:r>
    </w:p>
    <w:p w14:paraId="0A0CFD41" w14:textId="77777777" w:rsidR="00503A22" w:rsidRDefault="00503A22" w:rsidP="00503A22">
      <w:pPr>
        <w:pStyle w:val="Code"/>
        <w:rPr>
          <w:rStyle w:val="eop"/>
          <w:rFonts w:cs="Arial"/>
        </w:rPr>
      </w:pPr>
    </w:p>
    <w:p w14:paraId="2F5C4CC1" w14:textId="77777777" w:rsidR="00503A22" w:rsidRPr="00275AB1" w:rsidRDefault="00503A22" w:rsidP="00503A22">
      <w:pPr>
        <w:pStyle w:val="ListParagraph"/>
        <w:numPr>
          <w:ilvl w:val="0"/>
          <w:numId w:val="20"/>
        </w:numPr>
        <w:rPr>
          <w:rStyle w:val="eop"/>
          <w:rFonts w:cs="Arial"/>
        </w:rPr>
      </w:pPr>
      <w:r w:rsidRPr="00275AB1">
        <w:rPr>
          <w:rStyle w:val="eop"/>
          <w:rFonts w:cs="Arial"/>
        </w:rPr>
        <w:t>Test connectivity using new AAA user.</w:t>
      </w:r>
    </w:p>
    <w:p w14:paraId="02F94D0D" w14:textId="58F8EE25" w:rsidR="00503A22" w:rsidRDefault="00503A22" w:rsidP="00503A22">
      <w:pPr>
        <w:ind w:left="720"/>
        <w:rPr>
          <w:rStyle w:val="eop"/>
          <w:rFonts w:cs="Arial"/>
        </w:rPr>
      </w:pPr>
      <w:r>
        <w:rPr>
          <w:rStyle w:val="eop"/>
          <w:rFonts w:cs="Arial"/>
        </w:rPr>
        <w:t>SSH to SW2</w:t>
      </w:r>
    </w:p>
    <w:p w14:paraId="310DA365" w14:textId="77777777" w:rsidR="00503A22" w:rsidRDefault="00503A22" w:rsidP="00503A22">
      <w:pPr>
        <w:pStyle w:val="Heading3"/>
        <w:rPr>
          <w:rStyle w:val="eop"/>
          <w:rFonts w:cs="Arial"/>
          <w:color w:val="C65F09"/>
        </w:rPr>
      </w:pPr>
      <w:bookmarkStart w:id="34" w:name="_Toc170219907"/>
      <w:r>
        <w:rPr>
          <w:rStyle w:val="normaltextrun"/>
          <w:rFonts w:cs="Arial"/>
          <w:color w:val="C65F09"/>
          <w:lang w:val="en-GB"/>
        </w:rPr>
        <w:t>Step 2: </w:t>
      </w:r>
      <w:r>
        <w:rPr>
          <w:rStyle w:val="eop"/>
          <w:rFonts w:cs="Arial"/>
          <w:color w:val="C65F09"/>
        </w:rPr>
        <w:t> Configure VTY Lines</w:t>
      </w:r>
      <w:bookmarkEnd w:id="34"/>
    </w:p>
    <w:p w14:paraId="734231F5" w14:textId="77777777" w:rsidR="00503A22" w:rsidRDefault="00503A22" w:rsidP="00503A22"/>
    <w:p w14:paraId="4D8373CC" w14:textId="77777777" w:rsidR="00503A22" w:rsidRDefault="00503A22" w:rsidP="00503A22">
      <w:pPr>
        <w:pStyle w:val="Code"/>
        <w:ind w:left="720"/>
      </w:pPr>
      <w:r w:rsidRPr="00D913BB">
        <w:t>G2SW1(config)#line vty 0 15</w:t>
      </w:r>
    </w:p>
    <w:p w14:paraId="46FE333F" w14:textId="77777777" w:rsidR="00503A22" w:rsidRPr="00CA5B10" w:rsidRDefault="00503A22" w:rsidP="00503A22">
      <w:pPr>
        <w:pStyle w:val="Code"/>
        <w:ind w:left="720"/>
      </w:pPr>
      <w:r w:rsidRPr="009803B4">
        <w:t>G2SW1(config-</w:t>
      </w:r>
      <w:proofErr w:type="gramStart"/>
      <w:r w:rsidRPr="009803B4">
        <w:t>line)#</w:t>
      </w:r>
      <w:proofErr w:type="gramEnd"/>
      <w:r w:rsidRPr="009803B4">
        <w:t>login authentication default</w:t>
      </w:r>
    </w:p>
    <w:p w14:paraId="2100E56F" w14:textId="77777777" w:rsidR="00503A22" w:rsidRPr="00DD7686" w:rsidRDefault="00503A22" w:rsidP="00503A22"/>
    <w:p w14:paraId="3A6E9C3B" w14:textId="77777777" w:rsidR="00503A22" w:rsidRDefault="00503A22" w:rsidP="00503A22">
      <w:pPr>
        <w:rPr>
          <w:rStyle w:val="eop"/>
          <w:rFonts w:cs="Arial"/>
          <w:color w:val="C65F09"/>
        </w:rPr>
      </w:pPr>
    </w:p>
    <w:p w14:paraId="406C5328" w14:textId="64A77FE4" w:rsidR="00503A22" w:rsidRDefault="00503A22" w:rsidP="00503A22">
      <w:pPr>
        <w:pStyle w:val="Heading3"/>
        <w:rPr>
          <w:rStyle w:val="eop"/>
          <w:rFonts w:cs="Arial"/>
          <w:color w:val="C65F09"/>
        </w:rPr>
      </w:pPr>
      <w:bookmarkStart w:id="35" w:name="_Toc170219908"/>
      <w:r>
        <w:rPr>
          <w:rStyle w:val="normaltextrun"/>
          <w:rFonts w:cs="Arial"/>
          <w:color w:val="C65F09"/>
          <w:lang w:val="en-GB"/>
        </w:rPr>
        <w:t>Step 3: </w:t>
      </w:r>
      <w:r>
        <w:rPr>
          <w:rStyle w:val="eop"/>
          <w:rFonts w:cs="Arial"/>
          <w:color w:val="C65F09"/>
        </w:rPr>
        <w:t> Connect to SW2 using Debian client.</w:t>
      </w:r>
      <w:bookmarkEnd w:id="35"/>
    </w:p>
    <w:p w14:paraId="16BF0990" w14:textId="77777777" w:rsidR="00503A22" w:rsidRDefault="00503A22" w:rsidP="00503A22"/>
    <w:p w14:paraId="39DE9F99" w14:textId="71217EDF" w:rsidR="00503A22" w:rsidRDefault="00503A22" w:rsidP="00503A22">
      <w:pPr>
        <w:rPr>
          <w:rStyle w:val="eop"/>
          <w:rFonts w:cs="Arial"/>
        </w:rPr>
      </w:pPr>
      <w:r>
        <w:rPr>
          <w:rStyle w:val="eop"/>
          <w:rFonts w:cs="Arial"/>
        </w:rPr>
        <w:t xml:space="preserve">NOTE: If you get error </w:t>
      </w:r>
      <w:r w:rsidR="00DA59B6">
        <w:rPr>
          <w:rStyle w:val="eop"/>
          <w:rFonts w:cs="Arial"/>
        </w:rPr>
        <w:t xml:space="preserve">refer to </w:t>
      </w:r>
      <w:r w:rsidR="00FE1939">
        <w:rPr>
          <w:rStyle w:val="eop"/>
          <w:rFonts w:cs="Arial"/>
        </w:rPr>
        <w:t xml:space="preserve">previous </w:t>
      </w:r>
      <w:hyperlink w:anchor="_Step_3:_" w:history="1">
        <w:r w:rsidR="00FE1939" w:rsidRPr="00FE1939">
          <w:rPr>
            <w:rStyle w:val="Hyperlink"/>
            <w:rFonts w:cs="Arial"/>
          </w:rPr>
          <w:t>Step</w:t>
        </w:r>
      </w:hyperlink>
      <w:r w:rsidR="00FE1939">
        <w:rPr>
          <w:rStyle w:val="eop"/>
          <w:rFonts w:cs="Arial"/>
        </w:rPr>
        <w:t xml:space="preserve"> how to solve it.</w:t>
      </w:r>
    </w:p>
    <w:p w14:paraId="0EE6FF46" w14:textId="47EA574E" w:rsidR="00FE1939" w:rsidRDefault="00FE1939" w:rsidP="00503A22">
      <w:pPr>
        <w:rPr>
          <w:rStyle w:val="eop"/>
          <w:rFonts w:cs="Arial"/>
        </w:rPr>
      </w:pPr>
      <w:r>
        <w:rPr>
          <w:rStyle w:val="eop"/>
          <w:rFonts w:cs="Arial"/>
        </w:rPr>
        <w:t>Expected screenshot:</w:t>
      </w:r>
    </w:p>
    <w:p w14:paraId="5A135E82" w14:textId="77777777" w:rsidR="00503A22" w:rsidRDefault="00503A22" w:rsidP="00503A22">
      <w:pPr>
        <w:pStyle w:val="Code"/>
        <w:ind w:left="360"/>
        <w:rPr>
          <w:rStyle w:val="eop"/>
          <w:rFonts w:cs="Arial"/>
        </w:rPr>
      </w:pPr>
    </w:p>
    <w:p w14:paraId="164722B3" w14:textId="6D427F49" w:rsidR="00DB3945" w:rsidRDefault="00713658" w:rsidP="002F6158">
      <w:pPr>
        <w:rPr>
          <w:lang w:val="en-GB"/>
        </w:rPr>
      </w:pPr>
      <w:r w:rsidRPr="00713658">
        <w:rPr>
          <w:noProof/>
          <w:lang w:val="en-GB"/>
        </w:rPr>
        <w:drawing>
          <wp:inline distT="0" distB="0" distL="0" distR="0" wp14:anchorId="2B19F873" wp14:editId="10C7EDB3">
            <wp:extent cx="6120130" cy="1735455"/>
            <wp:effectExtent l="0" t="0" r="0" b="0"/>
            <wp:docPr id="1922407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0766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38E23" w14:textId="0BD5A3A5" w:rsidR="007C049C" w:rsidRDefault="007C049C" w:rsidP="007C049C">
      <w:pPr>
        <w:pStyle w:val="Heading3"/>
      </w:pPr>
      <w:bookmarkStart w:id="36" w:name="_Toc169673610"/>
      <w:bookmarkStart w:id="37" w:name="_Toc170219909"/>
      <w:r>
        <w:t>Lab Challenge.</w:t>
      </w:r>
      <w:bookmarkEnd w:id="36"/>
      <w:bookmarkEnd w:id="37"/>
    </w:p>
    <w:p w14:paraId="2A0DEAFB" w14:textId="77777777" w:rsidR="003B6F92" w:rsidRPr="003B6F92" w:rsidRDefault="003B6F92" w:rsidP="003B6F92"/>
    <w:p w14:paraId="56292788" w14:textId="2AA00F3E" w:rsidR="00503A22" w:rsidRDefault="00503A22" w:rsidP="00503A22">
      <w:r>
        <w:t xml:space="preserve">As this Lab is challenging enough </w:t>
      </w:r>
      <w:r w:rsidR="003B6F92">
        <w:t>there will not be challenges this time.</w:t>
      </w:r>
    </w:p>
    <w:p w14:paraId="24A844A0" w14:textId="77777777" w:rsidR="003B6F92" w:rsidRDefault="003B6F92" w:rsidP="00503A22"/>
    <w:p w14:paraId="578E3173" w14:textId="7BA9360E" w:rsidR="003B6F92" w:rsidRDefault="003B6F92" w:rsidP="003B6F92">
      <w:pPr>
        <w:pStyle w:val="Heading3"/>
      </w:pPr>
      <w:bookmarkStart w:id="38" w:name="_Toc170219910"/>
      <w:r>
        <w:t>References</w:t>
      </w:r>
      <w:bookmarkEnd w:id="38"/>
    </w:p>
    <w:p w14:paraId="7B4CD62B" w14:textId="77777777" w:rsidR="003B6F92" w:rsidRDefault="003B6F92" w:rsidP="003B6F92"/>
    <w:p w14:paraId="05F2F33C" w14:textId="317EA4B0" w:rsidR="003B6F92" w:rsidRDefault="003B6F92" w:rsidP="003B6F92">
      <w:r>
        <w:t xml:space="preserve">Official </w:t>
      </w:r>
      <w:proofErr w:type="spellStart"/>
      <w:r>
        <w:t>NetGate</w:t>
      </w:r>
      <w:proofErr w:type="spellEnd"/>
      <w:r>
        <w:t xml:space="preserve"> Documentation</w:t>
      </w:r>
      <w:r w:rsidR="00FE1939">
        <w:t>.</w:t>
      </w:r>
    </w:p>
    <w:p w14:paraId="7E91C8EF" w14:textId="2E583763" w:rsidR="00FE1939" w:rsidRDefault="004E717E" w:rsidP="003B6F92">
      <w:hyperlink r:id="rId60" w:history="1">
        <w:r w:rsidR="00B302DA" w:rsidRPr="00B302DA">
          <w:rPr>
            <w:color w:val="0000FF"/>
            <w:u w:val="single"/>
          </w:rPr>
          <w:t>RADIUS Authentication Servers | pfSense Documentation (netgate.com)</w:t>
        </w:r>
      </w:hyperlink>
    </w:p>
    <w:p w14:paraId="19145EED" w14:textId="38E2986F" w:rsidR="008F70B0" w:rsidRDefault="008F70B0" w:rsidP="003B6F92">
      <w:r>
        <w:t>Official CISCO documentation</w:t>
      </w:r>
    </w:p>
    <w:p w14:paraId="46B8F65F" w14:textId="77777777" w:rsidR="007C049C" w:rsidRPr="00503A22" w:rsidRDefault="007C049C" w:rsidP="002F6158"/>
    <w:sectPr w:rsidR="007C049C" w:rsidRPr="00503A22" w:rsidSect="00DC18BA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 w:code="9"/>
      <w:pgMar w:top="1134" w:right="1134" w:bottom="1418" w:left="1134" w:header="709" w:footer="48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AB2A8B" w14:textId="77777777" w:rsidR="00647771" w:rsidRDefault="00647771" w:rsidP="00C37A29">
      <w:pPr>
        <w:spacing w:after="0"/>
      </w:pPr>
      <w:r>
        <w:separator/>
      </w:r>
    </w:p>
  </w:endnote>
  <w:endnote w:type="continuationSeparator" w:id="0">
    <w:p w14:paraId="49626983" w14:textId="77777777" w:rsidR="00647771" w:rsidRDefault="00647771" w:rsidP="00C37A29">
      <w:pPr>
        <w:spacing w:after="0"/>
      </w:pPr>
      <w:r>
        <w:continuationSeparator/>
      </w:r>
    </w:p>
  </w:endnote>
  <w:endnote w:type="continuationNotice" w:id="1">
    <w:p w14:paraId="673173E5" w14:textId="77777777" w:rsidR="000B086E" w:rsidRDefault="000B08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 Std Light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D6426" w14:textId="328D136B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8240" behindDoc="0" locked="1" layoutInCell="1" allowOverlap="1" wp14:anchorId="3180CE2C" wp14:editId="35722D2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49FF01F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0CE2C" id="Group 13" o:spid="_x0000_s1026" alt="&quot;&quot;" style="position:absolute;margin-left:0;margin-top:0;width:61.5pt;height:49.9pt;z-index:25165824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049FF01F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D51B4">
          <w:rPr>
            <w:rStyle w:val="Strong"/>
          </w:rPr>
          <w:t xml:space="preserve">    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842EC" w14:textId="60C328B8" w:rsidR="00885045" w:rsidRDefault="00885045" w:rsidP="001C2465">
    <w:pPr>
      <w:pStyle w:val="Footer"/>
      <w:tabs>
        <w:tab w:val="clear" w:pos="4513"/>
        <w:tab w:val="clear" w:pos="9026"/>
      </w:tabs>
      <w:ind w:right="849"/>
      <w:jc w:val="left"/>
    </w:pPr>
    <w:r>
      <w:rPr>
        <w:noProof/>
      </w:rPr>
      <w:drawing>
        <wp:anchor distT="0" distB="0" distL="114300" distR="114300" simplePos="0" relativeHeight="251658243" behindDoc="1" locked="1" layoutInCell="1" allowOverlap="1" wp14:anchorId="783AE95C" wp14:editId="07177778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D51B4">
          <w:rPr>
            <w:rStyle w:val="Strong"/>
          </w:rPr>
          <w:t xml:space="preserve">     </w:t>
        </w:r>
      </w:sdtContent>
    </w:sdt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49CBE" w14:textId="644EFEF9" w:rsidR="00D939C7" w:rsidRPr="005C79A5" w:rsidRDefault="001E5875" w:rsidP="00B552DF">
    <w:pPr>
      <w:pStyle w:val="Footer-Left"/>
      <w:spacing w:before="120"/>
      <w:ind w:firstLine="993"/>
      <w:rPr>
        <w:b/>
        <w:bCs/>
        <w:szCs w:val="18"/>
      </w:rPr>
    </w:pPr>
    <w:r w:rsidRPr="005C79A5">
      <w:rPr>
        <w:b/>
        <w:bCs/>
        <w:noProof/>
        <w:szCs w:val="18"/>
      </w:rPr>
      <mc:AlternateContent>
        <mc:Choice Requires="wpg">
          <w:drawing>
            <wp:anchor distT="0" distB="0" distL="114300" distR="114300" simplePos="0" relativeHeight="251658242" behindDoc="0" locked="1" layoutInCell="1" allowOverlap="1" wp14:anchorId="2A4EF29D" wp14:editId="31BE3778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ED0E77D" id="Group 23" o:spid="_x0000_s1026" alt="&quot;&quot;" style="position:absolute;margin-left:495.75pt;margin-top:768.4pt;width:106.5pt;height:72.05pt;z-index:251681792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6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C79A5">
      <w:rPr>
        <w:b/>
        <w:bCs/>
        <w:noProof/>
        <w:szCs w:val="18"/>
      </w:rPr>
      <w:drawing>
        <wp:anchor distT="0" distB="0" distL="114300" distR="114300" simplePos="0" relativeHeight="251658241" behindDoc="1" locked="1" layoutInCell="1" allowOverlap="1" wp14:anchorId="6962C68A" wp14:editId="0D679512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C79A5">
      <w:rPr>
        <w:b/>
        <w:bCs/>
        <w:szCs w:val="18"/>
      </w:rPr>
      <w:t xml:space="preserve">TasTAFE </w:t>
    </w:r>
    <w:sdt>
      <w:sdtPr>
        <w:rPr>
          <w:rStyle w:val="Strong"/>
          <w:b w:val="0"/>
          <w:bCs w:val="0"/>
          <w:szCs w:val="18"/>
        </w:rPr>
        <w:alias w:val="Title"/>
        <w:tag w:val=""/>
        <w:id w:val="-1307707099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D51B4">
          <w:rPr>
            <w:rStyle w:val="Strong"/>
            <w:b w:val="0"/>
            <w:bCs w:val="0"/>
            <w:szCs w:val="18"/>
          </w:rP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8F6C23" w14:textId="77777777" w:rsidR="00647771" w:rsidRDefault="00647771" w:rsidP="00C37A29">
      <w:pPr>
        <w:spacing w:after="0"/>
      </w:pPr>
      <w:r>
        <w:separator/>
      </w:r>
    </w:p>
  </w:footnote>
  <w:footnote w:type="continuationSeparator" w:id="0">
    <w:p w14:paraId="4A85C9CD" w14:textId="77777777" w:rsidR="00647771" w:rsidRDefault="00647771" w:rsidP="00C37A29">
      <w:pPr>
        <w:spacing w:after="0"/>
      </w:pPr>
      <w:r>
        <w:continuationSeparator/>
      </w:r>
    </w:p>
  </w:footnote>
  <w:footnote w:type="continuationNotice" w:id="1">
    <w:p w14:paraId="33616EB5" w14:textId="77777777" w:rsidR="000B086E" w:rsidRDefault="000B08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DAC73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302ADB17" wp14:editId="7723BFC5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72D2A" w14:textId="18F19E7D" w:rsidR="00962C99" w:rsidRPr="00962C99" w:rsidRDefault="00EA3695" w:rsidP="00962C99">
    <w:pPr>
      <w:spacing w:after="360"/>
      <w:rPr>
        <w:sz w:val="20"/>
        <w:szCs w:val="20"/>
      </w:rPr>
    </w:pPr>
    <w:r>
      <w:rPr>
        <w:noProof/>
        <w:sz w:val="24"/>
        <w:szCs w:val="22"/>
        <w:lang w:eastAsia="en-AU"/>
      </w:rPr>
      <w:drawing>
        <wp:inline distT="0" distB="0" distL="0" distR="0" wp14:anchorId="223F7969" wp14:editId="78216451">
          <wp:extent cx="800100" cy="655487"/>
          <wp:effectExtent l="0" t="0" r="0" b="0"/>
          <wp:docPr id="1570569810" name="Picture 1570569810" descr="A logo with orange and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69810" name="Picture 1570569810" descr="A logo with orange and grey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369EB">
      <w:rPr>
        <w:sz w:val="20"/>
        <w:szCs w:val="20"/>
      </w:rPr>
      <w:t xml:space="preserve">                                                                             </w:t>
    </w:r>
    <w:r w:rsidR="00230C2A">
      <w:rPr>
        <w:sz w:val="20"/>
        <w:szCs w:val="20"/>
      </w:rPr>
      <w:tab/>
    </w:r>
    <w:r w:rsidR="00230C2A">
      <w:rPr>
        <w:sz w:val="20"/>
        <w:szCs w:val="20"/>
      </w:rPr>
      <w:tab/>
    </w:r>
    <w:r w:rsidR="00787566">
      <w:rPr>
        <w:sz w:val="20"/>
        <w:szCs w:val="20"/>
      </w:rPr>
      <w:tab/>
      <w:t xml:space="preserve">          </w:t>
    </w:r>
    <w:r w:rsidR="00B369EB">
      <w:rPr>
        <w:sz w:val="20"/>
        <w:szCs w:val="20"/>
      </w:rPr>
      <w:t xml:space="preserve"> </w:t>
    </w:r>
    <w:r w:rsidR="00C11107">
      <w:rPr>
        <w:sz w:val="20"/>
        <w:szCs w:val="20"/>
      </w:rPr>
      <w:t>AAA</w:t>
    </w:r>
    <w:r w:rsidR="00810CF5" w:rsidRPr="00810CF5">
      <w:rPr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F51FE" w14:textId="61ACAE0C" w:rsidR="00AD033C" w:rsidRPr="005C79A5" w:rsidRDefault="005C79A5" w:rsidP="005C79A5">
    <w:pPr>
      <w:pStyle w:val="Heading1"/>
      <w:rPr>
        <w:noProof/>
        <w:sz w:val="24"/>
        <w:szCs w:val="22"/>
        <w:lang w:eastAsia="en-AU"/>
      </w:rPr>
    </w:pPr>
    <w:r>
      <w:rPr>
        <w:noProof/>
        <w:sz w:val="24"/>
        <w:szCs w:val="22"/>
        <w:lang w:eastAsia="en-AU"/>
      </w:rPr>
      <w:drawing>
        <wp:inline distT="0" distB="0" distL="0" distR="0" wp14:anchorId="15D83098" wp14:editId="21CD0645">
          <wp:extent cx="800100" cy="65548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83B9A">
      <w:rPr>
        <w:noProof/>
        <w:sz w:val="24"/>
        <w:szCs w:val="22"/>
        <w:lang w:eastAsia="en-AU"/>
      </w:rPr>
      <w:tab/>
    </w:r>
    <w:r w:rsidRPr="00383B9A"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bookmarkStart w:id="39" w:name="_Hlk159573893"/>
    <w:r>
      <w:rPr>
        <w:noProof/>
        <w:sz w:val="24"/>
        <w:szCs w:val="22"/>
        <w:lang w:eastAsia="en-AU"/>
      </w:rPr>
      <w:t xml:space="preserve">                  </w:t>
    </w:r>
    <w:r w:rsidRPr="005C79A5">
      <w:rPr>
        <w:noProof/>
        <w:sz w:val="32"/>
        <w:szCs w:val="32"/>
        <w:lang w:eastAsia="en-AU"/>
      </w:rPr>
      <w:t>Installing Windows 1</w:t>
    </w:r>
    <w:r>
      <w:rPr>
        <w:noProof/>
        <w:sz w:val="32"/>
        <w:szCs w:val="32"/>
        <w:lang w:eastAsia="en-AU"/>
      </w:rPr>
      <w:t>1</w:t>
    </w:r>
    <w:bookmarkEnd w:id="3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1B4780B"/>
    <w:multiLevelType w:val="hybridMultilevel"/>
    <w:tmpl w:val="B50AE3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36A00"/>
    <w:multiLevelType w:val="hybridMultilevel"/>
    <w:tmpl w:val="A3F8EC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43676"/>
    <w:multiLevelType w:val="multilevel"/>
    <w:tmpl w:val="89B801F6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4" w15:restartNumberingAfterBreak="0">
    <w:nsid w:val="06692A69"/>
    <w:multiLevelType w:val="multilevel"/>
    <w:tmpl w:val="55446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CA3694"/>
    <w:multiLevelType w:val="hybridMultilevel"/>
    <w:tmpl w:val="FC3C17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183A7C"/>
    <w:multiLevelType w:val="hybridMultilevel"/>
    <w:tmpl w:val="733E75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6294B91"/>
    <w:multiLevelType w:val="hybridMultilevel"/>
    <w:tmpl w:val="32C61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CC1E79"/>
    <w:multiLevelType w:val="hybridMultilevel"/>
    <w:tmpl w:val="CF7C6F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2598F"/>
    <w:multiLevelType w:val="hybridMultilevel"/>
    <w:tmpl w:val="2FD468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F1185"/>
    <w:multiLevelType w:val="multilevel"/>
    <w:tmpl w:val="89B801F6"/>
    <w:numStyleLink w:val="Bullets"/>
  </w:abstractNum>
  <w:abstractNum w:abstractNumId="13" w15:restartNumberingAfterBreak="0">
    <w:nsid w:val="373E110C"/>
    <w:multiLevelType w:val="hybridMultilevel"/>
    <w:tmpl w:val="15B088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F470B"/>
    <w:multiLevelType w:val="hybridMultilevel"/>
    <w:tmpl w:val="A18CF7B6"/>
    <w:lvl w:ilvl="0" w:tplc="9836D52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F70210"/>
    <w:multiLevelType w:val="multilevel"/>
    <w:tmpl w:val="F7AC4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B73D84"/>
    <w:multiLevelType w:val="multilevel"/>
    <w:tmpl w:val="50041352"/>
    <w:numStyleLink w:val="ListHeadings"/>
  </w:abstractNum>
  <w:abstractNum w:abstractNumId="17" w15:restartNumberingAfterBreak="0">
    <w:nsid w:val="596A0C8C"/>
    <w:multiLevelType w:val="multilevel"/>
    <w:tmpl w:val="97DAEA0E"/>
    <w:numStyleLink w:val="Numbering"/>
  </w:abstractNum>
  <w:abstractNum w:abstractNumId="18" w15:restartNumberingAfterBreak="0">
    <w:nsid w:val="61A67886"/>
    <w:multiLevelType w:val="hybridMultilevel"/>
    <w:tmpl w:val="F760C5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EB1D34"/>
    <w:multiLevelType w:val="hybridMultilevel"/>
    <w:tmpl w:val="15B088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2E6A4C"/>
    <w:multiLevelType w:val="hybridMultilevel"/>
    <w:tmpl w:val="2A566E9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602702"/>
    <w:multiLevelType w:val="hybridMultilevel"/>
    <w:tmpl w:val="AB5444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B85B15"/>
    <w:multiLevelType w:val="hybridMultilevel"/>
    <w:tmpl w:val="316C6402"/>
    <w:lvl w:ilvl="0" w:tplc="0080683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EE00F7"/>
    <w:multiLevelType w:val="hybridMultilevel"/>
    <w:tmpl w:val="4030E2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8070DF"/>
    <w:multiLevelType w:val="hybridMultilevel"/>
    <w:tmpl w:val="2FD468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4D0736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6" w15:restartNumberingAfterBreak="0">
    <w:nsid w:val="79EC21D0"/>
    <w:multiLevelType w:val="hybridMultilevel"/>
    <w:tmpl w:val="2FD468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331E49"/>
    <w:multiLevelType w:val="hybridMultilevel"/>
    <w:tmpl w:val="8990EAD4"/>
    <w:lvl w:ilvl="0" w:tplc="50E019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47722">
    <w:abstractNumId w:val="8"/>
  </w:num>
  <w:num w:numId="2" w16cid:durableId="1133525164">
    <w:abstractNumId w:val="23"/>
  </w:num>
  <w:num w:numId="3" w16cid:durableId="334849268">
    <w:abstractNumId w:val="1"/>
  </w:num>
  <w:num w:numId="4" w16cid:durableId="682827067">
    <w:abstractNumId w:val="15"/>
  </w:num>
  <w:num w:numId="5" w16cid:durableId="281157250">
    <w:abstractNumId w:val="4"/>
  </w:num>
  <w:num w:numId="6" w16cid:durableId="1149785488">
    <w:abstractNumId w:val="27"/>
  </w:num>
  <w:num w:numId="7" w16cid:durableId="1011687232">
    <w:abstractNumId w:val="20"/>
  </w:num>
  <w:num w:numId="8" w16cid:durableId="1489712652">
    <w:abstractNumId w:val="26"/>
  </w:num>
  <w:num w:numId="9" w16cid:durableId="718549111">
    <w:abstractNumId w:val="3"/>
  </w:num>
  <w:num w:numId="10" w16cid:durableId="924532878">
    <w:abstractNumId w:val="2"/>
  </w:num>
  <w:num w:numId="11" w16cid:durableId="407000538">
    <w:abstractNumId w:val="21"/>
  </w:num>
  <w:num w:numId="12" w16cid:durableId="598758191">
    <w:abstractNumId w:val="25"/>
  </w:num>
  <w:num w:numId="13" w16cid:durableId="340621883">
    <w:abstractNumId w:val="5"/>
  </w:num>
  <w:num w:numId="14" w16cid:durableId="1923176687">
    <w:abstractNumId w:val="19"/>
  </w:num>
  <w:num w:numId="15" w16cid:durableId="707679546">
    <w:abstractNumId w:val="13"/>
  </w:num>
  <w:num w:numId="16" w16cid:durableId="1866290043">
    <w:abstractNumId w:val="10"/>
  </w:num>
  <w:num w:numId="17" w16cid:durableId="1202476734">
    <w:abstractNumId w:val="14"/>
  </w:num>
  <w:num w:numId="18" w16cid:durableId="1662077662">
    <w:abstractNumId w:val="24"/>
  </w:num>
  <w:num w:numId="19" w16cid:durableId="162815763">
    <w:abstractNumId w:val="11"/>
  </w:num>
  <w:num w:numId="20" w16cid:durableId="1126509808">
    <w:abstractNumId w:val="6"/>
  </w:num>
  <w:num w:numId="21" w16cid:durableId="360976104">
    <w:abstractNumId w:val="9"/>
  </w:num>
  <w:num w:numId="22" w16cid:durableId="345057948">
    <w:abstractNumId w:val="0"/>
  </w:num>
  <w:num w:numId="23" w16cid:durableId="1453400074">
    <w:abstractNumId w:val="16"/>
  </w:num>
  <w:num w:numId="24" w16cid:durableId="19578148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48437283">
    <w:abstractNumId w:val="12"/>
  </w:num>
  <w:num w:numId="26" w16cid:durableId="1278828820">
    <w:abstractNumId w:val="7"/>
  </w:num>
  <w:num w:numId="27" w16cid:durableId="879127244">
    <w:abstractNumId w:val="22"/>
  </w:num>
  <w:num w:numId="28" w16cid:durableId="1978493180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3BE"/>
    <w:rsid w:val="00003232"/>
    <w:rsid w:val="00004A88"/>
    <w:rsid w:val="00012C0F"/>
    <w:rsid w:val="0001322B"/>
    <w:rsid w:val="00014266"/>
    <w:rsid w:val="00016ABF"/>
    <w:rsid w:val="0001759E"/>
    <w:rsid w:val="00022496"/>
    <w:rsid w:val="00027C5F"/>
    <w:rsid w:val="000300AF"/>
    <w:rsid w:val="000306C1"/>
    <w:rsid w:val="000319B6"/>
    <w:rsid w:val="0003725D"/>
    <w:rsid w:val="000405D9"/>
    <w:rsid w:val="00046C55"/>
    <w:rsid w:val="00051DAE"/>
    <w:rsid w:val="00053133"/>
    <w:rsid w:val="00053277"/>
    <w:rsid w:val="00054731"/>
    <w:rsid w:val="000558EE"/>
    <w:rsid w:val="00056C07"/>
    <w:rsid w:val="00065F27"/>
    <w:rsid w:val="00071205"/>
    <w:rsid w:val="000724AE"/>
    <w:rsid w:val="00074ED2"/>
    <w:rsid w:val="000753AD"/>
    <w:rsid w:val="00075AA2"/>
    <w:rsid w:val="00077264"/>
    <w:rsid w:val="0008037D"/>
    <w:rsid w:val="000836C2"/>
    <w:rsid w:val="00086C6C"/>
    <w:rsid w:val="00086D23"/>
    <w:rsid w:val="00095F41"/>
    <w:rsid w:val="00097068"/>
    <w:rsid w:val="000A0C34"/>
    <w:rsid w:val="000A4250"/>
    <w:rsid w:val="000A7132"/>
    <w:rsid w:val="000B086E"/>
    <w:rsid w:val="000B1058"/>
    <w:rsid w:val="000B1DD7"/>
    <w:rsid w:val="000B2ED5"/>
    <w:rsid w:val="000B3076"/>
    <w:rsid w:val="000B42C1"/>
    <w:rsid w:val="000B4318"/>
    <w:rsid w:val="000B497F"/>
    <w:rsid w:val="000B78FC"/>
    <w:rsid w:val="000C095E"/>
    <w:rsid w:val="000C1F39"/>
    <w:rsid w:val="000C66EF"/>
    <w:rsid w:val="000D1F43"/>
    <w:rsid w:val="000D2822"/>
    <w:rsid w:val="000D29A7"/>
    <w:rsid w:val="000D2B02"/>
    <w:rsid w:val="000D5C40"/>
    <w:rsid w:val="000D5D52"/>
    <w:rsid w:val="000E03A1"/>
    <w:rsid w:val="000E1AAE"/>
    <w:rsid w:val="000E2B88"/>
    <w:rsid w:val="000E342E"/>
    <w:rsid w:val="000E45DC"/>
    <w:rsid w:val="000E562A"/>
    <w:rsid w:val="000F3643"/>
    <w:rsid w:val="000F4D47"/>
    <w:rsid w:val="000F66D8"/>
    <w:rsid w:val="000F6E60"/>
    <w:rsid w:val="000F71E1"/>
    <w:rsid w:val="00100110"/>
    <w:rsid w:val="0010176E"/>
    <w:rsid w:val="00107A69"/>
    <w:rsid w:val="00110032"/>
    <w:rsid w:val="00111247"/>
    <w:rsid w:val="00112E8F"/>
    <w:rsid w:val="00112EC3"/>
    <w:rsid w:val="001176B7"/>
    <w:rsid w:val="001262C5"/>
    <w:rsid w:val="001268BC"/>
    <w:rsid w:val="001342F2"/>
    <w:rsid w:val="00135A57"/>
    <w:rsid w:val="00141388"/>
    <w:rsid w:val="00142108"/>
    <w:rsid w:val="0014232C"/>
    <w:rsid w:val="001423C1"/>
    <w:rsid w:val="00143568"/>
    <w:rsid w:val="00144F25"/>
    <w:rsid w:val="00145410"/>
    <w:rsid w:val="001553A7"/>
    <w:rsid w:val="001557BC"/>
    <w:rsid w:val="00157CA0"/>
    <w:rsid w:val="00157E66"/>
    <w:rsid w:val="00160450"/>
    <w:rsid w:val="00163080"/>
    <w:rsid w:val="00163694"/>
    <w:rsid w:val="0016465B"/>
    <w:rsid w:val="00166740"/>
    <w:rsid w:val="00170F53"/>
    <w:rsid w:val="00172AFA"/>
    <w:rsid w:val="00173608"/>
    <w:rsid w:val="0017372E"/>
    <w:rsid w:val="00173BCD"/>
    <w:rsid w:val="001746FB"/>
    <w:rsid w:val="00174F7D"/>
    <w:rsid w:val="00180797"/>
    <w:rsid w:val="001808EC"/>
    <w:rsid w:val="00180EDA"/>
    <w:rsid w:val="0019105E"/>
    <w:rsid w:val="001928ED"/>
    <w:rsid w:val="001952A2"/>
    <w:rsid w:val="0019621F"/>
    <w:rsid w:val="001977A0"/>
    <w:rsid w:val="001A0A73"/>
    <w:rsid w:val="001A0D77"/>
    <w:rsid w:val="001A0F21"/>
    <w:rsid w:val="001A1639"/>
    <w:rsid w:val="001A1C0A"/>
    <w:rsid w:val="001A72E4"/>
    <w:rsid w:val="001B091F"/>
    <w:rsid w:val="001B0952"/>
    <w:rsid w:val="001B1171"/>
    <w:rsid w:val="001B3F1E"/>
    <w:rsid w:val="001B5487"/>
    <w:rsid w:val="001B5DD7"/>
    <w:rsid w:val="001C2465"/>
    <w:rsid w:val="001C2A6B"/>
    <w:rsid w:val="001C3E3E"/>
    <w:rsid w:val="001C7835"/>
    <w:rsid w:val="001D0C78"/>
    <w:rsid w:val="001D2E88"/>
    <w:rsid w:val="001D3BE4"/>
    <w:rsid w:val="001D4931"/>
    <w:rsid w:val="001E21D3"/>
    <w:rsid w:val="001E279D"/>
    <w:rsid w:val="001E3190"/>
    <w:rsid w:val="001E5578"/>
    <w:rsid w:val="001E5875"/>
    <w:rsid w:val="001E67A3"/>
    <w:rsid w:val="001F1330"/>
    <w:rsid w:val="001F13C1"/>
    <w:rsid w:val="001F288A"/>
    <w:rsid w:val="001F2B80"/>
    <w:rsid w:val="001F42A0"/>
    <w:rsid w:val="001F446D"/>
    <w:rsid w:val="001F5DF4"/>
    <w:rsid w:val="001F777D"/>
    <w:rsid w:val="00200E24"/>
    <w:rsid w:val="00201C0F"/>
    <w:rsid w:val="002033F3"/>
    <w:rsid w:val="00206755"/>
    <w:rsid w:val="00207281"/>
    <w:rsid w:val="0021121E"/>
    <w:rsid w:val="002113BE"/>
    <w:rsid w:val="00216015"/>
    <w:rsid w:val="00216817"/>
    <w:rsid w:val="00216FA0"/>
    <w:rsid w:val="00221AB7"/>
    <w:rsid w:val="002265DC"/>
    <w:rsid w:val="00230C2A"/>
    <w:rsid w:val="002313FF"/>
    <w:rsid w:val="00231ACC"/>
    <w:rsid w:val="00232E30"/>
    <w:rsid w:val="002330AE"/>
    <w:rsid w:val="002426F6"/>
    <w:rsid w:val="0024494F"/>
    <w:rsid w:val="0024501F"/>
    <w:rsid w:val="00245F66"/>
    <w:rsid w:val="00246435"/>
    <w:rsid w:val="00246BCF"/>
    <w:rsid w:val="00250ACD"/>
    <w:rsid w:val="002565C8"/>
    <w:rsid w:val="002610E7"/>
    <w:rsid w:val="00267845"/>
    <w:rsid w:val="00270834"/>
    <w:rsid w:val="002730D8"/>
    <w:rsid w:val="00275AB1"/>
    <w:rsid w:val="00280666"/>
    <w:rsid w:val="00280CD2"/>
    <w:rsid w:val="002814E6"/>
    <w:rsid w:val="0028216E"/>
    <w:rsid w:val="00282D5E"/>
    <w:rsid w:val="002859F5"/>
    <w:rsid w:val="00290FE8"/>
    <w:rsid w:val="002916E9"/>
    <w:rsid w:val="00295E9C"/>
    <w:rsid w:val="002965DA"/>
    <w:rsid w:val="00296A44"/>
    <w:rsid w:val="002A306F"/>
    <w:rsid w:val="002A3923"/>
    <w:rsid w:val="002A5623"/>
    <w:rsid w:val="002A6972"/>
    <w:rsid w:val="002B0B4A"/>
    <w:rsid w:val="002B367F"/>
    <w:rsid w:val="002B4CFF"/>
    <w:rsid w:val="002B62CC"/>
    <w:rsid w:val="002B7C53"/>
    <w:rsid w:val="002C0603"/>
    <w:rsid w:val="002C3D67"/>
    <w:rsid w:val="002C4498"/>
    <w:rsid w:val="002C4BAB"/>
    <w:rsid w:val="002C5B24"/>
    <w:rsid w:val="002C650F"/>
    <w:rsid w:val="002C731B"/>
    <w:rsid w:val="002C7330"/>
    <w:rsid w:val="002C7709"/>
    <w:rsid w:val="002D0ACE"/>
    <w:rsid w:val="002D0B7D"/>
    <w:rsid w:val="002D691B"/>
    <w:rsid w:val="002E06E0"/>
    <w:rsid w:val="002E1457"/>
    <w:rsid w:val="002E1DB7"/>
    <w:rsid w:val="002E4336"/>
    <w:rsid w:val="002E507D"/>
    <w:rsid w:val="002E71F1"/>
    <w:rsid w:val="002F6158"/>
    <w:rsid w:val="002F6C59"/>
    <w:rsid w:val="0030223F"/>
    <w:rsid w:val="00304A03"/>
    <w:rsid w:val="00305171"/>
    <w:rsid w:val="00306999"/>
    <w:rsid w:val="00311E99"/>
    <w:rsid w:val="00312647"/>
    <w:rsid w:val="00312DC6"/>
    <w:rsid w:val="003201ED"/>
    <w:rsid w:val="00327997"/>
    <w:rsid w:val="00332205"/>
    <w:rsid w:val="00332582"/>
    <w:rsid w:val="003340F5"/>
    <w:rsid w:val="0033597A"/>
    <w:rsid w:val="00335FE8"/>
    <w:rsid w:val="00340D37"/>
    <w:rsid w:val="00342A0B"/>
    <w:rsid w:val="00342A8C"/>
    <w:rsid w:val="0034680A"/>
    <w:rsid w:val="003500EE"/>
    <w:rsid w:val="003501A9"/>
    <w:rsid w:val="0035605C"/>
    <w:rsid w:val="003566F2"/>
    <w:rsid w:val="0036041F"/>
    <w:rsid w:val="00363FF8"/>
    <w:rsid w:val="003648BD"/>
    <w:rsid w:val="003745EA"/>
    <w:rsid w:val="003747E1"/>
    <w:rsid w:val="00375F2D"/>
    <w:rsid w:val="00376890"/>
    <w:rsid w:val="0037721D"/>
    <w:rsid w:val="00377FBC"/>
    <w:rsid w:val="0038102A"/>
    <w:rsid w:val="003810D7"/>
    <w:rsid w:val="00392C2F"/>
    <w:rsid w:val="00393990"/>
    <w:rsid w:val="00395115"/>
    <w:rsid w:val="00397AB4"/>
    <w:rsid w:val="003A14B8"/>
    <w:rsid w:val="003A3528"/>
    <w:rsid w:val="003B1C2B"/>
    <w:rsid w:val="003B6F92"/>
    <w:rsid w:val="003C2556"/>
    <w:rsid w:val="003C3156"/>
    <w:rsid w:val="003C344F"/>
    <w:rsid w:val="003C36E9"/>
    <w:rsid w:val="003C4B1C"/>
    <w:rsid w:val="003C6A11"/>
    <w:rsid w:val="003C6B78"/>
    <w:rsid w:val="003D029F"/>
    <w:rsid w:val="003D23A3"/>
    <w:rsid w:val="003D372D"/>
    <w:rsid w:val="003D5856"/>
    <w:rsid w:val="003D6C1B"/>
    <w:rsid w:val="003D771D"/>
    <w:rsid w:val="003E11A5"/>
    <w:rsid w:val="003E2120"/>
    <w:rsid w:val="003E39F2"/>
    <w:rsid w:val="003E7517"/>
    <w:rsid w:val="003E787D"/>
    <w:rsid w:val="003F0157"/>
    <w:rsid w:val="003F086C"/>
    <w:rsid w:val="003F12B4"/>
    <w:rsid w:val="003F2728"/>
    <w:rsid w:val="003F35CF"/>
    <w:rsid w:val="004015AA"/>
    <w:rsid w:val="004027FE"/>
    <w:rsid w:val="00404E4F"/>
    <w:rsid w:val="00405ABC"/>
    <w:rsid w:val="00405C93"/>
    <w:rsid w:val="00406512"/>
    <w:rsid w:val="00414E7D"/>
    <w:rsid w:val="0042339A"/>
    <w:rsid w:val="004233AD"/>
    <w:rsid w:val="00423524"/>
    <w:rsid w:val="0042508F"/>
    <w:rsid w:val="00431346"/>
    <w:rsid w:val="00432677"/>
    <w:rsid w:val="00433177"/>
    <w:rsid w:val="00434008"/>
    <w:rsid w:val="00434821"/>
    <w:rsid w:val="00436C02"/>
    <w:rsid w:val="00440D40"/>
    <w:rsid w:val="00440D83"/>
    <w:rsid w:val="00441DA0"/>
    <w:rsid w:val="00442240"/>
    <w:rsid w:val="00445B64"/>
    <w:rsid w:val="0045009B"/>
    <w:rsid w:val="00451FFA"/>
    <w:rsid w:val="004571B1"/>
    <w:rsid w:val="00460505"/>
    <w:rsid w:val="00460776"/>
    <w:rsid w:val="00461CFA"/>
    <w:rsid w:val="00462862"/>
    <w:rsid w:val="004635FD"/>
    <w:rsid w:val="00463AEE"/>
    <w:rsid w:val="004640CB"/>
    <w:rsid w:val="00465D9A"/>
    <w:rsid w:val="0047077B"/>
    <w:rsid w:val="00472815"/>
    <w:rsid w:val="00473AB4"/>
    <w:rsid w:val="0047405D"/>
    <w:rsid w:val="004771FE"/>
    <w:rsid w:val="004777CF"/>
    <w:rsid w:val="004778F6"/>
    <w:rsid w:val="004852DA"/>
    <w:rsid w:val="00486EDA"/>
    <w:rsid w:val="004929C4"/>
    <w:rsid w:val="0049353F"/>
    <w:rsid w:val="00496697"/>
    <w:rsid w:val="00496AE7"/>
    <w:rsid w:val="00497A35"/>
    <w:rsid w:val="004A1823"/>
    <w:rsid w:val="004A439D"/>
    <w:rsid w:val="004A5A5D"/>
    <w:rsid w:val="004A620B"/>
    <w:rsid w:val="004A647B"/>
    <w:rsid w:val="004A795F"/>
    <w:rsid w:val="004B004B"/>
    <w:rsid w:val="004B197E"/>
    <w:rsid w:val="004B5FEA"/>
    <w:rsid w:val="004B609E"/>
    <w:rsid w:val="004B65BA"/>
    <w:rsid w:val="004B69BE"/>
    <w:rsid w:val="004C0765"/>
    <w:rsid w:val="004C1757"/>
    <w:rsid w:val="004C1924"/>
    <w:rsid w:val="004C36BA"/>
    <w:rsid w:val="004C567F"/>
    <w:rsid w:val="004D1114"/>
    <w:rsid w:val="004D2510"/>
    <w:rsid w:val="004D3590"/>
    <w:rsid w:val="004D4630"/>
    <w:rsid w:val="004D5FF9"/>
    <w:rsid w:val="004D6793"/>
    <w:rsid w:val="004D67E4"/>
    <w:rsid w:val="004E0833"/>
    <w:rsid w:val="004E19D7"/>
    <w:rsid w:val="004E28C6"/>
    <w:rsid w:val="004E717E"/>
    <w:rsid w:val="004F04BF"/>
    <w:rsid w:val="004F1080"/>
    <w:rsid w:val="004F138F"/>
    <w:rsid w:val="004F272D"/>
    <w:rsid w:val="004F677A"/>
    <w:rsid w:val="00501DF7"/>
    <w:rsid w:val="00502679"/>
    <w:rsid w:val="00503A22"/>
    <w:rsid w:val="00504E83"/>
    <w:rsid w:val="00505AB4"/>
    <w:rsid w:val="0050670B"/>
    <w:rsid w:val="00507314"/>
    <w:rsid w:val="00507C92"/>
    <w:rsid w:val="0051008D"/>
    <w:rsid w:val="00511FFE"/>
    <w:rsid w:val="00513D84"/>
    <w:rsid w:val="005141E8"/>
    <w:rsid w:val="0052218B"/>
    <w:rsid w:val="0052253B"/>
    <w:rsid w:val="00525F8C"/>
    <w:rsid w:val="005302E8"/>
    <w:rsid w:val="00531B66"/>
    <w:rsid w:val="00532FFD"/>
    <w:rsid w:val="00536E06"/>
    <w:rsid w:val="0053753A"/>
    <w:rsid w:val="00542101"/>
    <w:rsid w:val="0054302D"/>
    <w:rsid w:val="00543232"/>
    <w:rsid w:val="00543A91"/>
    <w:rsid w:val="00544736"/>
    <w:rsid w:val="00550C99"/>
    <w:rsid w:val="00552499"/>
    <w:rsid w:val="00553413"/>
    <w:rsid w:val="00557285"/>
    <w:rsid w:val="00562C0D"/>
    <w:rsid w:val="005633BB"/>
    <w:rsid w:val="0056619B"/>
    <w:rsid w:val="0056622F"/>
    <w:rsid w:val="00567051"/>
    <w:rsid w:val="00571260"/>
    <w:rsid w:val="00571BC5"/>
    <w:rsid w:val="00572B27"/>
    <w:rsid w:val="005762D5"/>
    <w:rsid w:val="00576306"/>
    <w:rsid w:val="00580BD9"/>
    <w:rsid w:val="00581000"/>
    <w:rsid w:val="0058369E"/>
    <w:rsid w:val="00583ECB"/>
    <w:rsid w:val="005856B3"/>
    <w:rsid w:val="00590105"/>
    <w:rsid w:val="0059074F"/>
    <w:rsid w:val="00593314"/>
    <w:rsid w:val="00593C5F"/>
    <w:rsid w:val="00594496"/>
    <w:rsid w:val="00597A58"/>
    <w:rsid w:val="005A18C3"/>
    <w:rsid w:val="005A5E1A"/>
    <w:rsid w:val="005A76D1"/>
    <w:rsid w:val="005A7C20"/>
    <w:rsid w:val="005B0067"/>
    <w:rsid w:val="005B4A23"/>
    <w:rsid w:val="005B641D"/>
    <w:rsid w:val="005C2223"/>
    <w:rsid w:val="005C5E49"/>
    <w:rsid w:val="005C65EF"/>
    <w:rsid w:val="005C6618"/>
    <w:rsid w:val="005C79A5"/>
    <w:rsid w:val="005C7DCD"/>
    <w:rsid w:val="005C7F08"/>
    <w:rsid w:val="005D159E"/>
    <w:rsid w:val="005D440F"/>
    <w:rsid w:val="005D51B4"/>
    <w:rsid w:val="005E0036"/>
    <w:rsid w:val="005E2D46"/>
    <w:rsid w:val="005E3D22"/>
    <w:rsid w:val="005E5879"/>
    <w:rsid w:val="005F0456"/>
    <w:rsid w:val="005F16B5"/>
    <w:rsid w:val="005F1DC7"/>
    <w:rsid w:val="005F2247"/>
    <w:rsid w:val="005F2922"/>
    <w:rsid w:val="005F2D4A"/>
    <w:rsid w:val="005F54E0"/>
    <w:rsid w:val="006019F4"/>
    <w:rsid w:val="00603D4E"/>
    <w:rsid w:val="00603FD5"/>
    <w:rsid w:val="00605048"/>
    <w:rsid w:val="00606C12"/>
    <w:rsid w:val="00613919"/>
    <w:rsid w:val="00613955"/>
    <w:rsid w:val="00614481"/>
    <w:rsid w:val="00616DC8"/>
    <w:rsid w:val="006227C7"/>
    <w:rsid w:val="006227CD"/>
    <w:rsid w:val="006238A0"/>
    <w:rsid w:val="00625E07"/>
    <w:rsid w:val="0063112D"/>
    <w:rsid w:val="00632C38"/>
    <w:rsid w:val="00633BBA"/>
    <w:rsid w:val="006364CA"/>
    <w:rsid w:val="00640CED"/>
    <w:rsid w:val="00641C75"/>
    <w:rsid w:val="00641D59"/>
    <w:rsid w:val="00642E14"/>
    <w:rsid w:val="0064476D"/>
    <w:rsid w:val="00647771"/>
    <w:rsid w:val="006509FA"/>
    <w:rsid w:val="00652560"/>
    <w:rsid w:val="006528C6"/>
    <w:rsid w:val="00653080"/>
    <w:rsid w:val="00655EFE"/>
    <w:rsid w:val="00656C5B"/>
    <w:rsid w:val="00662D14"/>
    <w:rsid w:val="00664995"/>
    <w:rsid w:val="006676F4"/>
    <w:rsid w:val="00672729"/>
    <w:rsid w:val="00674105"/>
    <w:rsid w:val="0067559F"/>
    <w:rsid w:val="00676CCC"/>
    <w:rsid w:val="00680989"/>
    <w:rsid w:val="006814D2"/>
    <w:rsid w:val="00681976"/>
    <w:rsid w:val="00685FE9"/>
    <w:rsid w:val="0068724F"/>
    <w:rsid w:val="006910AB"/>
    <w:rsid w:val="0069113B"/>
    <w:rsid w:val="006960C1"/>
    <w:rsid w:val="0069693A"/>
    <w:rsid w:val="006979AE"/>
    <w:rsid w:val="006A1DEF"/>
    <w:rsid w:val="006A274B"/>
    <w:rsid w:val="006A2805"/>
    <w:rsid w:val="006A2AB0"/>
    <w:rsid w:val="006A4D83"/>
    <w:rsid w:val="006A513C"/>
    <w:rsid w:val="006A6D92"/>
    <w:rsid w:val="006B6043"/>
    <w:rsid w:val="006C08AE"/>
    <w:rsid w:val="006C1E89"/>
    <w:rsid w:val="006C4AF4"/>
    <w:rsid w:val="006C4B09"/>
    <w:rsid w:val="006C4FDA"/>
    <w:rsid w:val="006D1207"/>
    <w:rsid w:val="006D3F2F"/>
    <w:rsid w:val="006D43EB"/>
    <w:rsid w:val="006D56AB"/>
    <w:rsid w:val="006D5D76"/>
    <w:rsid w:val="006D6932"/>
    <w:rsid w:val="006E0439"/>
    <w:rsid w:val="006E0800"/>
    <w:rsid w:val="006E0AF4"/>
    <w:rsid w:val="006E3536"/>
    <w:rsid w:val="006F075F"/>
    <w:rsid w:val="006F25D6"/>
    <w:rsid w:val="006F2B8B"/>
    <w:rsid w:val="006F409A"/>
    <w:rsid w:val="006F5000"/>
    <w:rsid w:val="006F7A04"/>
    <w:rsid w:val="0070110A"/>
    <w:rsid w:val="00706B1E"/>
    <w:rsid w:val="00711D66"/>
    <w:rsid w:val="00713658"/>
    <w:rsid w:val="00714488"/>
    <w:rsid w:val="007148EF"/>
    <w:rsid w:val="0071658D"/>
    <w:rsid w:val="007217A6"/>
    <w:rsid w:val="00722CA2"/>
    <w:rsid w:val="00725F0E"/>
    <w:rsid w:val="00726AFA"/>
    <w:rsid w:val="00732F3C"/>
    <w:rsid w:val="007409CD"/>
    <w:rsid w:val="00741C99"/>
    <w:rsid w:val="0074382B"/>
    <w:rsid w:val="00744A20"/>
    <w:rsid w:val="00744FBC"/>
    <w:rsid w:val="007472E6"/>
    <w:rsid w:val="0074794E"/>
    <w:rsid w:val="00751CE5"/>
    <w:rsid w:val="0076473B"/>
    <w:rsid w:val="00773CFB"/>
    <w:rsid w:val="0077479B"/>
    <w:rsid w:val="007770BE"/>
    <w:rsid w:val="0077753A"/>
    <w:rsid w:val="00780166"/>
    <w:rsid w:val="0078089C"/>
    <w:rsid w:val="0078130F"/>
    <w:rsid w:val="00781775"/>
    <w:rsid w:val="00785FCD"/>
    <w:rsid w:val="007862BC"/>
    <w:rsid w:val="00786437"/>
    <w:rsid w:val="00786C8F"/>
    <w:rsid w:val="00787566"/>
    <w:rsid w:val="0079239C"/>
    <w:rsid w:val="00792BE7"/>
    <w:rsid w:val="00792D3A"/>
    <w:rsid w:val="00792E4C"/>
    <w:rsid w:val="00793284"/>
    <w:rsid w:val="00793B0A"/>
    <w:rsid w:val="0079546B"/>
    <w:rsid w:val="0079781C"/>
    <w:rsid w:val="007A0363"/>
    <w:rsid w:val="007A0E6F"/>
    <w:rsid w:val="007A1126"/>
    <w:rsid w:val="007A279D"/>
    <w:rsid w:val="007A526F"/>
    <w:rsid w:val="007A5589"/>
    <w:rsid w:val="007A6A5A"/>
    <w:rsid w:val="007B5180"/>
    <w:rsid w:val="007B624B"/>
    <w:rsid w:val="007B69E9"/>
    <w:rsid w:val="007B78F7"/>
    <w:rsid w:val="007C049C"/>
    <w:rsid w:val="007C13C9"/>
    <w:rsid w:val="007C1B07"/>
    <w:rsid w:val="007C26CD"/>
    <w:rsid w:val="007C712E"/>
    <w:rsid w:val="007C7236"/>
    <w:rsid w:val="007D14BD"/>
    <w:rsid w:val="007D2606"/>
    <w:rsid w:val="007D44E4"/>
    <w:rsid w:val="007D532B"/>
    <w:rsid w:val="007E19AA"/>
    <w:rsid w:val="007E2C86"/>
    <w:rsid w:val="007E429B"/>
    <w:rsid w:val="007E47ED"/>
    <w:rsid w:val="007E518F"/>
    <w:rsid w:val="007F0049"/>
    <w:rsid w:val="007F1431"/>
    <w:rsid w:val="007F5E43"/>
    <w:rsid w:val="00803104"/>
    <w:rsid w:val="0080379D"/>
    <w:rsid w:val="00804D3F"/>
    <w:rsid w:val="00807850"/>
    <w:rsid w:val="00807AF3"/>
    <w:rsid w:val="00810067"/>
    <w:rsid w:val="00810CF5"/>
    <w:rsid w:val="00813E1A"/>
    <w:rsid w:val="0081533C"/>
    <w:rsid w:val="00815F55"/>
    <w:rsid w:val="00821160"/>
    <w:rsid w:val="0082212F"/>
    <w:rsid w:val="008250DF"/>
    <w:rsid w:val="008279EE"/>
    <w:rsid w:val="008303AF"/>
    <w:rsid w:val="0083253E"/>
    <w:rsid w:val="00832A2B"/>
    <w:rsid w:val="00832A3B"/>
    <w:rsid w:val="00835B82"/>
    <w:rsid w:val="008401D3"/>
    <w:rsid w:val="00841C5F"/>
    <w:rsid w:val="00842B3C"/>
    <w:rsid w:val="00850321"/>
    <w:rsid w:val="0085129D"/>
    <w:rsid w:val="00851CDE"/>
    <w:rsid w:val="0085439B"/>
    <w:rsid w:val="00856431"/>
    <w:rsid w:val="00857936"/>
    <w:rsid w:val="008635F5"/>
    <w:rsid w:val="00864CC7"/>
    <w:rsid w:val="00864F21"/>
    <w:rsid w:val="00866297"/>
    <w:rsid w:val="008665E1"/>
    <w:rsid w:val="00870167"/>
    <w:rsid w:val="0087067D"/>
    <w:rsid w:val="0087214A"/>
    <w:rsid w:val="0087305D"/>
    <w:rsid w:val="008746E1"/>
    <w:rsid w:val="00877888"/>
    <w:rsid w:val="00881375"/>
    <w:rsid w:val="008826A9"/>
    <w:rsid w:val="00882746"/>
    <w:rsid w:val="00882A5C"/>
    <w:rsid w:val="008830BD"/>
    <w:rsid w:val="00883CB9"/>
    <w:rsid w:val="00885045"/>
    <w:rsid w:val="00885AD0"/>
    <w:rsid w:val="008862CA"/>
    <w:rsid w:val="0089048A"/>
    <w:rsid w:val="00894DDF"/>
    <w:rsid w:val="00894E8D"/>
    <w:rsid w:val="008957C3"/>
    <w:rsid w:val="00896D51"/>
    <w:rsid w:val="008A02D3"/>
    <w:rsid w:val="008A2F3D"/>
    <w:rsid w:val="008B0297"/>
    <w:rsid w:val="008B032A"/>
    <w:rsid w:val="008B05C3"/>
    <w:rsid w:val="008B069A"/>
    <w:rsid w:val="008B2222"/>
    <w:rsid w:val="008B259B"/>
    <w:rsid w:val="008B4965"/>
    <w:rsid w:val="008C51CA"/>
    <w:rsid w:val="008D0869"/>
    <w:rsid w:val="008D1ABD"/>
    <w:rsid w:val="008D1FBA"/>
    <w:rsid w:val="008D38A5"/>
    <w:rsid w:val="008D3B55"/>
    <w:rsid w:val="008D518D"/>
    <w:rsid w:val="008D54F9"/>
    <w:rsid w:val="008D69A3"/>
    <w:rsid w:val="008D6D70"/>
    <w:rsid w:val="008E3CF9"/>
    <w:rsid w:val="008E5812"/>
    <w:rsid w:val="008F25FA"/>
    <w:rsid w:val="008F5D5B"/>
    <w:rsid w:val="008F6172"/>
    <w:rsid w:val="008F63FA"/>
    <w:rsid w:val="008F70B0"/>
    <w:rsid w:val="008F7E53"/>
    <w:rsid w:val="00900CC0"/>
    <w:rsid w:val="0090137A"/>
    <w:rsid w:val="00904BF4"/>
    <w:rsid w:val="00910B7A"/>
    <w:rsid w:val="0091286D"/>
    <w:rsid w:val="00914E8B"/>
    <w:rsid w:val="00917076"/>
    <w:rsid w:val="00922E48"/>
    <w:rsid w:val="009247B4"/>
    <w:rsid w:val="0092670C"/>
    <w:rsid w:val="009272CA"/>
    <w:rsid w:val="00931167"/>
    <w:rsid w:val="00931F3E"/>
    <w:rsid w:val="00935081"/>
    <w:rsid w:val="00935429"/>
    <w:rsid w:val="00936068"/>
    <w:rsid w:val="00936787"/>
    <w:rsid w:val="00940DB3"/>
    <w:rsid w:val="009419E9"/>
    <w:rsid w:val="00942B67"/>
    <w:rsid w:val="0094400A"/>
    <w:rsid w:val="00944F22"/>
    <w:rsid w:val="0094617C"/>
    <w:rsid w:val="00950EAB"/>
    <w:rsid w:val="009517CC"/>
    <w:rsid w:val="00955155"/>
    <w:rsid w:val="0095760D"/>
    <w:rsid w:val="00961533"/>
    <w:rsid w:val="009615D4"/>
    <w:rsid w:val="009617F6"/>
    <w:rsid w:val="00961AE6"/>
    <w:rsid w:val="00962C99"/>
    <w:rsid w:val="009642C8"/>
    <w:rsid w:val="009643A0"/>
    <w:rsid w:val="00966BD8"/>
    <w:rsid w:val="00973531"/>
    <w:rsid w:val="00974677"/>
    <w:rsid w:val="009768A7"/>
    <w:rsid w:val="00976AFF"/>
    <w:rsid w:val="009803B4"/>
    <w:rsid w:val="00981B76"/>
    <w:rsid w:val="00991A8A"/>
    <w:rsid w:val="00992577"/>
    <w:rsid w:val="00994FB0"/>
    <w:rsid w:val="009A0928"/>
    <w:rsid w:val="009A2F17"/>
    <w:rsid w:val="009A3B31"/>
    <w:rsid w:val="009A55D4"/>
    <w:rsid w:val="009B16BA"/>
    <w:rsid w:val="009B2B4B"/>
    <w:rsid w:val="009B718B"/>
    <w:rsid w:val="009C1524"/>
    <w:rsid w:val="009C4C9A"/>
    <w:rsid w:val="009D0035"/>
    <w:rsid w:val="009D145B"/>
    <w:rsid w:val="009D247A"/>
    <w:rsid w:val="009D24F5"/>
    <w:rsid w:val="009D4E88"/>
    <w:rsid w:val="009D5A6B"/>
    <w:rsid w:val="009D659C"/>
    <w:rsid w:val="009E0429"/>
    <w:rsid w:val="009E1508"/>
    <w:rsid w:val="009E2DF3"/>
    <w:rsid w:val="009E6522"/>
    <w:rsid w:val="009F14C5"/>
    <w:rsid w:val="009F1E53"/>
    <w:rsid w:val="009F1F55"/>
    <w:rsid w:val="009F2CB5"/>
    <w:rsid w:val="009F56FA"/>
    <w:rsid w:val="009F638E"/>
    <w:rsid w:val="00A02498"/>
    <w:rsid w:val="00A05F30"/>
    <w:rsid w:val="00A07B43"/>
    <w:rsid w:val="00A11143"/>
    <w:rsid w:val="00A12778"/>
    <w:rsid w:val="00A13664"/>
    <w:rsid w:val="00A15DEE"/>
    <w:rsid w:val="00A233ED"/>
    <w:rsid w:val="00A24EF4"/>
    <w:rsid w:val="00A26B3F"/>
    <w:rsid w:val="00A278AB"/>
    <w:rsid w:val="00A3047A"/>
    <w:rsid w:val="00A36B09"/>
    <w:rsid w:val="00A41717"/>
    <w:rsid w:val="00A47BB8"/>
    <w:rsid w:val="00A53A49"/>
    <w:rsid w:val="00A55114"/>
    <w:rsid w:val="00A5598A"/>
    <w:rsid w:val="00A61233"/>
    <w:rsid w:val="00A62113"/>
    <w:rsid w:val="00A63585"/>
    <w:rsid w:val="00A6464C"/>
    <w:rsid w:val="00A70C36"/>
    <w:rsid w:val="00A715DB"/>
    <w:rsid w:val="00A74987"/>
    <w:rsid w:val="00A85645"/>
    <w:rsid w:val="00A86E9A"/>
    <w:rsid w:val="00A87410"/>
    <w:rsid w:val="00A90151"/>
    <w:rsid w:val="00A906C1"/>
    <w:rsid w:val="00A92B42"/>
    <w:rsid w:val="00A9359B"/>
    <w:rsid w:val="00A95648"/>
    <w:rsid w:val="00A95A06"/>
    <w:rsid w:val="00A9755A"/>
    <w:rsid w:val="00A97702"/>
    <w:rsid w:val="00AA02D3"/>
    <w:rsid w:val="00AA163B"/>
    <w:rsid w:val="00AA5DA5"/>
    <w:rsid w:val="00AA68D0"/>
    <w:rsid w:val="00AA7266"/>
    <w:rsid w:val="00AA728F"/>
    <w:rsid w:val="00AB0A20"/>
    <w:rsid w:val="00AB2C97"/>
    <w:rsid w:val="00AB3219"/>
    <w:rsid w:val="00AB3259"/>
    <w:rsid w:val="00AB4B33"/>
    <w:rsid w:val="00AB4B6C"/>
    <w:rsid w:val="00AB6E53"/>
    <w:rsid w:val="00AC11B6"/>
    <w:rsid w:val="00AC611A"/>
    <w:rsid w:val="00AD033C"/>
    <w:rsid w:val="00AD0759"/>
    <w:rsid w:val="00AD3EC4"/>
    <w:rsid w:val="00AD6663"/>
    <w:rsid w:val="00AE3736"/>
    <w:rsid w:val="00AF01C2"/>
    <w:rsid w:val="00AF2AF5"/>
    <w:rsid w:val="00AF764B"/>
    <w:rsid w:val="00AF79EC"/>
    <w:rsid w:val="00B00830"/>
    <w:rsid w:val="00B00F2A"/>
    <w:rsid w:val="00B01B6A"/>
    <w:rsid w:val="00B02457"/>
    <w:rsid w:val="00B02ECA"/>
    <w:rsid w:val="00B10694"/>
    <w:rsid w:val="00B115B0"/>
    <w:rsid w:val="00B11D74"/>
    <w:rsid w:val="00B1237A"/>
    <w:rsid w:val="00B15651"/>
    <w:rsid w:val="00B16DC5"/>
    <w:rsid w:val="00B213FD"/>
    <w:rsid w:val="00B23603"/>
    <w:rsid w:val="00B238E3"/>
    <w:rsid w:val="00B2431C"/>
    <w:rsid w:val="00B2539A"/>
    <w:rsid w:val="00B253FF"/>
    <w:rsid w:val="00B255F6"/>
    <w:rsid w:val="00B302DA"/>
    <w:rsid w:val="00B30EF0"/>
    <w:rsid w:val="00B32D6C"/>
    <w:rsid w:val="00B36418"/>
    <w:rsid w:val="00B369EB"/>
    <w:rsid w:val="00B3749D"/>
    <w:rsid w:val="00B4164F"/>
    <w:rsid w:val="00B42245"/>
    <w:rsid w:val="00B44F9B"/>
    <w:rsid w:val="00B4726D"/>
    <w:rsid w:val="00B47276"/>
    <w:rsid w:val="00B552DF"/>
    <w:rsid w:val="00B56031"/>
    <w:rsid w:val="00B60C1D"/>
    <w:rsid w:val="00B61EC2"/>
    <w:rsid w:val="00B62BBD"/>
    <w:rsid w:val="00B6343C"/>
    <w:rsid w:val="00B63F75"/>
    <w:rsid w:val="00B64337"/>
    <w:rsid w:val="00B6487B"/>
    <w:rsid w:val="00B65DAA"/>
    <w:rsid w:val="00B66B2F"/>
    <w:rsid w:val="00B6751D"/>
    <w:rsid w:val="00B71C6D"/>
    <w:rsid w:val="00B72B64"/>
    <w:rsid w:val="00B73CEC"/>
    <w:rsid w:val="00B74F7F"/>
    <w:rsid w:val="00B7503F"/>
    <w:rsid w:val="00B75B08"/>
    <w:rsid w:val="00B766A5"/>
    <w:rsid w:val="00B814FE"/>
    <w:rsid w:val="00B84D63"/>
    <w:rsid w:val="00B85BDF"/>
    <w:rsid w:val="00B87859"/>
    <w:rsid w:val="00B91D47"/>
    <w:rsid w:val="00B97E28"/>
    <w:rsid w:val="00BA0F82"/>
    <w:rsid w:val="00BA13FB"/>
    <w:rsid w:val="00BA3CB8"/>
    <w:rsid w:val="00BA4922"/>
    <w:rsid w:val="00BA7623"/>
    <w:rsid w:val="00BB0157"/>
    <w:rsid w:val="00BB0D54"/>
    <w:rsid w:val="00BB33A6"/>
    <w:rsid w:val="00BB53AE"/>
    <w:rsid w:val="00BB6354"/>
    <w:rsid w:val="00BC08CC"/>
    <w:rsid w:val="00BC3FCD"/>
    <w:rsid w:val="00BC47FD"/>
    <w:rsid w:val="00BC4942"/>
    <w:rsid w:val="00BC5267"/>
    <w:rsid w:val="00BD0B73"/>
    <w:rsid w:val="00BD0E98"/>
    <w:rsid w:val="00BD1437"/>
    <w:rsid w:val="00BD6032"/>
    <w:rsid w:val="00BD680D"/>
    <w:rsid w:val="00BE0761"/>
    <w:rsid w:val="00BE17B8"/>
    <w:rsid w:val="00BE2420"/>
    <w:rsid w:val="00BF3FEA"/>
    <w:rsid w:val="00BF5F92"/>
    <w:rsid w:val="00BF66C8"/>
    <w:rsid w:val="00BF68C8"/>
    <w:rsid w:val="00BF6AAF"/>
    <w:rsid w:val="00C01E68"/>
    <w:rsid w:val="00C027F8"/>
    <w:rsid w:val="00C04D7E"/>
    <w:rsid w:val="00C06447"/>
    <w:rsid w:val="00C06B84"/>
    <w:rsid w:val="00C11107"/>
    <w:rsid w:val="00C11924"/>
    <w:rsid w:val="00C1250F"/>
    <w:rsid w:val="00C13DA4"/>
    <w:rsid w:val="00C13FF8"/>
    <w:rsid w:val="00C15D3C"/>
    <w:rsid w:val="00C17F76"/>
    <w:rsid w:val="00C2488D"/>
    <w:rsid w:val="00C2489B"/>
    <w:rsid w:val="00C30322"/>
    <w:rsid w:val="00C315BF"/>
    <w:rsid w:val="00C326F9"/>
    <w:rsid w:val="00C34A0A"/>
    <w:rsid w:val="00C37A29"/>
    <w:rsid w:val="00C45EA1"/>
    <w:rsid w:val="00C51A58"/>
    <w:rsid w:val="00C5408C"/>
    <w:rsid w:val="00C561F9"/>
    <w:rsid w:val="00C65425"/>
    <w:rsid w:val="00C70EFC"/>
    <w:rsid w:val="00C72C59"/>
    <w:rsid w:val="00C73BCF"/>
    <w:rsid w:val="00C7480B"/>
    <w:rsid w:val="00C74D93"/>
    <w:rsid w:val="00C75BFB"/>
    <w:rsid w:val="00C81951"/>
    <w:rsid w:val="00C81A41"/>
    <w:rsid w:val="00C81DBE"/>
    <w:rsid w:val="00C85830"/>
    <w:rsid w:val="00C86234"/>
    <w:rsid w:val="00C86366"/>
    <w:rsid w:val="00C901E2"/>
    <w:rsid w:val="00C93097"/>
    <w:rsid w:val="00C932F3"/>
    <w:rsid w:val="00C9386C"/>
    <w:rsid w:val="00C9677D"/>
    <w:rsid w:val="00C96BFA"/>
    <w:rsid w:val="00CA03B5"/>
    <w:rsid w:val="00CA2FAC"/>
    <w:rsid w:val="00CA4516"/>
    <w:rsid w:val="00CA4764"/>
    <w:rsid w:val="00CA4873"/>
    <w:rsid w:val="00CA5526"/>
    <w:rsid w:val="00CA5B10"/>
    <w:rsid w:val="00CA684E"/>
    <w:rsid w:val="00CA6985"/>
    <w:rsid w:val="00CB01B0"/>
    <w:rsid w:val="00CB0955"/>
    <w:rsid w:val="00CB0A05"/>
    <w:rsid w:val="00CB216B"/>
    <w:rsid w:val="00CB3EA5"/>
    <w:rsid w:val="00CB4B4C"/>
    <w:rsid w:val="00CB5238"/>
    <w:rsid w:val="00CB6018"/>
    <w:rsid w:val="00CB66B6"/>
    <w:rsid w:val="00CC0015"/>
    <w:rsid w:val="00CC0ADB"/>
    <w:rsid w:val="00CC2633"/>
    <w:rsid w:val="00CC2CC4"/>
    <w:rsid w:val="00CC6F4B"/>
    <w:rsid w:val="00CD61EB"/>
    <w:rsid w:val="00CE122B"/>
    <w:rsid w:val="00CE15B2"/>
    <w:rsid w:val="00CE1EE1"/>
    <w:rsid w:val="00CF02F0"/>
    <w:rsid w:val="00CF20F1"/>
    <w:rsid w:val="00CF2857"/>
    <w:rsid w:val="00CF365A"/>
    <w:rsid w:val="00CF5B66"/>
    <w:rsid w:val="00D0568A"/>
    <w:rsid w:val="00D064F6"/>
    <w:rsid w:val="00D070F2"/>
    <w:rsid w:val="00D16F74"/>
    <w:rsid w:val="00D17703"/>
    <w:rsid w:val="00D205E3"/>
    <w:rsid w:val="00D207DD"/>
    <w:rsid w:val="00D21486"/>
    <w:rsid w:val="00D21B1D"/>
    <w:rsid w:val="00D24760"/>
    <w:rsid w:val="00D24BC3"/>
    <w:rsid w:val="00D2515F"/>
    <w:rsid w:val="00D30AD6"/>
    <w:rsid w:val="00D33749"/>
    <w:rsid w:val="00D34ED6"/>
    <w:rsid w:val="00D36897"/>
    <w:rsid w:val="00D36A54"/>
    <w:rsid w:val="00D37CA3"/>
    <w:rsid w:val="00D403DA"/>
    <w:rsid w:val="00D42030"/>
    <w:rsid w:val="00D4229E"/>
    <w:rsid w:val="00D431E5"/>
    <w:rsid w:val="00D46594"/>
    <w:rsid w:val="00D47751"/>
    <w:rsid w:val="00D50F2D"/>
    <w:rsid w:val="00D5104D"/>
    <w:rsid w:val="00D538F7"/>
    <w:rsid w:val="00D5462D"/>
    <w:rsid w:val="00D55CF8"/>
    <w:rsid w:val="00D565FE"/>
    <w:rsid w:val="00D56CF5"/>
    <w:rsid w:val="00D60649"/>
    <w:rsid w:val="00D61E88"/>
    <w:rsid w:val="00D63CD5"/>
    <w:rsid w:val="00D64708"/>
    <w:rsid w:val="00D6574D"/>
    <w:rsid w:val="00D667BA"/>
    <w:rsid w:val="00D66D59"/>
    <w:rsid w:val="00D66DC3"/>
    <w:rsid w:val="00D7502E"/>
    <w:rsid w:val="00D75BA4"/>
    <w:rsid w:val="00D75FE2"/>
    <w:rsid w:val="00D80812"/>
    <w:rsid w:val="00D81DEE"/>
    <w:rsid w:val="00D82200"/>
    <w:rsid w:val="00D8323A"/>
    <w:rsid w:val="00D83923"/>
    <w:rsid w:val="00D86B9E"/>
    <w:rsid w:val="00D87F8E"/>
    <w:rsid w:val="00D90E18"/>
    <w:rsid w:val="00D913BB"/>
    <w:rsid w:val="00D92515"/>
    <w:rsid w:val="00D927A2"/>
    <w:rsid w:val="00D939C7"/>
    <w:rsid w:val="00D9419D"/>
    <w:rsid w:val="00D96119"/>
    <w:rsid w:val="00D96721"/>
    <w:rsid w:val="00D97A85"/>
    <w:rsid w:val="00D97FA2"/>
    <w:rsid w:val="00DA1DAF"/>
    <w:rsid w:val="00DA2EE8"/>
    <w:rsid w:val="00DA49EF"/>
    <w:rsid w:val="00DA59B6"/>
    <w:rsid w:val="00DA754C"/>
    <w:rsid w:val="00DB0783"/>
    <w:rsid w:val="00DB3945"/>
    <w:rsid w:val="00DB5486"/>
    <w:rsid w:val="00DB5F15"/>
    <w:rsid w:val="00DB6000"/>
    <w:rsid w:val="00DB65AB"/>
    <w:rsid w:val="00DC18BA"/>
    <w:rsid w:val="00DC64A5"/>
    <w:rsid w:val="00DC7531"/>
    <w:rsid w:val="00DD3EC6"/>
    <w:rsid w:val="00DD42D4"/>
    <w:rsid w:val="00DD58FD"/>
    <w:rsid w:val="00DD7686"/>
    <w:rsid w:val="00DE0652"/>
    <w:rsid w:val="00DE0B2F"/>
    <w:rsid w:val="00DE0D21"/>
    <w:rsid w:val="00DE1BE0"/>
    <w:rsid w:val="00DE42FD"/>
    <w:rsid w:val="00DE45D7"/>
    <w:rsid w:val="00DF47B6"/>
    <w:rsid w:val="00DF4E3E"/>
    <w:rsid w:val="00DF6C46"/>
    <w:rsid w:val="00E00811"/>
    <w:rsid w:val="00E014F1"/>
    <w:rsid w:val="00E02F89"/>
    <w:rsid w:val="00E0453D"/>
    <w:rsid w:val="00E05FA6"/>
    <w:rsid w:val="00E061BC"/>
    <w:rsid w:val="00E1151E"/>
    <w:rsid w:val="00E14E51"/>
    <w:rsid w:val="00E20A76"/>
    <w:rsid w:val="00E23983"/>
    <w:rsid w:val="00E25474"/>
    <w:rsid w:val="00E266F6"/>
    <w:rsid w:val="00E32F93"/>
    <w:rsid w:val="00E370E2"/>
    <w:rsid w:val="00E51A73"/>
    <w:rsid w:val="00E51F0D"/>
    <w:rsid w:val="00E539EB"/>
    <w:rsid w:val="00E54B2B"/>
    <w:rsid w:val="00E60448"/>
    <w:rsid w:val="00E604DD"/>
    <w:rsid w:val="00E60914"/>
    <w:rsid w:val="00E62E4B"/>
    <w:rsid w:val="00E63194"/>
    <w:rsid w:val="00E63534"/>
    <w:rsid w:val="00E65E7D"/>
    <w:rsid w:val="00E66229"/>
    <w:rsid w:val="00E704DB"/>
    <w:rsid w:val="00E72771"/>
    <w:rsid w:val="00E75B2C"/>
    <w:rsid w:val="00E77C11"/>
    <w:rsid w:val="00E80473"/>
    <w:rsid w:val="00E80F11"/>
    <w:rsid w:val="00E82C9E"/>
    <w:rsid w:val="00E8349B"/>
    <w:rsid w:val="00E87A67"/>
    <w:rsid w:val="00EA0209"/>
    <w:rsid w:val="00EA14F6"/>
    <w:rsid w:val="00EA1943"/>
    <w:rsid w:val="00EA1F58"/>
    <w:rsid w:val="00EA3695"/>
    <w:rsid w:val="00EA3A61"/>
    <w:rsid w:val="00EA7501"/>
    <w:rsid w:val="00EB22A9"/>
    <w:rsid w:val="00EB2FC7"/>
    <w:rsid w:val="00EB38CB"/>
    <w:rsid w:val="00EB5085"/>
    <w:rsid w:val="00EB6790"/>
    <w:rsid w:val="00EC0FDD"/>
    <w:rsid w:val="00EC27A3"/>
    <w:rsid w:val="00EC57C6"/>
    <w:rsid w:val="00EC5809"/>
    <w:rsid w:val="00EC5C38"/>
    <w:rsid w:val="00ED02BE"/>
    <w:rsid w:val="00ED13B6"/>
    <w:rsid w:val="00ED1A67"/>
    <w:rsid w:val="00ED382E"/>
    <w:rsid w:val="00ED430B"/>
    <w:rsid w:val="00ED5036"/>
    <w:rsid w:val="00ED66BD"/>
    <w:rsid w:val="00EE0128"/>
    <w:rsid w:val="00EE095F"/>
    <w:rsid w:val="00EE1389"/>
    <w:rsid w:val="00EE2D9A"/>
    <w:rsid w:val="00EE36A6"/>
    <w:rsid w:val="00EE3BE8"/>
    <w:rsid w:val="00EE41C7"/>
    <w:rsid w:val="00EE623C"/>
    <w:rsid w:val="00EE6F14"/>
    <w:rsid w:val="00EF1C3C"/>
    <w:rsid w:val="00EF35A7"/>
    <w:rsid w:val="00EF3F23"/>
    <w:rsid w:val="00EF3FB1"/>
    <w:rsid w:val="00F015F2"/>
    <w:rsid w:val="00F02484"/>
    <w:rsid w:val="00F0569C"/>
    <w:rsid w:val="00F07979"/>
    <w:rsid w:val="00F15DBD"/>
    <w:rsid w:val="00F162D4"/>
    <w:rsid w:val="00F20F4C"/>
    <w:rsid w:val="00F2496F"/>
    <w:rsid w:val="00F24A64"/>
    <w:rsid w:val="00F25C5C"/>
    <w:rsid w:val="00F27E47"/>
    <w:rsid w:val="00F319FA"/>
    <w:rsid w:val="00F4010B"/>
    <w:rsid w:val="00F4035F"/>
    <w:rsid w:val="00F4701B"/>
    <w:rsid w:val="00F4702C"/>
    <w:rsid w:val="00F47F10"/>
    <w:rsid w:val="00F505B8"/>
    <w:rsid w:val="00F50E6A"/>
    <w:rsid w:val="00F54CCE"/>
    <w:rsid w:val="00F559A7"/>
    <w:rsid w:val="00F56770"/>
    <w:rsid w:val="00F57801"/>
    <w:rsid w:val="00F60DEE"/>
    <w:rsid w:val="00F634F6"/>
    <w:rsid w:val="00F650AF"/>
    <w:rsid w:val="00F66ACC"/>
    <w:rsid w:val="00F70493"/>
    <w:rsid w:val="00F719EA"/>
    <w:rsid w:val="00F75F0B"/>
    <w:rsid w:val="00F82AAD"/>
    <w:rsid w:val="00F83189"/>
    <w:rsid w:val="00F87003"/>
    <w:rsid w:val="00F87620"/>
    <w:rsid w:val="00F87B07"/>
    <w:rsid w:val="00F92F3F"/>
    <w:rsid w:val="00F94880"/>
    <w:rsid w:val="00F959EC"/>
    <w:rsid w:val="00F9618C"/>
    <w:rsid w:val="00F96FE1"/>
    <w:rsid w:val="00F97693"/>
    <w:rsid w:val="00FA00BC"/>
    <w:rsid w:val="00FA463C"/>
    <w:rsid w:val="00FA6E6F"/>
    <w:rsid w:val="00FA6F75"/>
    <w:rsid w:val="00FB1910"/>
    <w:rsid w:val="00FB2184"/>
    <w:rsid w:val="00FB4173"/>
    <w:rsid w:val="00FB697D"/>
    <w:rsid w:val="00FB725C"/>
    <w:rsid w:val="00FB744A"/>
    <w:rsid w:val="00FB7E50"/>
    <w:rsid w:val="00FC0CB0"/>
    <w:rsid w:val="00FC1543"/>
    <w:rsid w:val="00FC181A"/>
    <w:rsid w:val="00FC2D27"/>
    <w:rsid w:val="00FC2D8B"/>
    <w:rsid w:val="00FC3B86"/>
    <w:rsid w:val="00FD03AC"/>
    <w:rsid w:val="00FD169F"/>
    <w:rsid w:val="00FD2014"/>
    <w:rsid w:val="00FD3135"/>
    <w:rsid w:val="00FD3306"/>
    <w:rsid w:val="00FD4585"/>
    <w:rsid w:val="00FD5BF1"/>
    <w:rsid w:val="00FE1939"/>
    <w:rsid w:val="00FE57D8"/>
    <w:rsid w:val="00FF2435"/>
    <w:rsid w:val="00FF2FCB"/>
    <w:rsid w:val="00FF4A95"/>
    <w:rsid w:val="00FF617B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CF941F"/>
  <w15:chartTrackingRefBased/>
  <w15:docId w15:val="{BCA9EAF0-5898-41C1-8728-81769F1F2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F3D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2F3D"/>
    <w:pPr>
      <w:keepNext/>
      <w:keepLines/>
      <w:pBdr>
        <w:bottom w:val="single" w:sz="4" w:space="2" w:color="F58220" w:themeColor="accent2"/>
      </w:pBdr>
      <w:spacing w:before="360" w:after="120" w:line="240" w:lineRule="auto"/>
      <w:outlineLvl w:val="0"/>
    </w:pPr>
    <w:rPr>
      <w:rFonts w:eastAsiaTheme="majorEastAsia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4821"/>
    <w:pPr>
      <w:keepNext/>
      <w:keepLines/>
      <w:spacing w:before="120" w:after="0" w:line="240" w:lineRule="auto"/>
      <w:outlineLvl w:val="1"/>
    </w:pPr>
    <w:rPr>
      <w:rFonts w:eastAsiaTheme="majorEastAsia" w:cstheme="majorBidi"/>
      <w:color w:val="F58220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4821"/>
    <w:pPr>
      <w:keepNext/>
      <w:keepLines/>
      <w:spacing w:before="80" w:after="0" w:line="240" w:lineRule="auto"/>
      <w:outlineLvl w:val="2"/>
    </w:pPr>
    <w:rPr>
      <w:rFonts w:eastAsiaTheme="majorEastAsia" w:cstheme="majorBidi"/>
      <w:color w:val="C65F09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4821"/>
    <w:pPr>
      <w:keepNext/>
      <w:keepLines/>
      <w:spacing w:before="80" w:after="0" w:line="240" w:lineRule="auto"/>
      <w:outlineLvl w:val="3"/>
    </w:pPr>
    <w:rPr>
      <w:rFonts w:eastAsiaTheme="majorEastAsia" w:cstheme="majorBidi"/>
      <w:i/>
      <w:iCs/>
      <w:color w:val="854006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34821"/>
    <w:pPr>
      <w:keepNext/>
      <w:keepLines/>
      <w:spacing w:before="80" w:after="0" w:line="240" w:lineRule="auto"/>
      <w:outlineLvl w:val="4"/>
    </w:pPr>
    <w:rPr>
      <w:rFonts w:eastAsiaTheme="majorEastAsia" w:cstheme="majorBidi"/>
      <w:color w:val="C65F09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34821"/>
    <w:pPr>
      <w:keepNext/>
      <w:keepLines/>
      <w:spacing w:before="80" w:after="0" w:line="240" w:lineRule="auto"/>
      <w:outlineLvl w:val="5"/>
    </w:pPr>
    <w:rPr>
      <w:rFonts w:eastAsiaTheme="majorEastAsia" w:cstheme="majorBidi"/>
      <w:i/>
      <w:iCs/>
      <w:color w:val="854006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34821"/>
    <w:pPr>
      <w:keepNext/>
      <w:keepLines/>
      <w:spacing w:before="80" w:after="0" w:line="240" w:lineRule="auto"/>
      <w:outlineLvl w:val="6"/>
    </w:pPr>
    <w:rPr>
      <w:rFonts w:eastAsiaTheme="majorEastAsia" w:cstheme="majorBidi"/>
      <w:b/>
      <w:bCs/>
      <w:color w:val="854006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link w:val="NoSpacingChar"/>
    <w:uiPriority w:val="1"/>
    <w:qFormat/>
    <w:rsid w:val="008A2F3D"/>
    <w:pPr>
      <w:spacing w:after="0" w:line="240" w:lineRule="auto"/>
    </w:pPr>
    <w:rPr>
      <w:rFonts w:ascii="Arial" w:hAnsi="Arial"/>
    </w:rPr>
  </w:style>
  <w:style w:type="paragraph" w:styleId="ListBullet">
    <w:name w:val="List Bullet"/>
    <w:basedOn w:val="Normal"/>
    <w:autoRedefine/>
    <w:uiPriority w:val="99"/>
    <w:unhideWhenUsed/>
    <w:rsid w:val="00ED66BD"/>
    <w:pPr>
      <w:numPr>
        <w:numId w:val="25"/>
      </w:numPr>
      <w:spacing w:before="80" w:after="80"/>
    </w:pPr>
  </w:style>
  <w:style w:type="paragraph" w:styleId="ListBullet2">
    <w:name w:val="List Bullet 2"/>
    <w:basedOn w:val="Normal"/>
    <w:autoRedefine/>
    <w:uiPriority w:val="99"/>
    <w:unhideWhenUsed/>
    <w:rsid w:val="008B259B"/>
    <w:pPr>
      <w:numPr>
        <w:ilvl w:val="1"/>
        <w:numId w:val="25"/>
      </w:numPr>
      <w:spacing w:before="120"/>
      <w:contextualSpacing/>
    </w:pPr>
  </w:style>
  <w:style w:type="paragraph" w:styleId="ListNumber">
    <w:name w:val="List Number"/>
    <w:basedOn w:val="Normal"/>
    <w:autoRedefine/>
    <w:uiPriority w:val="99"/>
    <w:unhideWhenUsed/>
    <w:rsid w:val="008B259B"/>
    <w:pPr>
      <w:numPr>
        <w:numId w:val="24"/>
      </w:numPr>
    </w:pPr>
  </w:style>
  <w:style w:type="numbering" w:customStyle="1" w:styleId="Bullets">
    <w:name w:val="Bullets"/>
    <w:uiPriority w:val="99"/>
    <w:rsid w:val="00A63585"/>
    <w:pPr>
      <w:numPr>
        <w:numId w:val="9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8A2F3D"/>
    <w:rPr>
      <w:rFonts w:ascii="Arial" w:eastAsiaTheme="majorEastAsia" w:hAnsi="Arial" w:cstheme="majorBidi"/>
      <w:color w:val="262626" w:themeColor="text1" w:themeTint="D9"/>
      <w:sz w:val="40"/>
      <w:szCs w:val="40"/>
    </w:rPr>
  </w:style>
  <w:style w:type="paragraph" w:styleId="ListNumber2">
    <w:name w:val="List Number 2"/>
    <w:basedOn w:val="Normal"/>
    <w:uiPriority w:val="99"/>
    <w:unhideWhenUsed/>
    <w:rsid w:val="00D16F74"/>
    <w:pPr>
      <w:numPr>
        <w:ilvl w:val="1"/>
        <w:numId w:val="2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34821"/>
    <w:rPr>
      <w:rFonts w:ascii="Arial" w:eastAsiaTheme="majorEastAsia" w:hAnsi="Arial" w:cstheme="majorBidi"/>
      <w:color w:val="F58220" w:themeColor="accent2"/>
      <w:sz w:val="36"/>
      <w:szCs w:val="36"/>
    </w:rPr>
  </w:style>
  <w:style w:type="paragraph" w:styleId="ListParagraph">
    <w:name w:val="List Paragraph"/>
    <w:basedOn w:val="Normal"/>
    <w:uiPriority w:val="34"/>
    <w:qFormat/>
    <w:rsid w:val="00594496"/>
    <w:pPr>
      <w:ind w:left="720"/>
      <w:contextualSpacing/>
    </w:pPr>
  </w:style>
  <w:style w:type="paragraph" w:styleId="Header">
    <w:name w:val="header"/>
    <w:aliases w:val="Header Char Char"/>
    <w:basedOn w:val="Normal"/>
    <w:link w:val="HeaderChar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aliases w:val="Header Char Char Char"/>
    <w:basedOn w:val="DefaultParagraphFont"/>
    <w:link w:val="Header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2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25"/>
      </w:numPr>
      <w:tabs>
        <w:tab w:val="num" w:pos="360"/>
        <w:tab w:val="num" w:pos="643"/>
      </w:tabs>
      <w:contextualSpacing/>
    </w:pPr>
  </w:style>
  <w:style w:type="paragraph" w:styleId="ListContinue2">
    <w:name w:val="List Continue 2"/>
    <w:basedOn w:val="Normal"/>
    <w:uiPriority w:val="99"/>
    <w:unhideWhenUsed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rsid w:val="00D16F74"/>
    <w:pPr>
      <w:numPr>
        <w:ilvl w:val="2"/>
        <w:numId w:val="24"/>
      </w:numPr>
      <w:tabs>
        <w:tab w:val="num" w:pos="360"/>
      </w:tabs>
      <w:contextualSpacing/>
    </w:pPr>
  </w:style>
  <w:style w:type="paragraph" w:styleId="ListNumber4">
    <w:name w:val="List Number 4"/>
    <w:basedOn w:val="Normal"/>
    <w:uiPriority w:val="99"/>
    <w:unhideWhenUsed/>
    <w:rsid w:val="00D16F74"/>
    <w:pPr>
      <w:numPr>
        <w:ilvl w:val="3"/>
        <w:numId w:val="24"/>
      </w:numPr>
      <w:tabs>
        <w:tab w:val="num" w:pos="360"/>
        <w:tab w:val="num" w:pos="851"/>
      </w:tabs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4"/>
      </w:numPr>
      <w:tabs>
        <w:tab w:val="num" w:pos="360"/>
      </w:tabs>
      <w:contextualSpacing/>
    </w:pPr>
  </w:style>
  <w:style w:type="paragraph" w:styleId="ListContinue">
    <w:name w:val="List Continue"/>
    <w:basedOn w:val="Normal"/>
    <w:uiPriority w:val="99"/>
    <w:unhideWhenUsed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34821"/>
    <w:rPr>
      <w:rFonts w:ascii="Arial" w:eastAsiaTheme="majorEastAsia" w:hAnsi="Arial" w:cstheme="majorBidi"/>
      <w:color w:val="C65F09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34821"/>
    <w:rPr>
      <w:rFonts w:ascii="Arial" w:eastAsiaTheme="majorEastAsia" w:hAnsi="Arial" w:cstheme="majorBidi"/>
      <w:i/>
      <w:iCs/>
      <w:color w:val="854006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34821"/>
    <w:rPr>
      <w:rFonts w:ascii="Arial" w:eastAsiaTheme="majorEastAsia" w:hAnsi="Arial" w:cstheme="majorBidi"/>
      <w:color w:val="C65F09" w:themeColor="accent2" w:themeShade="BF"/>
      <w:sz w:val="24"/>
      <w:szCs w:val="24"/>
    </w:rPr>
  </w:style>
  <w:style w:type="numbering" w:customStyle="1" w:styleId="ListHeadings">
    <w:name w:val="List Headings"/>
    <w:uiPriority w:val="99"/>
    <w:rsid w:val="00D16F74"/>
    <w:pPr>
      <w:numPr>
        <w:numId w:val="2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465D9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65D9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3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3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="Arial" w:eastAsiaTheme="majorEastAsia" w:hAnsi="Arial" w:cstheme="majorBidi"/>
      <w:color w:val="262626" w:themeColor="text1" w:themeTint="D9"/>
      <w:sz w:val="40"/>
      <w:szCs w:val="40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="Arial" w:eastAsiaTheme="majorEastAsia" w:hAnsi="Arial" w:cstheme="majorBidi"/>
      <w:color w:val="F58220" w:themeColor="accent2"/>
      <w:sz w:val="36"/>
      <w:szCs w:val="36"/>
    </w:rPr>
  </w:style>
  <w:style w:type="paragraph" w:styleId="ListContinue5">
    <w:name w:val="List Continue 5"/>
    <w:basedOn w:val="Normal"/>
    <w:uiPriority w:val="99"/>
    <w:unhideWhenUsed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65D9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List">
    <w:name w:val="List"/>
    <w:basedOn w:val="Normal"/>
    <w:uiPriority w:val="99"/>
    <w:unhideWhenUsed/>
    <w:rsid w:val="00E25474"/>
    <w:pPr>
      <w:numPr>
        <w:numId w:val="1"/>
      </w:numPr>
      <w:tabs>
        <w:tab w:val="num" w:pos="360"/>
        <w:tab w:val="num" w:pos="643"/>
        <w:tab w:val="num" w:pos="926"/>
        <w:tab w:val="num" w:pos="1209"/>
        <w:tab w:val="num" w:pos="1492"/>
      </w:tabs>
      <w:ind w:left="1209"/>
      <w:contextualSpacing/>
    </w:pPr>
  </w:style>
  <w:style w:type="paragraph" w:styleId="List2">
    <w:name w:val="List 2"/>
    <w:basedOn w:val="Normal"/>
    <w:uiPriority w:val="99"/>
    <w:unhideWhenUsed/>
    <w:rsid w:val="00E25474"/>
    <w:pPr>
      <w:numPr>
        <w:ilvl w:val="1"/>
        <w:numId w:val="1"/>
      </w:numPr>
      <w:tabs>
        <w:tab w:val="num" w:pos="360"/>
        <w:tab w:val="num" w:pos="643"/>
        <w:tab w:val="num" w:pos="926"/>
        <w:tab w:val="num" w:pos="1209"/>
        <w:tab w:val="num" w:pos="1492"/>
      </w:tabs>
      <w:ind w:left="1209"/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1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465D9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5D9A"/>
    <w:rPr>
      <w:caps/>
      <w:color w:val="404040" w:themeColor="text1" w:themeTint="BF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65D9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3253E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C611A"/>
    <w:pPr>
      <w:spacing w:after="0"/>
      <w:ind w:left="210"/>
    </w:pPr>
    <w:rPr>
      <w:rFonts w:asciiTheme="minorHAnsi" w:hAnsi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spacing w:after="0"/>
      <w:ind w:left="420"/>
    </w:pPr>
    <w:rPr>
      <w:rFonts w:asciiTheme="minorHAnsi" w:hAnsiTheme="minorHAnsi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465D9A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after="0"/>
    </w:pPr>
    <w:rPr>
      <w:noProof/>
    </w:rPr>
  </w:style>
  <w:style w:type="paragraph" w:customStyle="1" w:styleId="TableHeading">
    <w:name w:val="Table Heading"/>
    <w:basedOn w:val="Normal"/>
    <w:autoRedefine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after="0"/>
    </w:pPr>
  </w:style>
  <w:style w:type="paragraph" w:customStyle="1" w:styleId="Title2">
    <w:name w:val="Title 2"/>
    <w:basedOn w:val="Title"/>
    <w:rsid w:val="00653080"/>
    <w:pPr>
      <w:framePr w:wrap="around" w:hAnchor="text"/>
    </w:pPr>
  </w:style>
  <w:style w:type="paragraph" w:customStyle="1" w:styleId="Subtitle2">
    <w:name w:val="Subtitle 2"/>
    <w:basedOn w:val="Subtitle"/>
    <w:rsid w:val="00653080"/>
    <w:pPr>
      <w:framePr w:wrap="around" w:hAnchor="tex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after="0"/>
    </w:pPr>
  </w:style>
  <w:style w:type="paragraph" w:customStyle="1" w:styleId="MainTitleHeading">
    <w:name w:val="Main Title Heading"/>
    <w:basedOn w:val="Heading1"/>
    <w:autoRedefine/>
    <w:uiPriority w:val="8"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customStyle="1" w:styleId="Heading6Char">
    <w:name w:val="Heading 6 Char"/>
    <w:basedOn w:val="DefaultParagraphFont"/>
    <w:link w:val="Heading6"/>
    <w:uiPriority w:val="9"/>
    <w:rsid w:val="00434821"/>
    <w:rPr>
      <w:rFonts w:ascii="Arial" w:eastAsiaTheme="majorEastAsia" w:hAnsi="Arial" w:cstheme="majorBidi"/>
      <w:i/>
      <w:iCs/>
      <w:color w:val="854006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34821"/>
    <w:rPr>
      <w:rFonts w:ascii="Arial" w:eastAsiaTheme="majorEastAsia" w:hAnsi="Arial" w:cstheme="majorBidi"/>
      <w:b/>
      <w:bCs/>
      <w:color w:val="854006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D9A"/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465D9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465D9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65D9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9A"/>
    <w:pPr>
      <w:pBdr>
        <w:top w:val="single" w:sz="24" w:space="4" w:color="F58220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D9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65D9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65D9A"/>
    <w:rPr>
      <w:b/>
      <w:bCs/>
      <w:i/>
      <w:iCs/>
      <w:caps w:val="0"/>
      <w:smallCaps w:val="0"/>
      <w:strike w:val="0"/>
      <w:dstrike w:val="0"/>
      <w:color w:val="F58220" w:themeColor="accent2"/>
    </w:rPr>
  </w:style>
  <w:style w:type="character" w:styleId="SubtleReference">
    <w:name w:val="Subtle Reference"/>
    <w:basedOn w:val="DefaultParagraphFont"/>
    <w:uiPriority w:val="31"/>
    <w:qFormat/>
    <w:rsid w:val="00465D9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65D9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65D9A"/>
    <w:rPr>
      <w:b/>
      <w:bCs/>
      <w:caps w:val="0"/>
      <w:smallCaps/>
      <w:spacing w:val="0"/>
    </w:rPr>
  </w:style>
  <w:style w:type="character" w:customStyle="1" w:styleId="apple-converted-space">
    <w:name w:val="apple-converted-space"/>
    <w:basedOn w:val="DefaultParagraphFont"/>
    <w:rsid w:val="00810CF5"/>
  </w:style>
  <w:style w:type="character" w:styleId="HTMLCode">
    <w:name w:val="HTML Code"/>
    <w:basedOn w:val="DefaultParagraphFont"/>
    <w:uiPriority w:val="99"/>
    <w:semiHidden/>
    <w:unhideWhenUsed/>
    <w:rsid w:val="00810CF5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8130F"/>
    <w:rPr>
      <w:color w:val="605E5C"/>
      <w:shd w:val="clear" w:color="auto" w:fill="E1DFDD"/>
    </w:rPr>
  </w:style>
  <w:style w:type="paragraph" w:customStyle="1" w:styleId="Code">
    <w:name w:val="Code"/>
    <w:basedOn w:val="NoSpacing"/>
    <w:link w:val="CodeChar"/>
    <w:qFormat/>
    <w:rsid w:val="00290FE8"/>
    <w:rPr>
      <w:rFonts w:ascii="Consolas" w:hAnsi="Consolas"/>
      <w:b/>
      <w:i/>
    </w:rPr>
  </w:style>
  <w:style w:type="character" w:customStyle="1" w:styleId="NoSpacingChar">
    <w:name w:val="No Spacing Char"/>
    <w:basedOn w:val="DefaultParagraphFont"/>
    <w:link w:val="NoSpacing"/>
    <w:uiPriority w:val="1"/>
    <w:rsid w:val="00290FE8"/>
    <w:rPr>
      <w:rFonts w:ascii="Arial" w:hAnsi="Arial"/>
    </w:rPr>
  </w:style>
  <w:style w:type="character" w:customStyle="1" w:styleId="CodeChar">
    <w:name w:val="Code Char"/>
    <w:basedOn w:val="NoSpacingChar"/>
    <w:link w:val="Code"/>
    <w:rsid w:val="00290FE8"/>
    <w:rPr>
      <w:rFonts w:ascii="Consolas" w:hAnsi="Consolas"/>
      <w:b/>
      <w:i/>
    </w:rPr>
  </w:style>
  <w:style w:type="paragraph" w:customStyle="1" w:styleId="paragraph">
    <w:name w:val="paragraph"/>
    <w:basedOn w:val="Normal"/>
    <w:rsid w:val="00732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32F3C"/>
  </w:style>
  <w:style w:type="character" w:customStyle="1" w:styleId="eop">
    <w:name w:val="eop"/>
    <w:basedOn w:val="DefaultParagraphFont"/>
    <w:rsid w:val="00732F3C"/>
  </w:style>
  <w:style w:type="paragraph" w:styleId="TOC4">
    <w:name w:val="toc 4"/>
    <w:basedOn w:val="Normal"/>
    <w:next w:val="Normal"/>
    <w:autoRedefine/>
    <w:uiPriority w:val="39"/>
    <w:unhideWhenUsed/>
    <w:rsid w:val="00732F3C"/>
    <w:pPr>
      <w:spacing w:after="0"/>
      <w:ind w:left="63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32F3C"/>
    <w:pPr>
      <w:spacing w:after="0"/>
      <w:ind w:left="84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32F3C"/>
    <w:pPr>
      <w:spacing w:after="0"/>
      <w:ind w:left="105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32F3C"/>
    <w:pPr>
      <w:spacing w:after="0"/>
      <w:ind w:left="126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32F3C"/>
    <w:pPr>
      <w:spacing w:after="0"/>
      <w:ind w:left="147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32F3C"/>
    <w:pPr>
      <w:spacing w:after="0"/>
      <w:ind w:left="1680"/>
    </w:pPr>
    <w:rPr>
      <w:rFonts w:asciiTheme="minorHAnsi" w:hAnsiTheme="minorHAns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C1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F272D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81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163441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76190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639733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118388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762740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668984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82895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7031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58808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057280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51044037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577717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824578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862119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787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08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28538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1591420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63130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882885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7821171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517958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033798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400797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56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406977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3369739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7771398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66713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34152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20939707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959495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060482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0563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69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372407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002253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980833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4325987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757146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484856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06054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255394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08767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64122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678180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695331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4987912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096449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227780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80870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9440778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529148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825509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440906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295213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403563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00730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74120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08898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9796799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48360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714166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55107073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034225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9229182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2414811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779595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028305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1675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08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9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013618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7164341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688475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249613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866646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508289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24627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252578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436026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2308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070576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503969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629944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3086885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922922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778476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0042878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03247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093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63212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463430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990972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187770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82330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5387329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362775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5580072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9664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920770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906414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6911524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318531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685216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906764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0560729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809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87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380775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81701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81776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686205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1351008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20303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159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711424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1096970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432681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527768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9734102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643570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848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381542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3.xml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s://docs.netgate.com/pfsense/en/latest/usermanager/radius.html" TargetMode="External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3.svg"/><Relationship Id="rId1" Type="http://schemas.openxmlformats.org/officeDocument/2006/relationships/image" Target="media/image52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53.svg"/><Relationship Id="rId7" Type="http://schemas.openxmlformats.org/officeDocument/2006/relationships/image" Target="media/image52.png"/><Relationship Id="rId1" Type="http://schemas.openxmlformats.org/officeDocument/2006/relationships/image" Target="media/image54.jpg"/><Relationship Id="rId6" Type="http://schemas.openxmlformats.org/officeDocument/2006/relationships/image" Target="media/image5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uk.mutapovic\OneDrive%20-%20Department%20for%20Education,%20Children%20and%20Young%20People\Desktop\TasTAFE%20A4%20generic%20document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74EE43E08F64CB2F86072FD4E0848" ma:contentTypeVersion="14" ma:contentTypeDescription="Create a new document." ma:contentTypeScope="" ma:versionID="34132b17fe1e014293eaf07a19e3540a">
  <xsd:schema xmlns:xsd="http://www.w3.org/2001/XMLSchema" xmlns:xs="http://www.w3.org/2001/XMLSchema" xmlns:p="http://schemas.microsoft.com/office/2006/metadata/properties" xmlns:ns2="bb6c3959-b540-40de-a02d-ec3c93748066" xmlns:ns3="6a97427e-0b2b-44e8-837e-05680fb8f73a" targetNamespace="http://schemas.microsoft.com/office/2006/metadata/properties" ma:root="true" ma:fieldsID="ef0ed6a032a1d45de651eac68ef487da" ns2:_="" ns3:_="">
    <xsd:import namespace="bb6c3959-b540-40de-a02d-ec3c93748066"/>
    <xsd:import namespace="6a97427e-0b2b-44e8-837e-05680fb8f7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c3959-b540-40de-a02d-ec3c93748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eb69c9e-f03c-46b4-b4b6-54e76dd78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7427e-0b2b-44e8-837e-05680fb8f7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6c3959-b540-40de-a02d-ec3c937480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5EFB6E-DAEA-4E54-B4B9-E879F8061D51}"/>
</file>

<file path=customXml/itemProps3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0610CD-8BCC-4C92-BF2A-CADB37D80294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schemas.openxmlformats.org/package/2006/metadata/core-properties"/>
    <ds:schemaRef ds:uri="f43cf4df-3f2b-4cb6-8592-9002c77c38e2"/>
    <ds:schemaRef ds:uri="fdc4acd7-de7c-4219-a00a-d8a89ca06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document.dotx</Template>
  <TotalTime>1717</TotalTime>
  <Pages>1</Pages>
  <Words>2093</Words>
  <Characters>11931</Characters>
  <Application>Microsoft Office Word</Application>
  <DocSecurity>4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13997</CharactersWithSpaces>
  <SharedDoc>false</SharedDoc>
  <HLinks>
    <vt:vector size="252" baseType="variant">
      <vt:variant>
        <vt:i4>8126513</vt:i4>
      </vt:variant>
      <vt:variant>
        <vt:i4>246</vt:i4>
      </vt:variant>
      <vt:variant>
        <vt:i4>0</vt:i4>
      </vt:variant>
      <vt:variant>
        <vt:i4>5</vt:i4>
      </vt:variant>
      <vt:variant>
        <vt:lpwstr>https://docs.netgate.com/pfsense/en/latest/usermanager/radius.html</vt:lpwstr>
      </vt:variant>
      <vt:variant>
        <vt:lpwstr/>
      </vt:variant>
      <vt:variant>
        <vt:i4>7536744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_Step_3:_</vt:lpwstr>
      </vt:variant>
      <vt:variant>
        <vt:i4>65572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_Step_3:_Create</vt:lpwstr>
      </vt:variant>
      <vt:variant>
        <vt:i4>65573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_Step_2:_Create</vt:lpwstr>
      </vt:variant>
      <vt:variant>
        <vt:i4>1703993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_Toc170219910</vt:lpwstr>
      </vt:variant>
      <vt:variant>
        <vt:i4>1769529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_Toc170219909</vt:lpwstr>
      </vt:variant>
      <vt:variant>
        <vt:i4>1769529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_Toc170219908</vt:lpwstr>
      </vt:variant>
      <vt:variant>
        <vt:i4>1769529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_Toc170219907</vt:lpwstr>
      </vt:variant>
      <vt:variant>
        <vt:i4>1769529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_Toc170219906</vt:lpwstr>
      </vt:variant>
      <vt:variant>
        <vt:i4>1769529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_Toc170219905</vt:lpwstr>
      </vt:variant>
      <vt:variant>
        <vt:i4>1769529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_Toc170219904</vt:lpwstr>
      </vt:variant>
      <vt:variant>
        <vt:i4>1769529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_Toc170219903</vt:lpwstr>
      </vt:variant>
      <vt:variant>
        <vt:i4>1769529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_Toc170219902</vt:lpwstr>
      </vt:variant>
      <vt:variant>
        <vt:i4>1769529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_Toc170219901</vt:lpwstr>
      </vt:variant>
      <vt:variant>
        <vt:i4>1769529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_Toc170219900</vt:lpwstr>
      </vt:variant>
      <vt:variant>
        <vt:i4>1179704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_Toc170219899</vt:lpwstr>
      </vt:variant>
      <vt:variant>
        <vt:i4>1179704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_Toc170219898</vt:lpwstr>
      </vt:variant>
      <vt:variant>
        <vt:i4>1179704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_Toc170219897</vt:lpwstr>
      </vt:variant>
      <vt:variant>
        <vt:i4>1179704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_Toc170219896</vt:lpwstr>
      </vt:variant>
      <vt:variant>
        <vt:i4>1179704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_Toc170219895</vt:lpwstr>
      </vt:variant>
      <vt:variant>
        <vt:i4>1179704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_Toc170219894</vt:lpwstr>
      </vt:variant>
      <vt:variant>
        <vt:i4>1179704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_Toc170219893</vt:lpwstr>
      </vt:variant>
      <vt:variant>
        <vt:i4>1179704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_Toc170219892</vt:lpwstr>
      </vt:variant>
      <vt:variant>
        <vt:i4>1179704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_Toc170219891</vt:lpwstr>
      </vt:variant>
      <vt:variant>
        <vt:i4>1179704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_Toc170219890</vt:lpwstr>
      </vt:variant>
      <vt:variant>
        <vt:i4>1245240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_Toc170219889</vt:lpwstr>
      </vt:variant>
      <vt:variant>
        <vt:i4>1245240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_Toc170219888</vt:lpwstr>
      </vt:variant>
      <vt:variant>
        <vt:i4>1245240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_Toc170219887</vt:lpwstr>
      </vt:variant>
      <vt:variant>
        <vt:i4>1245240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_Toc170219886</vt:lpwstr>
      </vt:variant>
      <vt:variant>
        <vt:i4>1245240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_Toc170219885</vt:lpwstr>
      </vt:variant>
      <vt:variant>
        <vt:i4>1245240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_Toc170219884</vt:lpwstr>
      </vt:variant>
      <vt:variant>
        <vt:i4>1245240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_Toc170219883</vt:lpwstr>
      </vt:variant>
      <vt:variant>
        <vt:i4>1245240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_Toc170219882</vt:lpwstr>
      </vt:variant>
      <vt:variant>
        <vt:i4>1245240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_Toc170219881</vt:lpwstr>
      </vt:variant>
      <vt:variant>
        <vt:i4>1245240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_Toc170219880</vt:lpwstr>
      </vt:variant>
      <vt:variant>
        <vt:i4>1835064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_Toc170219879</vt:lpwstr>
      </vt:variant>
      <vt:variant>
        <vt:i4>1835064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_Toc170219878</vt:lpwstr>
      </vt:variant>
      <vt:variant>
        <vt:i4>1835064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_Toc170219877</vt:lpwstr>
      </vt:variant>
      <vt:variant>
        <vt:i4>1835064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_Toc170219876</vt:lpwstr>
      </vt:variant>
      <vt:variant>
        <vt:i4>1835064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_Toc170219875</vt:lpwstr>
      </vt:variant>
      <vt:variant>
        <vt:i4>1835064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_Toc170219874</vt:lpwstr>
      </vt:variant>
      <vt:variant>
        <vt:i4>1835064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_Toc170219873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Mutapovic, Vuk</dc:creator>
  <cp:keywords/>
  <dc:description/>
  <cp:lastModifiedBy>Mutapovic, Vuk</cp:lastModifiedBy>
  <cp:revision>315</cp:revision>
  <cp:lastPrinted>2024-02-27T22:30:00Z</cp:lastPrinted>
  <dcterms:created xsi:type="dcterms:W3CDTF">2024-06-19T10:13:00Z</dcterms:created>
  <dcterms:modified xsi:type="dcterms:W3CDTF">2024-06-25T21:57:00Z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0x010100BE874EE43E08F64CB2F86072FD4E0848</vt:lpwstr>
  </property>
  <property fmtid="{D5CDD505-2E9C-101B-9397-08002B2CF9AE}" pid="3" name="GrammarlyDocumentId">
    <vt:lpwstr>28a7dde01af7daf3f6188fd81c2d82718519d636966dbf2c3f185c3f8ecbbf35</vt:lpwstr>
  </property>
  <property fmtid="{D5CDD505-2E9C-101B-9397-08002B2CF9AE}" pid="4" name="MediaServiceImageTags">
    <vt:lpwstr/>
  </property>
  <property fmtid="{D5CDD505-2E9C-101B-9397-08002B2CF9AE}" pid="5" name="Order">
    <vt:r8>280400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