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7D0AE" w14:textId="77777777" w:rsidR="009131EE" w:rsidRDefault="009131EE" w:rsidP="1A757E58">
      <w:pPr>
        <w:pStyle w:val="Heading2"/>
        <w:jc w:val="center"/>
        <w:rPr>
          <w:rFonts w:ascii="Segoe UI" w:hAnsi="Segoe UI" w:cs="Segoe UI"/>
          <w:sz w:val="18"/>
          <w:szCs w:val="18"/>
        </w:rPr>
      </w:pPr>
      <w:r>
        <w:t>Telnet vs SSH </w:t>
      </w:r>
    </w:p>
    <w:p w14:paraId="011D9EEC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667303" w14:textId="77777777" w:rsidR="009131EE" w:rsidRDefault="009131EE" w:rsidP="1A757E58">
      <w:pPr>
        <w:pStyle w:val="Heading2"/>
        <w:rPr>
          <w:rFonts w:ascii="Segoe UI" w:hAnsi="Segoe UI" w:cs="Segoe UI"/>
          <w:sz w:val="18"/>
          <w:szCs w:val="18"/>
        </w:rPr>
      </w:pPr>
      <w:r>
        <w:t>Installing telnet server: </w:t>
      </w:r>
    </w:p>
    <w:p w14:paraId="3D572B88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5D5BA77C" w14:textId="1797F99A" w:rsidR="7C203AFE" w:rsidRDefault="7C203AFE" w:rsidP="1A757E58">
      <w:pPr>
        <w:pStyle w:val="Heading3"/>
        <w:rPr>
          <w:rStyle w:val="normaltextrun"/>
          <w:rFonts w:ascii="Calibri" w:hAnsi="Calibri" w:cs="Calibri"/>
          <w:sz w:val="22"/>
          <w:szCs w:val="22"/>
        </w:rPr>
      </w:pPr>
      <w:r>
        <w:t>Configure Telnet Server</w:t>
      </w:r>
    </w:p>
    <w:p w14:paraId="04EBA867" w14:textId="4C50513E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</w:rPr>
      </w:pPr>
    </w:p>
    <w:p w14:paraId="5B396B5E" w14:textId="042F84ED" w:rsidR="7C203AFE" w:rsidRDefault="7C203AFE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</w:rPr>
      </w:pPr>
      <w:r w:rsidRPr="1A757E58">
        <w:rPr>
          <w:rStyle w:val="normaltextrun"/>
          <w:rFonts w:ascii="Calibri" w:hAnsi="Calibri" w:cs="Calibri"/>
          <w:sz w:val="22"/>
          <w:szCs w:val="22"/>
        </w:rPr>
        <w:t>On Debian:</w:t>
      </w:r>
    </w:p>
    <w:p w14:paraId="28C3C916" w14:textId="14D95A3D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sz w:val="22"/>
          <w:szCs w:val="22"/>
        </w:rPr>
      </w:pPr>
    </w:p>
    <w:p w14:paraId="542DE5DC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Sudo apt update &amp;&amp; sudo apt upgrade -y &amp;&amp; sudo apt install telnetd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D8008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C988865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Edit inet.conf file: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B54643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/etc/inetd.conf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F553B54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D1C7D4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Uncomment telnet section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EBE057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0A38A8" w14:textId="17261A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7DA6939E" wp14:editId="4A82CE03">
            <wp:extent cx="6120130" cy="1875790"/>
            <wp:effectExtent l="0" t="0" r="1270" b="3810"/>
            <wp:docPr id="10879770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02C50B5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211B20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Restart inetd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1A7FA1" w14:textId="6C3E5235" w:rsidR="009131EE" w:rsidRDefault="00462600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62600">
        <w:rPr>
          <w:rFonts w:ascii="Segoe UI" w:hAnsi="Segoe UI" w:cs="Segoe UI"/>
          <w:sz w:val="18"/>
          <w:szCs w:val="18"/>
        </w:rPr>
        <w:t>sudo /etc/init.d/inetutils-inetd restart</w:t>
      </w:r>
    </w:p>
    <w:p w14:paraId="479F17A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2DE60646" w14:textId="182D1C0D" w:rsidR="3C351CC0" w:rsidRDefault="3C351CC0" w:rsidP="1A757E58">
      <w:pPr>
        <w:pStyle w:val="Heading4"/>
      </w:pPr>
      <w:r w:rsidRPr="1A757E58">
        <w:rPr>
          <w:rStyle w:val="normaltextrun"/>
          <w:rFonts w:ascii="Calibri" w:hAnsi="Calibri" w:cs="Calibri"/>
          <w:sz w:val="22"/>
          <w:szCs w:val="22"/>
        </w:rPr>
        <w:t>Install WIreshark On Debian:</w:t>
      </w:r>
    </w:p>
    <w:p w14:paraId="532E2823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CC69ED5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Sudo apt install telnet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C81C3B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Start wireshark: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9EFEEE1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780AA3" w14:textId="2B05BBBE" w:rsidR="00B47DC9" w:rsidRDefault="00B47DC9" w:rsidP="00B47DC9">
      <w:pPr>
        <w:pStyle w:val="Heading4"/>
        <w:rPr>
          <w:rStyle w:val="normaltextrun"/>
          <w:rFonts w:ascii="Calibri" w:hAnsi="Calibri" w:cs="Calibri"/>
          <w:sz w:val="22"/>
          <w:szCs w:val="22"/>
        </w:rPr>
      </w:pPr>
      <w:r w:rsidRPr="1A757E58">
        <w:rPr>
          <w:rStyle w:val="normaltextrun"/>
          <w:rFonts w:ascii="Calibri" w:hAnsi="Calibri" w:cs="Calibri"/>
          <w:sz w:val="22"/>
          <w:szCs w:val="22"/>
        </w:rPr>
        <w:t>Starting Wireshark capture</w:t>
      </w:r>
      <w:r w:rsidR="3AC52030" w:rsidRPr="1A757E58">
        <w:rPr>
          <w:rStyle w:val="normaltextrun"/>
          <w:rFonts w:ascii="Calibri" w:hAnsi="Calibri" w:cs="Calibri"/>
          <w:sz w:val="22"/>
          <w:szCs w:val="22"/>
        </w:rPr>
        <w:t xml:space="preserve"> on </w:t>
      </w:r>
      <w:r w:rsidR="3AC52030"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KALI:</w:t>
      </w:r>
    </w:p>
    <w:p w14:paraId="4E5FAEDB" w14:textId="77777777" w:rsidR="00B47DC9" w:rsidRDefault="00B47DC9" w:rsidP="009131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9632B24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7ADD9E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sudo wireshark &amp;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94D28F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select appropriate adapter and start capture: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5EA1D3" w14:textId="47119E41" w:rsidR="009131EE" w:rsidRDefault="009131EE" w:rsidP="1A757E5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0C61EDAB" w14:textId="25FCBBBA" w:rsidR="1A757E58" w:rsidRDefault="1A757E58" w:rsidP="1A757E58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</w:p>
    <w:p w14:paraId="3D5A8496" w14:textId="7B7F136A" w:rsidR="412BB694" w:rsidRDefault="412BB694" w:rsidP="1A757E58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A808D7" wp14:editId="71F6B568">
            <wp:extent cx="6120130" cy="3598545"/>
            <wp:effectExtent l="0" t="0" r="1270" b="0"/>
            <wp:docPr id="104000622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E82E" w14:textId="1D823D84" w:rsidR="412BB694" w:rsidRDefault="412BB694" w:rsidP="1A757E58">
      <w:pPr>
        <w:pStyle w:val="Heading4"/>
        <w:rPr>
          <w:rStyle w:val="normaltextrun"/>
          <w:rFonts w:ascii="Calibri" w:hAnsi="Calibri" w:cs="Calibri"/>
          <w:sz w:val="22"/>
          <w:szCs w:val="22"/>
        </w:rPr>
      </w:pPr>
      <w:r w:rsidRPr="1A757E58">
        <w:rPr>
          <w:rStyle w:val="normaltextrun"/>
          <w:rFonts w:ascii="Calibri" w:hAnsi="Calibri" w:cs="Calibri"/>
          <w:sz w:val="22"/>
          <w:szCs w:val="22"/>
        </w:rPr>
        <w:t xml:space="preserve">Starting Wireshark capture on </w:t>
      </w:r>
      <w:r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Debian:</w:t>
      </w:r>
    </w:p>
    <w:p w14:paraId="4988C370" w14:textId="76AA7367" w:rsidR="412BB694" w:rsidRDefault="412BB694" w:rsidP="1A757E58">
      <w:r>
        <w:t>Repeat same steps:</w:t>
      </w:r>
    </w:p>
    <w:p w14:paraId="73BD256B" w14:textId="11E481F3" w:rsidR="1A757E58" w:rsidRDefault="1A757E58" w:rsidP="1A757E58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</w:p>
    <w:p w14:paraId="22D5745D" w14:textId="01C26560" w:rsidR="1A757E58" w:rsidRDefault="1A757E58" w:rsidP="1A757E58">
      <w:pPr>
        <w:pStyle w:val="paragraph"/>
        <w:spacing w:before="0" w:beforeAutospacing="0" w:after="0" w:afterAutospacing="0"/>
        <w:rPr>
          <w:rStyle w:val="eop"/>
          <w:rFonts w:ascii="Calibri" w:hAnsi="Calibri" w:cs="Calibri"/>
          <w:sz w:val="22"/>
          <w:szCs w:val="22"/>
        </w:rPr>
      </w:pPr>
    </w:p>
    <w:p w14:paraId="0172E875" w14:textId="0E9CF4DC" w:rsidR="009131EE" w:rsidRDefault="009131EE" w:rsidP="1A757E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304C8AF3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37B59D5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31FF48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F1B468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46CC726" w14:textId="0CBF7038" w:rsidR="009131EE" w:rsidRPr="00FE437A" w:rsidRDefault="009131EE" w:rsidP="1A757E5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  <w:sz w:val="22"/>
          <w:szCs w:val="22"/>
        </w:rPr>
      </w:pPr>
      <w:r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Connect to </w:t>
      </w:r>
      <w:r w:rsidR="796A0561"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Debian Telnet Server from Kali</w:t>
      </w:r>
      <w:r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:</w:t>
      </w:r>
      <w:r w:rsidRPr="1A757E58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26C3EDE5" w14:textId="77777777" w:rsidR="00B47DC9" w:rsidRDefault="00B47DC9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C20DDC3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 telnet &lt;ip of server&gt;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E85D54" w14:textId="498BF8E8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356FEC8F" wp14:editId="6E0ED19A">
            <wp:extent cx="1622425" cy="322580"/>
            <wp:effectExtent l="0" t="0" r="3175" b="0"/>
            <wp:docPr id="756455271" name="Picture 4" descr="A close 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n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51310A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9D31817" w14:textId="1E7C72CD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21D2E705" wp14:editId="29077767">
            <wp:extent cx="4069715" cy="2160270"/>
            <wp:effectExtent l="0" t="0" r="0" b="0"/>
            <wp:docPr id="118511962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4FDA77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1518312A" w14:textId="4B302CDA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B42D2BC" w14:textId="1E8075BC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CA17A46" w14:textId="695929BD" w:rsidR="22B02CA8" w:rsidRDefault="22B02CA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Execute few commands:</w:t>
      </w:r>
    </w:p>
    <w:p w14:paraId="60A2C067" w14:textId="06A96666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1292214" w14:textId="79D4D34B" w:rsidR="22B02CA8" w:rsidRDefault="22B02CA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ls –la</w:t>
      </w:r>
    </w:p>
    <w:p w14:paraId="0152A76A" w14:textId="0B18BEEC" w:rsidR="22B02CA8" w:rsidRDefault="009A10D2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p</w:t>
      </w:r>
      <w:r w:rsidR="22B02CA8" w:rsidRPr="1A757E58">
        <w:rPr>
          <w:rStyle w:val="normaltextrun"/>
          <w:rFonts w:ascii="Calibri" w:hAnsi="Calibri" w:cs="Calibri"/>
          <w:b/>
          <w:bCs/>
          <w:sz w:val="22"/>
          <w:szCs w:val="22"/>
        </w:rPr>
        <w:t>s auxw</w:t>
      </w:r>
    </w:p>
    <w:p w14:paraId="73FE6A65" w14:textId="025EFC49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3FF08E34" w14:textId="142ADDD1" w:rsidR="1A757E58" w:rsidRDefault="1A757E58" w:rsidP="1A757E58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C7CABDF" w14:textId="77777777" w:rsidR="009131EE" w:rsidRPr="00FE437A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FE437A">
        <w:rPr>
          <w:rStyle w:val="normaltextrun"/>
          <w:rFonts w:ascii="Calibri" w:hAnsi="Calibri" w:cs="Calibri"/>
          <w:b/>
          <w:bCs/>
          <w:sz w:val="22"/>
          <w:szCs w:val="22"/>
        </w:rPr>
        <w:t>Follow TCP stream</w:t>
      </w:r>
      <w:r w:rsidRPr="00FE437A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65DA5D08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2FF6A5" w14:textId="19DDC07F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32F55FB8" wp14:editId="73691888">
            <wp:extent cx="5272580" cy="3626472"/>
            <wp:effectExtent l="0" t="0" r="1270" b="0"/>
            <wp:docPr id="83914181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580" cy="362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1C15B949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71F8D8" w14:textId="57313AFD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A65D277" wp14:editId="70AD4BD3">
            <wp:extent cx="4420313" cy="4911727"/>
            <wp:effectExtent l="0" t="0" r="0" b="0"/>
            <wp:docPr id="1776887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313" cy="49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A757E58">
        <w:rPr>
          <w:rStyle w:val="eop"/>
          <w:rFonts w:ascii="Calibri" w:hAnsi="Calibri" w:cs="Calibri"/>
          <w:sz w:val="22"/>
          <w:szCs w:val="22"/>
        </w:rPr>
        <w:t> </w:t>
      </w:r>
    </w:p>
    <w:p w14:paraId="17642959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92FB9E" w14:textId="77777777" w:rsidR="009131EE" w:rsidRDefault="009131EE" w:rsidP="1A757E58">
      <w:pPr>
        <w:pStyle w:val="Heading3"/>
        <w:rPr>
          <w:rFonts w:ascii="Segoe UI" w:hAnsi="Segoe UI" w:cs="Segoe UI"/>
          <w:sz w:val="18"/>
          <w:szCs w:val="18"/>
        </w:rPr>
      </w:pPr>
      <w:r>
        <w:t>SSH communication: </w:t>
      </w:r>
    </w:p>
    <w:p w14:paraId="39CBD6C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BFA9BC7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Start ssh server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371030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374D4AF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Start capture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4100FD9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Connect and do some commands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3CBC3F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Stop capture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0E6A26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Follow TCP stream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0ADC3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5271496" w14:textId="4789C42A" w:rsidR="009131EE" w:rsidRDefault="009131EE" w:rsidP="00340A8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340A8D">
        <w:rPr>
          <w:rStyle w:val="eop"/>
          <w:rFonts w:ascii="Calibri" w:hAnsi="Calibri" w:cs="Calibri"/>
          <w:sz w:val="22"/>
          <w:szCs w:val="22"/>
        </w:rPr>
        <w:t>Compare outputs of both captures.</w:t>
      </w:r>
    </w:p>
    <w:p w14:paraId="64A70E28" w14:textId="77777777" w:rsidR="00340A8D" w:rsidRDefault="00340A8D" w:rsidP="00340A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74DA212" w14:textId="77777777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84F75BD" w14:textId="07291066" w:rsidR="009131EE" w:rsidRDefault="009131EE" w:rsidP="009131E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9A10D2">
        <w:rPr>
          <w:rStyle w:val="eop"/>
          <w:rFonts w:ascii="Calibri" w:hAnsi="Calibri" w:cs="Calibri"/>
          <w:sz w:val="22"/>
          <w:szCs w:val="22"/>
        </w:rPr>
        <w:t>Challenge:</w:t>
      </w:r>
    </w:p>
    <w:p w14:paraId="7D621C53" w14:textId="77777777" w:rsidR="009A10D2" w:rsidRDefault="009A10D2" w:rsidP="009131E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B4AE7CE" w14:textId="09BB1F51" w:rsidR="009A10D2" w:rsidRPr="00535E31" w:rsidRDefault="009A10D2" w:rsidP="009A10D2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Bridge your Kali</w:t>
      </w:r>
    </w:p>
    <w:p w14:paraId="0E1DC0B7" w14:textId="68E872B7" w:rsidR="00535E31" w:rsidRPr="00A11D3A" w:rsidRDefault="00535E31" w:rsidP="009A10D2">
      <w:pPr>
        <w:pStyle w:val="paragraph"/>
        <w:numPr>
          <w:ilvl w:val="0"/>
          <w:numId w:val="45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On switch</w:t>
      </w:r>
      <w:r w:rsidR="00A11D3A">
        <w:rPr>
          <w:rStyle w:val="eop"/>
          <w:rFonts w:ascii="Calibri" w:hAnsi="Calibri" w:cs="Calibri"/>
          <w:sz w:val="22"/>
          <w:szCs w:val="22"/>
        </w:rPr>
        <w:t>:</w:t>
      </w:r>
    </w:p>
    <w:p w14:paraId="01366D00" w14:textId="634C1D3D" w:rsidR="00A11D3A" w:rsidRPr="00A11D3A" w:rsidRDefault="00A11D3A" w:rsidP="00A11D3A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Configure ssh server</w:t>
      </w:r>
    </w:p>
    <w:p w14:paraId="3F133BD8" w14:textId="7D6C11CD" w:rsidR="00A11D3A" w:rsidRDefault="00890372" w:rsidP="00A11D3A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lastRenderedPageBreak/>
        <w:t>Under line vty:</w:t>
      </w:r>
    </w:p>
    <w:p w14:paraId="68B64FE8" w14:textId="4FE7BFC1" w:rsidR="00890372" w:rsidRDefault="00890372" w:rsidP="00890372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password ciscovty</w:t>
      </w:r>
    </w:p>
    <w:p w14:paraId="02ADC927" w14:textId="2FA1060C" w:rsidR="00890372" w:rsidRDefault="00890372" w:rsidP="00890372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login</w:t>
      </w:r>
    </w:p>
    <w:p w14:paraId="5D6D941F" w14:textId="1240B750" w:rsidR="00890372" w:rsidRDefault="00890372" w:rsidP="00890372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login local</w:t>
      </w:r>
    </w:p>
    <w:p w14:paraId="65815EC5" w14:textId="77777777" w:rsidR="005B36EE" w:rsidRDefault="005B36EE" w:rsidP="00890372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</w:p>
    <w:p w14:paraId="1E650C7C" w14:textId="04B608DE" w:rsidR="005B36EE" w:rsidRDefault="005B36EE" w:rsidP="00890372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WORK in progress </w:t>
      </w:r>
      <w:r w:rsidRPr="005B36EE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Segoe UI" w:hAnsi="Segoe UI" w:cs="Segoe UI"/>
          <w:sz w:val="18"/>
          <w:szCs w:val="18"/>
        </w:rPr>
        <w:t xml:space="preserve"> </w:t>
      </w:r>
    </w:p>
    <w:p w14:paraId="59C342A7" w14:textId="77777777" w:rsidR="006A6D92" w:rsidRPr="00180EDA" w:rsidRDefault="006A6D92" w:rsidP="00180EDA">
      <w:pPr>
        <w:rPr>
          <w:rFonts w:ascii="Arial" w:hAnsi="Arial" w:cs="Arial"/>
        </w:rPr>
      </w:pPr>
    </w:p>
    <w:sectPr w:rsidR="006A6D92" w:rsidRPr="00180EDA" w:rsidSect="00DC18B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012F9" w14:textId="77777777" w:rsidR="002D7896" w:rsidRDefault="002D7896" w:rsidP="00C37A29">
      <w:pPr>
        <w:spacing w:after="0"/>
      </w:pPr>
      <w:r>
        <w:separator/>
      </w:r>
    </w:p>
  </w:endnote>
  <w:endnote w:type="continuationSeparator" w:id="0">
    <w:p w14:paraId="7BC74013" w14:textId="77777777" w:rsidR="002D7896" w:rsidRDefault="002D7896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6="http://schemas.microsoft.com/office/drawing/2014/main" xmlns:a14="http://schemas.microsoft.com/office/drawing/2010/main" xmlns:asvg="http://schemas.microsoft.com/office/drawing/2016/SVG/main">
          <w:pict w14:anchorId="73EEC875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278A9" w14:textId="77777777" w:rsidR="002D7896" w:rsidRDefault="002D7896" w:rsidP="00C37A29">
      <w:pPr>
        <w:spacing w:after="0"/>
      </w:pPr>
      <w:r>
        <w:separator/>
      </w:r>
    </w:p>
  </w:footnote>
  <w:footnote w:type="continuationSeparator" w:id="0">
    <w:p w14:paraId="1C984DD9" w14:textId="77777777" w:rsidR="002D7896" w:rsidRDefault="002D7896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21C64" w14:textId="5070B903" w:rsidR="00B47DC9" w:rsidRDefault="00EA3695" w:rsidP="00B47DC9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</w:rPr>
    </w:pPr>
    <w:r>
      <w:rPr>
        <w:noProof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      </w:t>
    </w:r>
    <w:r w:rsidR="00B47DC9">
      <w:rPr>
        <w:rStyle w:val="normaltextrun"/>
        <w:rFonts w:ascii="Calibri" w:hAnsi="Calibri" w:cs="Calibri"/>
        <w:sz w:val="22"/>
        <w:szCs w:val="22"/>
      </w:rPr>
      <w:t>Telnet vs SSH</w:t>
    </w:r>
    <w:r w:rsidR="00B47DC9">
      <w:rPr>
        <w:rStyle w:val="eop"/>
        <w:rFonts w:ascii="Calibri" w:hAnsi="Calibri" w:cs="Calibri"/>
        <w:sz w:val="22"/>
        <w:szCs w:val="22"/>
      </w:rPr>
      <w:t> </w:t>
    </w:r>
  </w:p>
  <w:p w14:paraId="0B572D2A" w14:textId="7CE7E6D1" w:rsidR="00962C99" w:rsidRPr="00962C99" w:rsidRDefault="00810CF5" w:rsidP="00962C99">
    <w:pPr>
      <w:spacing w:after="360"/>
      <w:rPr>
        <w:sz w:val="20"/>
        <w:szCs w:val="20"/>
      </w:rPr>
    </w:pPr>
    <w:r w:rsidRPr="00810CF5">
      <w:rPr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0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1pt;height:6.25pt" o:bullet="t">
        <v:imagedata r:id="rId1" o:title="dot point 1"/>
      </v:shape>
    </w:pict>
  </w:numPicBullet>
  <w:numPicBullet w:numPicBulletId="1">
    <w:pict>
      <v:shape id="_x0000_i1027" type="#_x0000_t75" style="width:7.1pt;height:6.25pt" o:bullet="t">
        <v:imagedata r:id="rId2" o:title="dot point 2"/>
      </v:shape>
    </w:pict>
  </w:numPicBullet>
  <w:numPicBullet w:numPicBulletId="2">
    <w:pict>
      <v:shape id="_x0000_i1028" type="#_x0000_t75" style="width:7.5pt;height:7.1pt" o:bullet="t">
        <v:imagedata r:id="rId3" o:title="dot 1"/>
      </v:shape>
    </w:pict>
  </w:numPicBullet>
  <w:numPicBullet w:numPicBulletId="3">
    <w:pict>
      <v:shape id="_x0000_i1029" type="#_x0000_t75" style="width:7.5pt;height:7.1pt" o:bullet="t">
        <v:imagedata r:id="rId4" o:title="dot 2"/>
      </v:shape>
    </w:pict>
  </w:numPicBullet>
  <w:numPicBullet w:numPicBulletId="4">
    <w:pict>
      <v:shape id="_x0000_i1030" type="#_x0000_t75" style="width:39.95pt;height:37.05pt" o:bullet="t">
        <v:imagedata r:id="rId5" o:title="DOT-1"/>
      </v:shape>
    </w:pict>
  </w:numPicBullet>
  <w:numPicBullet w:numPicBulletId="5">
    <w:pict>
      <v:shape id="_x0000_i1031" type="#_x0000_t75" style="width:42.45pt;height:38.3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9110A"/>
    <w:multiLevelType w:val="hybridMultilevel"/>
    <w:tmpl w:val="C5BEBEB4"/>
    <w:lvl w:ilvl="0" w:tplc="B5E6A61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3C43676"/>
    <w:multiLevelType w:val="multilevel"/>
    <w:tmpl w:val="97DAEA0E"/>
    <w:numStyleLink w:val="Numbering"/>
  </w:abstractNum>
  <w:abstractNum w:abstractNumId="12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8025FAF"/>
    <w:multiLevelType w:val="multilevel"/>
    <w:tmpl w:val="89B801F6"/>
    <w:numStyleLink w:val="Bullets"/>
  </w:abstractNum>
  <w:abstractNum w:abstractNumId="14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C2D48CE"/>
    <w:multiLevelType w:val="multilevel"/>
    <w:tmpl w:val="97DAEA0E"/>
    <w:numStyleLink w:val="Numbering"/>
  </w:abstractNum>
  <w:abstractNum w:abstractNumId="17" w15:restartNumberingAfterBreak="0">
    <w:nsid w:val="0D5A5E93"/>
    <w:multiLevelType w:val="multilevel"/>
    <w:tmpl w:val="89B801F6"/>
    <w:numStyleLink w:val="Bullets"/>
  </w:abstractNum>
  <w:abstractNum w:abstractNumId="18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9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2D53ED"/>
    <w:multiLevelType w:val="multilevel"/>
    <w:tmpl w:val="97DAEA0E"/>
    <w:numStyleLink w:val="Numbering"/>
  </w:abstractNum>
  <w:abstractNum w:abstractNumId="21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D322B09"/>
    <w:multiLevelType w:val="multilevel"/>
    <w:tmpl w:val="97DAEA0E"/>
    <w:numStyleLink w:val="Numbering"/>
  </w:abstractNum>
  <w:abstractNum w:abstractNumId="23" w15:restartNumberingAfterBreak="0">
    <w:nsid w:val="22361CF7"/>
    <w:multiLevelType w:val="multilevel"/>
    <w:tmpl w:val="89B801F6"/>
    <w:numStyleLink w:val="Bullets"/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5F664B1"/>
    <w:multiLevelType w:val="hybridMultilevel"/>
    <w:tmpl w:val="15DC0898"/>
    <w:lvl w:ilvl="0" w:tplc="FBA8FEA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6F1185"/>
    <w:multiLevelType w:val="multilevel"/>
    <w:tmpl w:val="89B801F6"/>
    <w:numStyleLink w:val="Bullets"/>
  </w:abstractNum>
  <w:abstractNum w:abstractNumId="27" w15:restartNumberingAfterBreak="0">
    <w:nsid w:val="41397427"/>
    <w:multiLevelType w:val="multilevel"/>
    <w:tmpl w:val="97DAEA0E"/>
    <w:numStyleLink w:val="Numbering"/>
  </w:abstractNum>
  <w:abstractNum w:abstractNumId="28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97542A0"/>
    <w:multiLevelType w:val="multilevel"/>
    <w:tmpl w:val="89B801F6"/>
    <w:numStyleLink w:val="Bullets"/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B73D84"/>
    <w:multiLevelType w:val="multilevel"/>
    <w:tmpl w:val="50041352"/>
    <w:numStyleLink w:val="ListHeadings"/>
  </w:abstractNum>
  <w:abstractNum w:abstractNumId="34" w15:restartNumberingAfterBreak="0">
    <w:nsid w:val="596A0C8C"/>
    <w:multiLevelType w:val="multilevel"/>
    <w:tmpl w:val="97DAEA0E"/>
    <w:numStyleLink w:val="Numbering"/>
  </w:abstractNum>
  <w:abstractNum w:abstractNumId="35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6" w15:restartNumberingAfterBreak="0">
    <w:nsid w:val="643520E2"/>
    <w:multiLevelType w:val="multilevel"/>
    <w:tmpl w:val="89B801F6"/>
    <w:numStyleLink w:val="Bullets"/>
  </w:abstractNum>
  <w:abstractNum w:abstractNumId="37" w15:restartNumberingAfterBreak="0">
    <w:nsid w:val="660D51AD"/>
    <w:multiLevelType w:val="multilevel"/>
    <w:tmpl w:val="97DAEA0E"/>
    <w:numStyleLink w:val="Numbering"/>
  </w:abstractNum>
  <w:abstractNum w:abstractNumId="38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10E6F"/>
    <w:multiLevelType w:val="multilevel"/>
    <w:tmpl w:val="89B801F6"/>
    <w:numStyleLink w:val="Bullets"/>
  </w:abstractNum>
  <w:abstractNum w:abstractNumId="40" w15:restartNumberingAfterBreak="0">
    <w:nsid w:val="744D0736"/>
    <w:multiLevelType w:val="multilevel"/>
    <w:tmpl w:val="97DAEA0E"/>
    <w:numStyleLink w:val="Numbering"/>
  </w:abstractNum>
  <w:abstractNum w:abstractNumId="41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440DEC"/>
    <w:multiLevelType w:val="multilevel"/>
    <w:tmpl w:val="89B801F6"/>
    <w:numStyleLink w:val="Bullets"/>
  </w:abstractNum>
  <w:num w:numId="1" w16cid:durableId="231552063">
    <w:abstractNumId w:val="9"/>
  </w:num>
  <w:num w:numId="2" w16cid:durableId="93021236">
    <w:abstractNumId w:val="7"/>
  </w:num>
  <w:num w:numId="3" w16cid:durableId="1772970673">
    <w:abstractNumId w:val="6"/>
  </w:num>
  <w:num w:numId="4" w16cid:durableId="1418558724">
    <w:abstractNumId w:val="5"/>
  </w:num>
  <w:num w:numId="5" w16cid:durableId="345057948">
    <w:abstractNumId w:val="4"/>
  </w:num>
  <w:num w:numId="6" w16cid:durableId="528226077">
    <w:abstractNumId w:val="8"/>
  </w:num>
  <w:num w:numId="7" w16cid:durableId="67575864">
    <w:abstractNumId w:val="3"/>
  </w:num>
  <w:num w:numId="8" w16cid:durableId="1482036224">
    <w:abstractNumId w:val="2"/>
  </w:num>
  <w:num w:numId="9" w16cid:durableId="624121654">
    <w:abstractNumId w:val="1"/>
  </w:num>
  <w:num w:numId="10" w16cid:durableId="1989821067">
    <w:abstractNumId w:val="0"/>
  </w:num>
  <w:num w:numId="11" w16cid:durableId="1328705336">
    <w:abstractNumId w:val="35"/>
  </w:num>
  <w:num w:numId="12" w16cid:durableId="950674095">
    <w:abstractNumId w:val="36"/>
  </w:num>
  <w:num w:numId="13" w16cid:durableId="175189825">
    <w:abstractNumId w:val="24"/>
  </w:num>
  <w:num w:numId="14" w16cid:durableId="1475872423">
    <w:abstractNumId w:val="18"/>
  </w:num>
  <w:num w:numId="15" w16cid:durableId="598758191">
    <w:abstractNumId w:val="40"/>
  </w:num>
  <w:num w:numId="16" w16cid:durableId="498498567">
    <w:abstractNumId w:val="31"/>
  </w:num>
  <w:num w:numId="17" w16cid:durableId="903030281">
    <w:abstractNumId w:val="37"/>
  </w:num>
  <w:num w:numId="18" w16cid:durableId="718549111">
    <w:abstractNumId w:val="11"/>
  </w:num>
  <w:num w:numId="19" w16cid:durableId="1237595345">
    <w:abstractNumId w:val="16"/>
  </w:num>
  <w:num w:numId="20" w16cid:durableId="67003339">
    <w:abstractNumId w:val="27"/>
  </w:num>
  <w:num w:numId="21" w16cid:durableId="889607406">
    <w:abstractNumId w:val="20"/>
  </w:num>
  <w:num w:numId="22" w16cid:durableId="1278828820">
    <w:abstractNumId w:val="15"/>
  </w:num>
  <w:num w:numId="23" w16cid:durableId="786240126">
    <w:abstractNumId w:val="17"/>
  </w:num>
  <w:num w:numId="24" w16cid:durableId="1500269713">
    <w:abstractNumId w:val="22"/>
  </w:num>
  <w:num w:numId="25" w16cid:durableId="76825623">
    <w:abstractNumId w:val="34"/>
  </w:num>
  <w:num w:numId="26" w16cid:durableId="1453400074">
    <w:abstractNumId w:val="33"/>
  </w:num>
  <w:num w:numId="27" w16cid:durableId="162547722">
    <w:abstractNumId w:val="21"/>
  </w:num>
  <w:num w:numId="28" w16cid:durableId="9103072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462707">
    <w:abstractNumId w:val="30"/>
  </w:num>
  <w:num w:numId="30" w16cid:durableId="1519346731">
    <w:abstractNumId w:val="29"/>
  </w:num>
  <w:num w:numId="31" w16cid:durableId="443235194">
    <w:abstractNumId w:val="23"/>
  </w:num>
  <w:num w:numId="32" w16cid:durableId="1879589914">
    <w:abstractNumId w:val="39"/>
  </w:num>
  <w:num w:numId="33" w16cid:durableId="573508524">
    <w:abstractNumId w:val="42"/>
  </w:num>
  <w:num w:numId="34" w16cid:durableId="1942953449">
    <w:abstractNumId w:val="13"/>
  </w:num>
  <w:num w:numId="35" w16cid:durableId="451706515">
    <w:abstractNumId w:val="26"/>
  </w:num>
  <w:num w:numId="36" w16cid:durableId="19578148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7211592">
    <w:abstractNumId w:val="28"/>
  </w:num>
  <w:num w:numId="38" w16cid:durableId="1734043955">
    <w:abstractNumId w:val="38"/>
  </w:num>
  <w:num w:numId="39" w16cid:durableId="648437283">
    <w:abstractNumId w:val="26"/>
  </w:num>
  <w:num w:numId="40" w16cid:durableId="2012102310">
    <w:abstractNumId w:val="32"/>
  </w:num>
  <w:num w:numId="41" w16cid:durableId="108863939">
    <w:abstractNumId w:val="14"/>
  </w:num>
  <w:num w:numId="42" w16cid:durableId="1603224926">
    <w:abstractNumId w:val="41"/>
  </w:num>
  <w:num w:numId="43" w16cid:durableId="2116712245">
    <w:abstractNumId w:val="12"/>
  </w:num>
  <w:num w:numId="44" w16cid:durableId="464784151">
    <w:abstractNumId w:val="19"/>
  </w:num>
  <w:num w:numId="45" w16cid:durableId="2134326045">
    <w:abstractNumId w:val="25"/>
  </w:num>
  <w:num w:numId="46" w16cid:durableId="3970933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53277"/>
    <w:rsid w:val="00071205"/>
    <w:rsid w:val="000724AE"/>
    <w:rsid w:val="0008037D"/>
    <w:rsid w:val="000836C2"/>
    <w:rsid w:val="00086C6C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87AEB"/>
    <w:rsid w:val="0019621F"/>
    <w:rsid w:val="001A0D77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C0F"/>
    <w:rsid w:val="002113BE"/>
    <w:rsid w:val="00216FA0"/>
    <w:rsid w:val="00221AB7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A306F"/>
    <w:rsid w:val="002B7C53"/>
    <w:rsid w:val="002C4498"/>
    <w:rsid w:val="002D7896"/>
    <w:rsid w:val="002E507D"/>
    <w:rsid w:val="002F6C59"/>
    <w:rsid w:val="00305171"/>
    <w:rsid w:val="00306999"/>
    <w:rsid w:val="0032794C"/>
    <w:rsid w:val="00340A8D"/>
    <w:rsid w:val="00342A8C"/>
    <w:rsid w:val="0034680A"/>
    <w:rsid w:val="003566F2"/>
    <w:rsid w:val="00363FF8"/>
    <w:rsid w:val="003648BD"/>
    <w:rsid w:val="003747E1"/>
    <w:rsid w:val="0037721D"/>
    <w:rsid w:val="0038102A"/>
    <w:rsid w:val="00392C2F"/>
    <w:rsid w:val="00397AB4"/>
    <w:rsid w:val="003C344F"/>
    <w:rsid w:val="003D029F"/>
    <w:rsid w:val="003D23A3"/>
    <w:rsid w:val="003D372D"/>
    <w:rsid w:val="003D5856"/>
    <w:rsid w:val="003D6C1B"/>
    <w:rsid w:val="003E787D"/>
    <w:rsid w:val="004015AA"/>
    <w:rsid w:val="00404E4F"/>
    <w:rsid w:val="00414E7D"/>
    <w:rsid w:val="0042339A"/>
    <w:rsid w:val="0042508F"/>
    <w:rsid w:val="00440D83"/>
    <w:rsid w:val="00441DA0"/>
    <w:rsid w:val="00445B64"/>
    <w:rsid w:val="0045009B"/>
    <w:rsid w:val="00451FFA"/>
    <w:rsid w:val="004571B1"/>
    <w:rsid w:val="00461CFA"/>
    <w:rsid w:val="00462600"/>
    <w:rsid w:val="004635FD"/>
    <w:rsid w:val="004640CB"/>
    <w:rsid w:val="00465D9A"/>
    <w:rsid w:val="0047077B"/>
    <w:rsid w:val="004777CF"/>
    <w:rsid w:val="00496AE7"/>
    <w:rsid w:val="00497A35"/>
    <w:rsid w:val="004A439D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35E31"/>
    <w:rsid w:val="00550C99"/>
    <w:rsid w:val="00553413"/>
    <w:rsid w:val="00562C0D"/>
    <w:rsid w:val="005762D5"/>
    <w:rsid w:val="0058369E"/>
    <w:rsid w:val="00593314"/>
    <w:rsid w:val="00594496"/>
    <w:rsid w:val="00597A58"/>
    <w:rsid w:val="005B36EE"/>
    <w:rsid w:val="005C6618"/>
    <w:rsid w:val="005C79A5"/>
    <w:rsid w:val="005D51B4"/>
    <w:rsid w:val="005E2D46"/>
    <w:rsid w:val="005E5879"/>
    <w:rsid w:val="005F2247"/>
    <w:rsid w:val="00603FD5"/>
    <w:rsid w:val="0060504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A6D92"/>
    <w:rsid w:val="006C08AE"/>
    <w:rsid w:val="006C1E89"/>
    <w:rsid w:val="006C4AF4"/>
    <w:rsid w:val="006D3F2F"/>
    <w:rsid w:val="006D56AB"/>
    <w:rsid w:val="006D5D76"/>
    <w:rsid w:val="006E0AF4"/>
    <w:rsid w:val="006E3536"/>
    <w:rsid w:val="006F409A"/>
    <w:rsid w:val="00714488"/>
    <w:rsid w:val="0071658D"/>
    <w:rsid w:val="007217A6"/>
    <w:rsid w:val="00725F0E"/>
    <w:rsid w:val="00726AFA"/>
    <w:rsid w:val="00751CE5"/>
    <w:rsid w:val="00773CFB"/>
    <w:rsid w:val="0077753A"/>
    <w:rsid w:val="0078130F"/>
    <w:rsid w:val="00787566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7305D"/>
    <w:rsid w:val="0087504B"/>
    <w:rsid w:val="00882746"/>
    <w:rsid w:val="00882A5C"/>
    <w:rsid w:val="00885045"/>
    <w:rsid w:val="008862CA"/>
    <w:rsid w:val="00890372"/>
    <w:rsid w:val="00894E8D"/>
    <w:rsid w:val="008B05C3"/>
    <w:rsid w:val="008B259B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131EE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4FB0"/>
    <w:rsid w:val="009A10D2"/>
    <w:rsid w:val="009A2F17"/>
    <w:rsid w:val="009C4C9A"/>
    <w:rsid w:val="009D24F5"/>
    <w:rsid w:val="009D4E88"/>
    <w:rsid w:val="009F14C5"/>
    <w:rsid w:val="009F56FA"/>
    <w:rsid w:val="00A05F30"/>
    <w:rsid w:val="00A11143"/>
    <w:rsid w:val="00A11D3A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02D3"/>
    <w:rsid w:val="00AA163B"/>
    <w:rsid w:val="00AA68D0"/>
    <w:rsid w:val="00AB2B1E"/>
    <w:rsid w:val="00AB4B33"/>
    <w:rsid w:val="00AB6E53"/>
    <w:rsid w:val="00AC611A"/>
    <w:rsid w:val="00AD033C"/>
    <w:rsid w:val="00AE0ECF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47DC9"/>
    <w:rsid w:val="00B552DF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2420"/>
    <w:rsid w:val="00BF5F92"/>
    <w:rsid w:val="00BF68C8"/>
    <w:rsid w:val="00C01E68"/>
    <w:rsid w:val="00C04D7E"/>
    <w:rsid w:val="00C11924"/>
    <w:rsid w:val="00C1250F"/>
    <w:rsid w:val="00C13FF8"/>
    <w:rsid w:val="00C17F76"/>
    <w:rsid w:val="00C326F9"/>
    <w:rsid w:val="00C37A29"/>
    <w:rsid w:val="00C51A58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D070F2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87003"/>
    <w:rsid w:val="00F87B07"/>
    <w:rsid w:val="00F94880"/>
    <w:rsid w:val="00F959EC"/>
    <w:rsid w:val="00FA00BC"/>
    <w:rsid w:val="00FC1543"/>
    <w:rsid w:val="00FC2D27"/>
    <w:rsid w:val="00FC2D8B"/>
    <w:rsid w:val="00FC3B86"/>
    <w:rsid w:val="00FD3306"/>
    <w:rsid w:val="00FD5BF1"/>
    <w:rsid w:val="00FE437A"/>
    <w:rsid w:val="00FE57D8"/>
    <w:rsid w:val="108AD413"/>
    <w:rsid w:val="1A757E58"/>
    <w:rsid w:val="22B02CA8"/>
    <w:rsid w:val="39A4B5A8"/>
    <w:rsid w:val="3AC52030"/>
    <w:rsid w:val="3C351CC0"/>
    <w:rsid w:val="3CDC566A"/>
    <w:rsid w:val="4013F72C"/>
    <w:rsid w:val="412BB694"/>
    <w:rsid w:val="5104B58C"/>
    <w:rsid w:val="54EC5142"/>
    <w:rsid w:val="73EB3016"/>
    <w:rsid w:val="796A0561"/>
    <w:rsid w:val="7C203AFE"/>
    <w:rsid w:val="7D56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D9A"/>
  </w:style>
  <w:style w:type="paragraph" w:styleId="Heading1">
    <w:name w:val="heading 1"/>
    <w:basedOn w:val="Normal"/>
    <w:next w:val="Normal"/>
    <w:link w:val="Heading1Char"/>
    <w:uiPriority w:val="9"/>
    <w:qFormat/>
    <w:rsid w:val="00465D9A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D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D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65D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5D9A"/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1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131EE"/>
  </w:style>
  <w:style w:type="character" w:customStyle="1" w:styleId="eop">
    <w:name w:val="eop"/>
    <w:basedOn w:val="DefaultParagraphFont"/>
    <w:rsid w:val="009131EE"/>
  </w:style>
  <w:style w:type="character" w:customStyle="1" w:styleId="wacimagecontainer">
    <w:name w:val="wacimagecontainer"/>
    <w:basedOn w:val="DefaultParagraphFont"/>
    <w:rsid w:val="00913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567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sv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30.jpeg"/><Relationship Id="rId1" Type="http://schemas.openxmlformats.org/officeDocument/2006/relationships/image" Target="media/image17.jpg"/><Relationship Id="rId4" Type="http://schemas.openxmlformats.org/officeDocument/2006/relationships/image" Target="media/image1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fdc4acd7-de7c-4219-a00a-d8a89ca06058"/>
    <ds:schemaRef ds:uri="f43cf4df-3f2b-4cb6-8592-9002c77c38e2"/>
  </ds:schemaRefs>
</ds:datastoreItem>
</file>

<file path=customXml/itemProps3.xml><?xml version="1.0" encoding="utf-8"?>
<ds:datastoreItem xmlns:ds="http://schemas.openxmlformats.org/officeDocument/2006/customXml" ds:itemID="{8B62D4AB-F3ED-4253-A96E-CC51B0EEA874}"/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6</TotalTime>
  <Pages>5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16</cp:revision>
  <cp:lastPrinted>2024-02-27T22:30:00Z</cp:lastPrinted>
  <dcterms:created xsi:type="dcterms:W3CDTF">2024-05-21T20:58:00Z</dcterms:created>
  <dcterms:modified xsi:type="dcterms:W3CDTF">2024-05-29T03:37:00Z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