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342A7" w14:textId="77777777" w:rsidR="006A6D92" w:rsidRPr="00CD7515" w:rsidRDefault="006A6D92" w:rsidP="00180EDA">
      <w:pPr>
        <w:rPr>
          <w:rFonts w:cs="Arial"/>
        </w:rPr>
      </w:pPr>
    </w:p>
    <w:p w14:paraId="6816529E" w14:textId="77777777" w:rsidR="008D5612" w:rsidRPr="00CD7515" w:rsidRDefault="008D5612" w:rsidP="008D5612">
      <w:pPr>
        <w:rPr>
          <w:rFonts w:cs="Arial"/>
        </w:rPr>
      </w:pPr>
    </w:p>
    <w:p w14:paraId="409BEACB" w14:textId="2A1380B7" w:rsidR="00C459DA" w:rsidRPr="00CD7515" w:rsidRDefault="00C459DA" w:rsidP="000B447A">
      <w:pPr>
        <w:pStyle w:val="Heading1"/>
        <w:jc w:val="center"/>
        <w:rPr>
          <w:rFonts w:cs="Arial"/>
        </w:rPr>
      </w:pPr>
      <w:bookmarkStart w:id="0" w:name="_Toc169081492"/>
      <w:r w:rsidRPr="00CD7515">
        <w:rPr>
          <w:rFonts w:cs="Arial"/>
        </w:rPr>
        <w:t xml:space="preserve">AAA on Cisco </w:t>
      </w:r>
      <w:r w:rsidR="000B447A" w:rsidRPr="00CD7515">
        <w:rPr>
          <w:rFonts w:cs="Arial"/>
        </w:rPr>
        <w:t>Devices</w:t>
      </w:r>
      <w:bookmarkEnd w:id="0"/>
    </w:p>
    <w:p w14:paraId="6591FD0E" w14:textId="77777777" w:rsidR="00B613BB" w:rsidRDefault="00B613BB" w:rsidP="00D51696">
      <w:pPr>
        <w:rPr>
          <w:rFonts w:cs="Arial"/>
        </w:rPr>
      </w:pPr>
    </w:p>
    <w:p w14:paraId="07822084" w14:textId="199AE00C" w:rsidR="00D51696" w:rsidRPr="00CD7515" w:rsidRDefault="00D51696" w:rsidP="00D51696">
      <w:pPr>
        <w:rPr>
          <w:rFonts w:cs="Arial"/>
        </w:rPr>
      </w:pPr>
      <w:r w:rsidRPr="00CD7515">
        <w:rPr>
          <w:rFonts w:cs="Arial"/>
        </w:rPr>
        <w:t xml:space="preserve">Goal: Implement basic AAA </w:t>
      </w:r>
      <w:r w:rsidR="004B0B7A" w:rsidRPr="00CD7515">
        <w:rPr>
          <w:rFonts w:cs="Arial"/>
        </w:rPr>
        <w:t>and use it for authentication on CISCO Routers and Switches</w:t>
      </w:r>
      <w:r w:rsidR="00EE6F81">
        <w:rPr>
          <w:rFonts w:cs="Arial"/>
        </w:rPr>
        <w:t>.</w:t>
      </w:r>
    </w:p>
    <w:p w14:paraId="758D9B41" w14:textId="77777777" w:rsidR="00B613BB" w:rsidRDefault="00B613BB" w:rsidP="00D51696">
      <w:pPr>
        <w:rPr>
          <w:rFonts w:cs="Arial"/>
        </w:rPr>
      </w:pPr>
    </w:p>
    <w:p w14:paraId="20F98601" w14:textId="2CA5F3FA" w:rsidR="00FC1FFE" w:rsidRPr="00CD7515" w:rsidRDefault="00A62037" w:rsidP="00B613BB">
      <w:pPr>
        <w:pStyle w:val="Heading1"/>
        <w:jc w:val="center"/>
      </w:pPr>
      <w:bookmarkStart w:id="1" w:name="_Toc169081493"/>
      <w:r w:rsidRPr="00CD7515">
        <w:t>Lab Topology:</w:t>
      </w:r>
      <w:bookmarkEnd w:id="1"/>
    </w:p>
    <w:p w14:paraId="58BE2C5E" w14:textId="19C7403B" w:rsidR="00A62037" w:rsidRPr="00CD7515" w:rsidRDefault="00C503DD" w:rsidP="00B613BB">
      <w:pPr>
        <w:jc w:val="center"/>
        <w:rPr>
          <w:rFonts w:cs="Arial"/>
        </w:rPr>
      </w:pPr>
      <w:r w:rsidRPr="00C503DD">
        <w:rPr>
          <w:rFonts w:cs="Arial"/>
          <w:noProof/>
        </w:rPr>
        <w:drawing>
          <wp:inline distT="0" distB="0" distL="0" distR="0" wp14:anchorId="0BF7D2A1" wp14:editId="3D5830FF">
            <wp:extent cx="5096586" cy="2505425"/>
            <wp:effectExtent l="0" t="0" r="0" b="9525"/>
            <wp:docPr id="234255030" name="Picture 1" descr="A diagram of a computer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55030" name="Picture 1" descr="A diagram of a computer networ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C1CB" w14:textId="77777777" w:rsidR="00FC1FFE" w:rsidRPr="00CD7515" w:rsidRDefault="00FC1FFE" w:rsidP="00D51696">
      <w:pPr>
        <w:rPr>
          <w:rFonts w:cs="Arial"/>
        </w:rPr>
      </w:pPr>
    </w:p>
    <w:p w14:paraId="202B1A33" w14:textId="77777777" w:rsidR="00FC1FFE" w:rsidRPr="00CD7515" w:rsidRDefault="00FC1FFE" w:rsidP="00D51696">
      <w:pPr>
        <w:rPr>
          <w:rFonts w:cs="Arial"/>
        </w:rPr>
      </w:pPr>
    </w:p>
    <w:p w14:paraId="7095D984" w14:textId="77777777" w:rsidR="00FC1FFE" w:rsidRPr="00CD7515" w:rsidRDefault="00FC1FFE" w:rsidP="00D51696">
      <w:pPr>
        <w:rPr>
          <w:rFonts w:cs="Arial"/>
        </w:rPr>
      </w:pPr>
    </w:p>
    <w:p w14:paraId="3EFE3682" w14:textId="77777777" w:rsidR="00FC1FFE" w:rsidRPr="00CD7515" w:rsidRDefault="00FC1FFE" w:rsidP="00D51696">
      <w:pPr>
        <w:rPr>
          <w:rFonts w:cs="Arial"/>
        </w:rPr>
      </w:pPr>
    </w:p>
    <w:p w14:paraId="2CB52973" w14:textId="77777777" w:rsidR="00FC1FFE" w:rsidRPr="00CD7515" w:rsidRDefault="00FC1FFE" w:rsidP="00D51696">
      <w:pPr>
        <w:rPr>
          <w:rFonts w:cs="Arial"/>
        </w:rPr>
      </w:pPr>
    </w:p>
    <w:p w14:paraId="592E998C" w14:textId="77777777" w:rsidR="00FC1FFE" w:rsidRPr="00CD7515" w:rsidRDefault="00FC1FFE" w:rsidP="00D51696">
      <w:pPr>
        <w:rPr>
          <w:rFonts w:cs="Arial"/>
        </w:rPr>
      </w:pPr>
    </w:p>
    <w:p w14:paraId="12F88139" w14:textId="77777777" w:rsidR="00FC1FFE" w:rsidRDefault="00FC1FFE" w:rsidP="00D51696">
      <w:pPr>
        <w:rPr>
          <w:rFonts w:cs="Arial"/>
        </w:rPr>
      </w:pPr>
    </w:p>
    <w:p w14:paraId="26497F0A" w14:textId="77777777" w:rsidR="00C503DD" w:rsidRDefault="00C503DD" w:rsidP="00D51696">
      <w:pPr>
        <w:rPr>
          <w:rFonts w:cs="Arial"/>
        </w:rPr>
      </w:pPr>
    </w:p>
    <w:p w14:paraId="7AA51948" w14:textId="77777777" w:rsidR="00C503DD" w:rsidRDefault="00C503DD" w:rsidP="00D51696">
      <w:pPr>
        <w:rPr>
          <w:rFonts w:cs="Arial"/>
        </w:rPr>
      </w:pPr>
    </w:p>
    <w:p w14:paraId="5237EDED" w14:textId="77777777" w:rsidR="00C503DD" w:rsidRDefault="00C503DD" w:rsidP="00D51696">
      <w:pPr>
        <w:rPr>
          <w:rFonts w:cs="Arial"/>
        </w:rPr>
      </w:pPr>
    </w:p>
    <w:p w14:paraId="57ABA1BE" w14:textId="77777777" w:rsidR="00C503DD" w:rsidRDefault="00C503DD" w:rsidP="00D51696">
      <w:pPr>
        <w:rPr>
          <w:rFonts w:cs="Arial"/>
        </w:rPr>
      </w:pPr>
    </w:p>
    <w:p w14:paraId="46E3F87B" w14:textId="77777777" w:rsidR="00C503DD" w:rsidRDefault="00C503DD" w:rsidP="00D51696">
      <w:pPr>
        <w:rPr>
          <w:rFonts w:cs="Arial"/>
        </w:rPr>
      </w:pPr>
    </w:p>
    <w:sdt>
      <w:sdtPr>
        <w:rPr>
          <w:rFonts w:eastAsiaTheme="minorEastAsia" w:cstheme="minorBidi"/>
          <w:color w:val="auto"/>
          <w:sz w:val="21"/>
          <w:szCs w:val="21"/>
          <w:lang w:val="en-GB"/>
        </w:rPr>
        <w:id w:val="17854692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E006E5" w14:textId="4A9E47D6" w:rsidR="00C503DD" w:rsidRDefault="00C503DD">
          <w:pPr>
            <w:pStyle w:val="TOCHeading"/>
          </w:pPr>
          <w:r>
            <w:rPr>
              <w:lang w:val="en-GB"/>
            </w:rPr>
            <w:t>Contents</w:t>
          </w:r>
        </w:p>
        <w:p w14:paraId="698131C5" w14:textId="1FADEFCB" w:rsidR="005C4621" w:rsidRDefault="00C503DD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081492" w:history="1">
            <w:r w:rsidR="005C4621" w:rsidRPr="00A76EFB">
              <w:rPr>
                <w:rStyle w:val="Hyperlink"/>
                <w:rFonts w:cs="Arial"/>
                <w:noProof/>
              </w:rPr>
              <w:t>AAA on Cisco Devices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_Toc169081492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1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1C5F437C" w14:textId="3973473C" w:rsidR="005C4621" w:rsidRDefault="00BE6243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3" w:history="1">
            <w:r w:rsidR="005C4621" w:rsidRPr="00A76EFB">
              <w:rPr>
                <w:rStyle w:val="Hyperlink"/>
                <w:noProof/>
              </w:rPr>
              <w:t>Lab Topology: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_Toc169081493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1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0DACBBA0" w14:textId="1D03DBAC" w:rsidR="005C4621" w:rsidRDefault="00BE624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4" w:history="1">
            <w:r w:rsidR="005C4621" w:rsidRPr="00A76EFB">
              <w:rPr>
                <w:rStyle w:val="Hyperlink"/>
                <w:noProof/>
              </w:rPr>
              <w:t>Task 1 – Open Packet Tracer file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_Toc169081494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2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6A698DB" w14:textId="3FA97409" w:rsidR="005C4621" w:rsidRDefault="00BE624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5" w:history="1">
            <w:r w:rsidR="005C4621" w:rsidRPr="00A76EFB">
              <w:rPr>
                <w:rStyle w:val="Hyperlink"/>
                <w:noProof/>
              </w:rPr>
              <w:t>Task 2 – Basic Device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_Toc169081495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3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042D816" w14:textId="4D1788E4" w:rsidR="005C4621" w:rsidRDefault="00BE624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6" w:history="1">
            <w:r w:rsidR="005C4621" w:rsidRPr="00A76EFB">
              <w:rPr>
                <w:rStyle w:val="Hyperlink"/>
                <w:noProof/>
              </w:rPr>
              <w:t>Task 3 – Configuring AAA Server in Packet Tracer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_Toc169081496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3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0F688542" w14:textId="0A9F9842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7" w:history="1">
            <w:r w:rsidR="005C4621" w:rsidRPr="00A76EFB">
              <w:rPr>
                <w:rStyle w:val="Hyperlink"/>
                <w:noProof/>
              </w:rPr>
              <w:t>Step 1 - Open configuration tab of AAA Server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_Toc169081497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3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7CCF078" w14:textId="1233C875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8" w:history="1">
            <w:r w:rsidR="005C4621" w:rsidRPr="00A76EFB">
              <w:rPr>
                <w:rStyle w:val="Hyperlink"/>
                <w:noProof/>
              </w:rPr>
              <w:t>Step 2 - Configure AAA account for R1 in AAA Server: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_Toc169081498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3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4C320DF9" w14:textId="40C64A6A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499" w:history="1">
            <w:r w:rsidR="005C4621" w:rsidRPr="00A76EFB">
              <w:rPr>
                <w:rStyle w:val="Hyperlink"/>
                <w:noProof/>
              </w:rPr>
              <w:t>Step 3 – Add AAA user to AAA server.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_Toc169081499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4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74EF641" w14:textId="576148F8" w:rsidR="005C4621" w:rsidRDefault="00BE624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0" w:history="1">
            <w:r w:rsidR="005C4621" w:rsidRPr="00A76EFB">
              <w:rPr>
                <w:rStyle w:val="Hyperlink"/>
                <w:noProof/>
              </w:rPr>
              <w:t>Task 4 – Configure Local AAA Authentication for Console Access on R1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_Toc169081500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6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6B49EB8F" w14:textId="65E5A992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1" w:history="1">
            <w:r w:rsidR="005C4621" w:rsidRPr="00A76EFB">
              <w:rPr>
                <w:rStyle w:val="Hyperlink"/>
                <w:noProof/>
              </w:rPr>
              <w:t>Step 1 - Configure a local username on R1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_Toc169081501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6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0DDEC5E3" w14:textId="3EC833BE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2" w:history="1">
            <w:r w:rsidR="005C4621" w:rsidRPr="00A76EFB">
              <w:rPr>
                <w:rStyle w:val="Hyperlink"/>
                <w:noProof/>
              </w:rPr>
              <w:t>Step 2 - Configure local AAA authentication for console access on R1.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_Toc169081502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6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65A4F89" w14:textId="21F44A47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3" w:history="1">
            <w:r w:rsidR="005C4621" w:rsidRPr="00A76EFB">
              <w:rPr>
                <w:rStyle w:val="Hyperlink"/>
                <w:noProof/>
              </w:rPr>
              <w:t>Step 3 - Configure the line console to use the defined AAA authentication method.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_Toc169081503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6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41AA0BD8" w14:textId="76CE4D75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4" w:history="1">
            <w:r w:rsidR="005C4621" w:rsidRPr="00A76EFB">
              <w:rPr>
                <w:rStyle w:val="Hyperlink"/>
                <w:noProof/>
              </w:rPr>
              <w:t>Step 4 - Verify the AAA authentication method.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_Toc169081504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6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395257A" w14:textId="254D19B6" w:rsidR="005C4621" w:rsidRDefault="00BE624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5" w:history="1">
            <w:r w:rsidR="005C4621" w:rsidRPr="00A76EFB">
              <w:rPr>
                <w:rStyle w:val="Hyperlink"/>
                <w:noProof/>
              </w:rPr>
              <w:t>Task 5 – Configure Local AAA Authentication for vty Lines on R1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_Toc169081505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7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7BCB8226" w14:textId="4D48D620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6" w:history="1">
            <w:r w:rsidR="005C4621" w:rsidRPr="00A76EFB">
              <w:rPr>
                <w:rStyle w:val="Hyperlink"/>
                <w:noProof/>
              </w:rPr>
              <w:t>Step 1 - Configure domain name and crypto key for use with SSH.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_Toc169081506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7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494CDAEC" w14:textId="4D606EE0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7" w:history="1">
            <w:r w:rsidR="005C4621" w:rsidRPr="00A76EFB">
              <w:rPr>
                <w:rStyle w:val="Hyperlink"/>
                <w:noProof/>
              </w:rPr>
              <w:t>Step 2: Configure the vty lines to use the defined AAA authentication method.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_Toc169081507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7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247777F6" w14:textId="4942EF43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8" w:history="1">
            <w:r w:rsidR="005C4621" w:rsidRPr="00A76EFB">
              <w:rPr>
                <w:rStyle w:val="Hyperlink"/>
                <w:noProof/>
              </w:rPr>
              <w:t>Step 3: Verify the AAA authentication method.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_Toc169081508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7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1641E53F" w14:textId="65D978F3" w:rsidR="005C4621" w:rsidRDefault="00BE624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09" w:history="1">
            <w:r w:rsidR="005C4621" w:rsidRPr="00A76EFB">
              <w:rPr>
                <w:rStyle w:val="Hyperlink"/>
                <w:noProof/>
              </w:rPr>
              <w:t>Task 6 - Configure Server-Based AAA Authentication Using RADIUS on R1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_Toc169081509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7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7904634C" w14:textId="5739703D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10" w:history="1">
            <w:r w:rsidR="005C4621" w:rsidRPr="00A76EFB">
              <w:rPr>
                <w:rStyle w:val="Hyperlink"/>
                <w:noProof/>
              </w:rPr>
              <w:t>Step 1: Configure the RADIUS server specifics on R1.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_Toc169081510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7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8624A67" w14:textId="3A5746D0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11" w:history="1">
            <w:r w:rsidR="005C4621" w:rsidRPr="00A76EFB">
              <w:rPr>
                <w:rStyle w:val="Hyperlink"/>
                <w:noProof/>
              </w:rPr>
              <w:t>Step 2: Configure AAA login authentication for console access on R1.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_Toc169081511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8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2DCD2B8F" w14:textId="6C7AA25F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12" w:history="1">
            <w:r w:rsidR="005C4621" w:rsidRPr="00A76EFB">
              <w:rPr>
                <w:rStyle w:val="Hyperlink"/>
                <w:noProof/>
              </w:rPr>
              <w:t>Step 3 - Verify the AAA authentication method for Console lines.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_Toc169081512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8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330CD422" w14:textId="443A955B" w:rsidR="005C4621" w:rsidRDefault="00BE624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81513" w:history="1">
            <w:r w:rsidR="005C4621" w:rsidRPr="00A76EFB">
              <w:rPr>
                <w:rStyle w:val="Hyperlink"/>
                <w:noProof/>
              </w:rPr>
              <w:t>Step 4 - Verify the AAA authentication method for vty lines.</w:t>
            </w:r>
            <w:r w:rsidR="005C4621">
              <w:rPr>
                <w:noProof/>
                <w:webHidden/>
              </w:rPr>
              <w:tab/>
            </w:r>
            <w:r w:rsidR="005C4621">
              <w:rPr>
                <w:noProof/>
                <w:webHidden/>
              </w:rPr>
              <w:fldChar w:fldCharType="begin"/>
            </w:r>
            <w:r w:rsidR="005C4621">
              <w:rPr>
                <w:noProof/>
                <w:webHidden/>
              </w:rPr>
              <w:instrText xml:space="preserve"> PAGEREF _Toc169081513 \h </w:instrText>
            </w:r>
            <w:r w:rsidR="005C4621">
              <w:rPr>
                <w:noProof/>
                <w:webHidden/>
              </w:rPr>
            </w:r>
            <w:r w:rsidR="005C4621">
              <w:rPr>
                <w:noProof/>
                <w:webHidden/>
              </w:rPr>
              <w:fldChar w:fldCharType="separate"/>
            </w:r>
            <w:r w:rsidR="005C4621">
              <w:rPr>
                <w:noProof/>
                <w:webHidden/>
              </w:rPr>
              <w:t>8</w:t>
            </w:r>
            <w:r w:rsidR="005C4621">
              <w:rPr>
                <w:noProof/>
                <w:webHidden/>
              </w:rPr>
              <w:fldChar w:fldCharType="end"/>
            </w:r>
          </w:hyperlink>
        </w:p>
        <w:p w14:paraId="65753E34" w14:textId="0E32E543" w:rsidR="00C503DD" w:rsidRDefault="00C503DD">
          <w:r>
            <w:rPr>
              <w:b/>
              <w:bCs/>
              <w:lang w:val="en-GB"/>
            </w:rPr>
            <w:fldChar w:fldCharType="end"/>
          </w:r>
        </w:p>
      </w:sdtContent>
    </w:sdt>
    <w:p w14:paraId="7F916B04" w14:textId="77777777" w:rsidR="00C503DD" w:rsidRPr="00CD7515" w:rsidRDefault="00C503DD" w:rsidP="00D51696">
      <w:pPr>
        <w:rPr>
          <w:rFonts w:cs="Arial"/>
        </w:rPr>
      </w:pPr>
    </w:p>
    <w:p w14:paraId="3676136F" w14:textId="77777777" w:rsidR="00FC1FFE" w:rsidRPr="00CD7515" w:rsidRDefault="00FC1FFE" w:rsidP="00D51696">
      <w:pPr>
        <w:rPr>
          <w:rFonts w:cs="Arial"/>
        </w:rPr>
      </w:pPr>
    </w:p>
    <w:p w14:paraId="6FBC61A3" w14:textId="77777777" w:rsidR="00FC1FFE" w:rsidRPr="00CD7515" w:rsidRDefault="00FC1FFE" w:rsidP="00D51696">
      <w:pPr>
        <w:rPr>
          <w:rFonts w:cs="Arial"/>
        </w:rPr>
      </w:pPr>
    </w:p>
    <w:p w14:paraId="2FD0C601" w14:textId="77777777" w:rsidR="00FC1FFE" w:rsidRPr="00CD7515" w:rsidRDefault="00FC1FFE" w:rsidP="00D51696">
      <w:pPr>
        <w:rPr>
          <w:rFonts w:cs="Arial"/>
        </w:rPr>
      </w:pPr>
    </w:p>
    <w:p w14:paraId="414950B2" w14:textId="77777777" w:rsidR="00FC1FFE" w:rsidRPr="00CD7515" w:rsidRDefault="00FC1FFE" w:rsidP="00D51696">
      <w:pPr>
        <w:rPr>
          <w:rFonts w:cs="Arial"/>
        </w:rPr>
      </w:pPr>
    </w:p>
    <w:p w14:paraId="4ED5FF21" w14:textId="1640ED53" w:rsidR="00FC1FFE" w:rsidRDefault="00FC1FFE" w:rsidP="00A821C7">
      <w:pPr>
        <w:pStyle w:val="Heading2"/>
      </w:pPr>
      <w:bookmarkStart w:id="2" w:name="_Toc169081494"/>
      <w:r w:rsidRPr="00CD7515">
        <w:t>Task 1 – Open Packet Tracer file</w:t>
      </w:r>
      <w:bookmarkEnd w:id="2"/>
    </w:p>
    <w:p w14:paraId="3F920176" w14:textId="4838C718" w:rsidR="00B10074" w:rsidRDefault="00B10074" w:rsidP="00B10074">
      <w:r>
        <w:t>Download and open</w:t>
      </w:r>
      <w:r w:rsidR="006F13A0">
        <w:t xml:space="preserve"> lab files</w:t>
      </w:r>
      <w:r>
        <w:t>:</w:t>
      </w:r>
    </w:p>
    <w:p w14:paraId="7D401F23" w14:textId="07CBAC62" w:rsidR="00B10074" w:rsidRDefault="00BE6243" w:rsidP="00B10074">
      <w:r w:rsidRPr="00BE6243">
        <w:t>LAB_C3NetSec_8_PT_AAA_on_Cisco_Devices-V.1.0</w:t>
      </w:r>
      <w:r w:rsidR="00B10074" w:rsidRPr="00B10074">
        <w:t>.pkt</w:t>
      </w:r>
    </w:p>
    <w:p w14:paraId="725FD3F0" w14:textId="523EC8BB" w:rsidR="00B10074" w:rsidRPr="00B10074" w:rsidRDefault="00B10074" w:rsidP="00B10074"/>
    <w:p w14:paraId="6BE70194" w14:textId="2323E475" w:rsidR="00FC1FFE" w:rsidRPr="00CD7515" w:rsidRDefault="007D50D6" w:rsidP="00A821C7">
      <w:pPr>
        <w:pStyle w:val="Heading2"/>
      </w:pPr>
      <w:bookmarkStart w:id="3" w:name="_Toc169081495"/>
      <w:r w:rsidRPr="00CD7515">
        <w:t xml:space="preserve">Task 2 </w:t>
      </w:r>
      <w:r w:rsidR="002D192A" w:rsidRPr="00CD7515">
        <w:t>–</w:t>
      </w:r>
      <w:r w:rsidRPr="00CD7515">
        <w:t xml:space="preserve"> </w:t>
      </w:r>
      <w:r w:rsidR="002D192A" w:rsidRPr="00CD7515">
        <w:t>Basic Device</w:t>
      </w:r>
      <w:bookmarkEnd w:id="3"/>
      <w:r w:rsidR="002D192A" w:rsidRPr="00CD7515">
        <w:t xml:space="preserve"> </w:t>
      </w:r>
    </w:p>
    <w:p w14:paraId="267D0A52" w14:textId="1A0D8D2E" w:rsidR="002D192A" w:rsidRPr="00CD7515" w:rsidRDefault="002D192A" w:rsidP="002B2B2E">
      <w:pPr>
        <w:rPr>
          <w:rFonts w:cs="Arial"/>
        </w:rPr>
      </w:pPr>
      <w:r w:rsidRPr="00CD7515">
        <w:rPr>
          <w:rFonts w:cs="Arial"/>
        </w:rPr>
        <w:t xml:space="preserve">Configure </w:t>
      </w:r>
      <w:r w:rsidR="006C49D6" w:rsidRPr="00CD7515">
        <w:rPr>
          <w:rFonts w:cs="Arial"/>
        </w:rPr>
        <w:t>devices based on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7353D" w:rsidRPr="00CD7515" w14:paraId="4FE5B91F" w14:textId="77777777" w:rsidTr="00D7353D">
        <w:tc>
          <w:tcPr>
            <w:tcW w:w="3209" w:type="dxa"/>
          </w:tcPr>
          <w:p w14:paraId="6D6648D8" w14:textId="5FCCF935" w:rsidR="00D7353D" w:rsidRPr="00CD7515" w:rsidRDefault="00D7353D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Device Name</w:t>
            </w:r>
          </w:p>
        </w:tc>
        <w:tc>
          <w:tcPr>
            <w:tcW w:w="3209" w:type="dxa"/>
          </w:tcPr>
          <w:p w14:paraId="080585DA" w14:textId="2AD4527B" w:rsidR="00D7353D" w:rsidRPr="00CD7515" w:rsidRDefault="00C418D9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Interface</w:t>
            </w:r>
          </w:p>
        </w:tc>
        <w:tc>
          <w:tcPr>
            <w:tcW w:w="3210" w:type="dxa"/>
          </w:tcPr>
          <w:p w14:paraId="56ECA794" w14:textId="46DE94EC" w:rsidR="00D7353D" w:rsidRPr="00CD7515" w:rsidRDefault="00C418D9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IPv4</w:t>
            </w:r>
          </w:p>
        </w:tc>
      </w:tr>
      <w:tr w:rsidR="00D7353D" w:rsidRPr="00CD7515" w14:paraId="06978E6F" w14:textId="77777777" w:rsidTr="00D7353D">
        <w:tc>
          <w:tcPr>
            <w:tcW w:w="3209" w:type="dxa"/>
          </w:tcPr>
          <w:p w14:paraId="345D4348" w14:textId="52F26162" w:rsidR="00D7353D" w:rsidRPr="00CD7515" w:rsidRDefault="00D7353D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R1</w:t>
            </w:r>
          </w:p>
        </w:tc>
        <w:tc>
          <w:tcPr>
            <w:tcW w:w="3209" w:type="dxa"/>
          </w:tcPr>
          <w:p w14:paraId="78EB0316" w14:textId="4FB6A7C5" w:rsidR="00D7353D" w:rsidRPr="00CD7515" w:rsidRDefault="00D7353D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G</w:t>
            </w:r>
            <w:r w:rsidR="00C418D9" w:rsidRPr="00CD7515">
              <w:rPr>
                <w:rFonts w:cs="Arial"/>
              </w:rPr>
              <w:t>ig0/0/0</w:t>
            </w:r>
          </w:p>
        </w:tc>
        <w:tc>
          <w:tcPr>
            <w:tcW w:w="3210" w:type="dxa"/>
          </w:tcPr>
          <w:p w14:paraId="6AE24C57" w14:textId="65BA52D5" w:rsidR="00D7353D" w:rsidRPr="00CD7515" w:rsidRDefault="00C418D9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10.1.1.1/24</w:t>
            </w:r>
          </w:p>
        </w:tc>
      </w:tr>
      <w:tr w:rsidR="00C418D9" w:rsidRPr="00CD7515" w14:paraId="35399429" w14:textId="77777777" w:rsidTr="00D7353D">
        <w:tc>
          <w:tcPr>
            <w:tcW w:w="3209" w:type="dxa"/>
          </w:tcPr>
          <w:p w14:paraId="13331BF9" w14:textId="2A9962A3" w:rsidR="00C418D9" w:rsidRPr="00CD7515" w:rsidRDefault="00C418D9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SW1</w:t>
            </w:r>
          </w:p>
        </w:tc>
        <w:tc>
          <w:tcPr>
            <w:tcW w:w="3209" w:type="dxa"/>
          </w:tcPr>
          <w:p w14:paraId="2AC4E451" w14:textId="280E6F91" w:rsidR="00C418D9" w:rsidRPr="00CD7515" w:rsidRDefault="00C418D9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VLAN1</w:t>
            </w:r>
          </w:p>
        </w:tc>
        <w:tc>
          <w:tcPr>
            <w:tcW w:w="3210" w:type="dxa"/>
          </w:tcPr>
          <w:p w14:paraId="5E77CE7E" w14:textId="56E8F7BB" w:rsidR="00C418D9" w:rsidRPr="00CD7515" w:rsidRDefault="00C97100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10.1.1.2/24</w:t>
            </w:r>
          </w:p>
        </w:tc>
      </w:tr>
      <w:tr w:rsidR="00C97100" w:rsidRPr="00CD7515" w14:paraId="17F0899A" w14:textId="77777777" w:rsidTr="00D7353D">
        <w:tc>
          <w:tcPr>
            <w:tcW w:w="3209" w:type="dxa"/>
          </w:tcPr>
          <w:p w14:paraId="6A5116BD" w14:textId="75FF812C" w:rsidR="00C97100" w:rsidRPr="00CD7515" w:rsidRDefault="00822C56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AAA Server</w:t>
            </w:r>
          </w:p>
        </w:tc>
        <w:tc>
          <w:tcPr>
            <w:tcW w:w="3209" w:type="dxa"/>
          </w:tcPr>
          <w:p w14:paraId="43E233F1" w14:textId="5AA35B75" w:rsidR="00C97100" w:rsidRPr="00CD7515" w:rsidRDefault="00822C56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Fa0</w:t>
            </w:r>
          </w:p>
        </w:tc>
        <w:tc>
          <w:tcPr>
            <w:tcW w:w="3210" w:type="dxa"/>
          </w:tcPr>
          <w:p w14:paraId="57EF71E0" w14:textId="48140387" w:rsidR="00C97100" w:rsidRPr="00CD7515" w:rsidRDefault="00CC41E6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10.1.1.3/24</w:t>
            </w:r>
          </w:p>
        </w:tc>
      </w:tr>
      <w:tr w:rsidR="00CC41E6" w:rsidRPr="00CD7515" w14:paraId="21A5E293" w14:textId="77777777" w:rsidTr="00D7353D">
        <w:tc>
          <w:tcPr>
            <w:tcW w:w="3209" w:type="dxa"/>
          </w:tcPr>
          <w:p w14:paraId="0BBFB27C" w14:textId="3EC1A012" w:rsidR="00CC41E6" w:rsidRPr="00CD7515" w:rsidRDefault="00CC41E6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PC1</w:t>
            </w:r>
          </w:p>
        </w:tc>
        <w:tc>
          <w:tcPr>
            <w:tcW w:w="3209" w:type="dxa"/>
          </w:tcPr>
          <w:p w14:paraId="542EF90A" w14:textId="54F31383" w:rsidR="00CC41E6" w:rsidRPr="00CD7515" w:rsidRDefault="00CC41E6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Fa0</w:t>
            </w:r>
          </w:p>
        </w:tc>
        <w:tc>
          <w:tcPr>
            <w:tcW w:w="3210" w:type="dxa"/>
          </w:tcPr>
          <w:p w14:paraId="2914E51A" w14:textId="45605370" w:rsidR="00CC41E6" w:rsidRPr="00CD7515" w:rsidRDefault="00CC41E6" w:rsidP="002B2B2E">
            <w:pPr>
              <w:rPr>
                <w:rFonts w:cs="Arial"/>
              </w:rPr>
            </w:pPr>
            <w:r w:rsidRPr="00CD7515">
              <w:rPr>
                <w:rFonts w:cs="Arial"/>
              </w:rPr>
              <w:t>10.1.1.4/24</w:t>
            </w:r>
          </w:p>
        </w:tc>
      </w:tr>
    </w:tbl>
    <w:p w14:paraId="69056C09" w14:textId="77777777" w:rsidR="006C49D6" w:rsidRPr="00CD7515" w:rsidRDefault="006C49D6" w:rsidP="002B2B2E">
      <w:pPr>
        <w:rPr>
          <w:rFonts w:cs="Arial"/>
        </w:rPr>
      </w:pPr>
    </w:p>
    <w:p w14:paraId="46CF8F32" w14:textId="30E1884B" w:rsidR="00177CE2" w:rsidRDefault="00177CE2" w:rsidP="00057BBC">
      <w:pPr>
        <w:pStyle w:val="Heading2"/>
      </w:pPr>
      <w:bookmarkStart w:id="4" w:name="_Toc169081496"/>
      <w:r>
        <w:t xml:space="preserve">Task 3 – Configuring AAA Server </w:t>
      </w:r>
      <w:r w:rsidR="00372E06">
        <w:t>in Packet Tracer</w:t>
      </w:r>
      <w:bookmarkEnd w:id="4"/>
    </w:p>
    <w:p w14:paraId="5C5AF2D7" w14:textId="08B3F69A" w:rsidR="00372E06" w:rsidRDefault="00DC0C91" w:rsidP="00E27705">
      <w:pPr>
        <w:pStyle w:val="Heading3"/>
      </w:pPr>
      <w:bookmarkStart w:id="5" w:name="_Toc169081497"/>
      <w:r>
        <w:t>Step 1</w:t>
      </w:r>
      <w:r w:rsidR="009C386B">
        <w:t xml:space="preserve"> - </w:t>
      </w:r>
      <w:r w:rsidR="00372E06">
        <w:t>Open configuration tab of AAA Server</w:t>
      </w:r>
      <w:bookmarkEnd w:id="5"/>
    </w:p>
    <w:p w14:paraId="34069FE5" w14:textId="77777777" w:rsidR="00F85B25" w:rsidRPr="00F85B25" w:rsidRDefault="00F85B25" w:rsidP="00F85B25"/>
    <w:p w14:paraId="488E84BC" w14:textId="259CE597" w:rsidR="00C21A5E" w:rsidRDefault="00F85B25" w:rsidP="00DE6885">
      <w:pPr>
        <w:ind w:left="720"/>
      </w:pPr>
      <w:r w:rsidRPr="00F85B25">
        <w:rPr>
          <w:noProof/>
        </w:rPr>
        <w:drawing>
          <wp:inline distT="0" distB="0" distL="0" distR="0" wp14:anchorId="0F209D63" wp14:editId="5B623988">
            <wp:extent cx="3189203" cy="3244132"/>
            <wp:effectExtent l="0" t="0" r="0" b="0"/>
            <wp:docPr id="844438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38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1073" cy="32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5FF6" w14:textId="77777777" w:rsidR="00F85B25" w:rsidRPr="00F85B25" w:rsidRDefault="00F85B25" w:rsidP="00F85B25"/>
    <w:p w14:paraId="0C4584ED" w14:textId="6213FABA" w:rsidR="00372E06" w:rsidRDefault="009C386B" w:rsidP="00E27705">
      <w:pPr>
        <w:pStyle w:val="Heading3"/>
      </w:pPr>
      <w:bookmarkStart w:id="6" w:name="_Toc169081498"/>
      <w:r>
        <w:t xml:space="preserve">Step 2 - </w:t>
      </w:r>
      <w:r w:rsidR="00D178F8">
        <w:t>Configure</w:t>
      </w:r>
      <w:r w:rsidR="00BA6C0B">
        <w:t xml:space="preserve"> </w:t>
      </w:r>
      <w:r w:rsidR="00DC0C91">
        <w:t>AAA account for R1</w:t>
      </w:r>
      <w:r w:rsidR="00862583">
        <w:t xml:space="preserve"> in AAA Server</w:t>
      </w:r>
      <w:r w:rsidR="00BA6C0B">
        <w:t>:</w:t>
      </w:r>
      <w:bookmarkEnd w:id="6"/>
    </w:p>
    <w:p w14:paraId="3E1FD285" w14:textId="77777777" w:rsidR="00C21A5E" w:rsidRDefault="00C21A5E" w:rsidP="00D178F8">
      <w:pPr>
        <w:pStyle w:val="ListParagraph"/>
      </w:pPr>
    </w:p>
    <w:p w14:paraId="5317A1B2" w14:textId="32D2053D" w:rsidR="00D178F8" w:rsidRDefault="00D178F8" w:rsidP="00D178F8">
      <w:pPr>
        <w:pStyle w:val="ListParagraph"/>
      </w:pPr>
      <w:r>
        <w:t>Client name: R1</w:t>
      </w:r>
    </w:p>
    <w:p w14:paraId="18ECF735" w14:textId="132AC7F0" w:rsidR="001C6D50" w:rsidRDefault="001C6D50" w:rsidP="00D178F8">
      <w:pPr>
        <w:pStyle w:val="ListParagraph"/>
      </w:pPr>
      <w:r>
        <w:t>Client IP: 10.1.1.1</w:t>
      </w:r>
    </w:p>
    <w:p w14:paraId="531DA390" w14:textId="73343FBC" w:rsidR="001C6D50" w:rsidRDefault="001C6D50" w:rsidP="00D178F8">
      <w:pPr>
        <w:pStyle w:val="ListParagraph"/>
      </w:pPr>
      <w:r>
        <w:t>Secret: secretaaa</w:t>
      </w:r>
    </w:p>
    <w:p w14:paraId="2C863779" w14:textId="77777777" w:rsidR="000C3467" w:rsidRDefault="000C3467" w:rsidP="00D178F8">
      <w:pPr>
        <w:pStyle w:val="ListParagraph"/>
      </w:pPr>
    </w:p>
    <w:p w14:paraId="0A460BB5" w14:textId="0DAB0C56" w:rsidR="000C3467" w:rsidRDefault="000C3467" w:rsidP="00D178F8">
      <w:pPr>
        <w:pStyle w:val="ListParagraph"/>
      </w:pPr>
      <w:r w:rsidRPr="000C3467">
        <w:rPr>
          <w:noProof/>
        </w:rPr>
        <w:lastRenderedPageBreak/>
        <w:drawing>
          <wp:inline distT="0" distB="0" distL="0" distR="0" wp14:anchorId="76050A51" wp14:editId="788165DC">
            <wp:extent cx="3079941" cy="2894275"/>
            <wp:effectExtent l="0" t="0" r="6350" b="1905"/>
            <wp:docPr id="560683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8354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8088" cy="291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DD71" w14:textId="77777777" w:rsidR="000C3467" w:rsidRDefault="000C3467" w:rsidP="00D178F8">
      <w:pPr>
        <w:pStyle w:val="ListParagraph"/>
      </w:pPr>
    </w:p>
    <w:p w14:paraId="18955E60" w14:textId="1AD68BC5" w:rsidR="0033222C" w:rsidRDefault="00DC0C91" w:rsidP="00066F46">
      <w:pPr>
        <w:pStyle w:val="ListParagraph"/>
      </w:pPr>
      <w:r>
        <w:t>Click on add</w:t>
      </w:r>
      <w:r w:rsidR="00066F46">
        <w:t xml:space="preserve"> and c</w:t>
      </w:r>
      <w:r w:rsidR="00317C9A">
        <w:t>ompare screenshots.</w:t>
      </w:r>
    </w:p>
    <w:p w14:paraId="4A7C67E0" w14:textId="77777777" w:rsidR="00066F46" w:rsidRDefault="00066F46" w:rsidP="00D178F8">
      <w:pPr>
        <w:pStyle w:val="ListParagraph"/>
      </w:pPr>
    </w:p>
    <w:p w14:paraId="1919C3B4" w14:textId="56AE7374" w:rsidR="00317C9A" w:rsidRDefault="00066F46" w:rsidP="00D178F8">
      <w:pPr>
        <w:pStyle w:val="ListParagraph"/>
      </w:pPr>
      <w:r w:rsidRPr="00C30396">
        <w:rPr>
          <w:noProof/>
        </w:rPr>
        <w:drawing>
          <wp:inline distT="0" distB="0" distL="0" distR="0" wp14:anchorId="7D900D3E" wp14:editId="1A58F724">
            <wp:extent cx="3048103" cy="3079806"/>
            <wp:effectExtent l="0" t="0" r="0" b="6350"/>
            <wp:docPr id="1630023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2333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1581" cy="30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3577BFF5" w14:textId="77777777" w:rsidR="000C3467" w:rsidRDefault="000C3467" w:rsidP="000C3467"/>
    <w:p w14:paraId="46E55B8F" w14:textId="28C8BC5E" w:rsidR="00D178F8" w:rsidRDefault="009C386B" w:rsidP="00674C37">
      <w:pPr>
        <w:pStyle w:val="Heading3"/>
      </w:pPr>
      <w:bookmarkStart w:id="7" w:name="_Toc169081499"/>
      <w:r>
        <w:t>Step 3 – Add AAA user to AAA server</w:t>
      </w:r>
      <w:r w:rsidR="008D2F98">
        <w:t>.</w:t>
      </w:r>
      <w:bookmarkEnd w:id="7"/>
    </w:p>
    <w:p w14:paraId="6C59730F" w14:textId="55C7A1DE" w:rsidR="008D2F98" w:rsidRDefault="00053DC2" w:rsidP="000C3467">
      <w:r>
        <w:t xml:space="preserve">Create </w:t>
      </w:r>
      <w:r w:rsidR="008E3C89">
        <w:t xml:space="preserve">User </w:t>
      </w:r>
      <w:r>
        <w:t>Account</w:t>
      </w:r>
      <w:r w:rsidR="008214D6">
        <w:t xml:space="preserve"> on AAA Server:</w:t>
      </w:r>
    </w:p>
    <w:p w14:paraId="55A95DBA" w14:textId="209F94D9" w:rsidR="008214D6" w:rsidRDefault="008214D6" w:rsidP="000C3467">
      <w:r>
        <w:t xml:space="preserve">Username: </w:t>
      </w:r>
      <w:r w:rsidRPr="008E3C89">
        <w:rPr>
          <w:b/>
          <w:bCs/>
        </w:rPr>
        <w:t>admin</w:t>
      </w:r>
    </w:p>
    <w:p w14:paraId="0F057F18" w14:textId="40B3B0BD" w:rsidR="008214D6" w:rsidRDefault="008214D6" w:rsidP="000C3467">
      <w:r>
        <w:t xml:space="preserve">Password: </w:t>
      </w:r>
      <w:r w:rsidRPr="008E3C89">
        <w:rPr>
          <w:b/>
          <w:bCs/>
        </w:rPr>
        <w:t>adminaaa</w:t>
      </w:r>
    </w:p>
    <w:p w14:paraId="5E0C305E" w14:textId="0A2BE321" w:rsidR="008214D6" w:rsidRDefault="00F41245" w:rsidP="00066F46">
      <w:pPr>
        <w:ind w:left="720"/>
      </w:pPr>
      <w:r w:rsidRPr="00F41245">
        <w:rPr>
          <w:noProof/>
        </w:rPr>
        <w:lastRenderedPageBreak/>
        <w:drawing>
          <wp:inline distT="0" distB="0" distL="0" distR="0" wp14:anchorId="50B52D2C" wp14:editId="05CF863A">
            <wp:extent cx="3192645" cy="3219809"/>
            <wp:effectExtent l="0" t="0" r="8255" b="0"/>
            <wp:docPr id="11100466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4666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3019" cy="323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2956" w14:textId="6D5EF508" w:rsidR="00BA6C0B" w:rsidRDefault="00F41245" w:rsidP="00F41245">
      <w:r>
        <w:t>Click on Add.</w:t>
      </w:r>
    </w:p>
    <w:p w14:paraId="7135AD3C" w14:textId="0C67A5E5" w:rsidR="00E27705" w:rsidRDefault="00E27705" w:rsidP="00F41245">
      <w:r>
        <w:t>Screenshot of correct configuration:</w:t>
      </w:r>
    </w:p>
    <w:p w14:paraId="1D618791" w14:textId="478F11E6" w:rsidR="00C30396" w:rsidRDefault="00C30396" w:rsidP="00F41245"/>
    <w:p w14:paraId="56F64F94" w14:textId="41E5574E" w:rsidR="00F41245" w:rsidRPr="00372E06" w:rsidRDefault="00E27705" w:rsidP="00066F46">
      <w:pPr>
        <w:ind w:left="720"/>
      </w:pPr>
      <w:r w:rsidRPr="00E27705">
        <w:rPr>
          <w:noProof/>
        </w:rPr>
        <w:drawing>
          <wp:inline distT="0" distB="0" distL="0" distR="0" wp14:anchorId="165334C3" wp14:editId="389815BF">
            <wp:extent cx="3271756" cy="3323015"/>
            <wp:effectExtent l="0" t="0" r="5080" b="0"/>
            <wp:docPr id="1587261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6148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9508" cy="33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B223" w14:textId="021A67B5" w:rsidR="002B2B2E" w:rsidRPr="00CD7515" w:rsidRDefault="00427165" w:rsidP="00057BBC">
      <w:pPr>
        <w:pStyle w:val="Heading2"/>
      </w:pPr>
      <w:bookmarkStart w:id="8" w:name="_Toc169081500"/>
      <w:r w:rsidRPr="00CD7515">
        <w:lastRenderedPageBreak/>
        <w:t>Task</w:t>
      </w:r>
      <w:r w:rsidR="002B2B2E" w:rsidRPr="00CD7515">
        <w:t xml:space="preserve"> </w:t>
      </w:r>
      <w:r w:rsidR="00E8538D">
        <w:t>4</w:t>
      </w:r>
      <w:r w:rsidR="002529E3" w:rsidRPr="00CD7515">
        <w:t xml:space="preserve"> – </w:t>
      </w:r>
      <w:r w:rsidR="00FE05FF" w:rsidRPr="00CD7515">
        <w:t>Configure Local AAA Authentication for Console Access on R1</w:t>
      </w:r>
      <w:bookmarkEnd w:id="8"/>
    </w:p>
    <w:p w14:paraId="6D1416BF" w14:textId="25794195" w:rsidR="004E6503" w:rsidRPr="00057BBC" w:rsidRDefault="00427165" w:rsidP="00057BBC">
      <w:pPr>
        <w:pStyle w:val="Heading3"/>
      </w:pPr>
      <w:bookmarkStart w:id="9" w:name="_Toc169081501"/>
      <w:r w:rsidRPr="00057BBC">
        <w:t>Step</w:t>
      </w:r>
      <w:r w:rsidR="003D7ADB" w:rsidRPr="00057BBC">
        <w:t xml:space="preserve"> 1 - </w:t>
      </w:r>
      <w:r w:rsidR="00B426F4" w:rsidRPr="00057BBC">
        <w:t>Configure a local username on R1</w:t>
      </w:r>
      <w:bookmarkEnd w:id="9"/>
    </w:p>
    <w:p w14:paraId="1E54994C" w14:textId="07E32DCA" w:rsidR="00B57AA5" w:rsidRPr="00CD7515" w:rsidRDefault="00650B85" w:rsidP="002B2B2E">
      <w:pPr>
        <w:rPr>
          <w:rFonts w:cs="Arial"/>
        </w:rPr>
      </w:pPr>
      <w:r w:rsidRPr="00CD7515">
        <w:rPr>
          <w:rFonts w:cs="Arial"/>
        </w:rPr>
        <w:t xml:space="preserve">Configure a username of </w:t>
      </w:r>
      <w:r w:rsidRPr="00CD7515">
        <w:rPr>
          <w:rFonts w:cs="Arial"/>
          <w:b/>
          <w:bCs/>
        </w:rPr>
        <w:t>admin</w:t>
      </w:r>
      <w:r w:rsidRPr="00CD7515">
        <w:rPr>
          <w:rFonts w:cs="Arial"/>
        </w:rPr>
        <w:t xml:space="preserve"> with a secret password of </w:t>
      </w:r>
      <w:r w:rsidRPr="00CD7515">
        <w:rPr>
          <w:rFonts w:cs="Arial"/>
          <w:b/>
          <w:bCs/>
        </w:rPr>
        <w:t>adminlocal</w:t>
      </w:r>
      <w:r w:rsidRPr="00CD7515">
        <w:rPr>
          <w:rFonts w:cs="Arial"/>
        </w:rPr>
        <w:t xml:space="preserve"> .</w:t>
      </w:r>
    </w:p>
    <w:p w14:paraId="2EC991FE" w14:textId="77777777" w:rsidR="003937D5" w:rsidRPr="004B548B" w:rsidRDefault="00523F9F" w:rsidP="004B548B">
      <w:pPr>
        <w:rPr>
          <w:rFonts w:ascii="Consolas" w:hAnsi="Consolas"/>
          <w:b/>
          <w:bCs/>
          <w:i/>
          <w:iCs/>
          <w:highlight w:val="lightGray"/>
        </w:rPr>
      </w:pPr>
      <w:r w:rsidRPr="004B548B">
        <w:rPr>
          <w:rFonts w:ascii="Consolas" w:hAnsi="Consolas"/>
          <w:b/>
          <w:bCs/>
          <w:i/>
          <w:iCs/>
          <w:highlight w:val="lightGray"/>
        </w:rPr>
        <w:t>R1(config)#username admin privilege 15 password adminlocal</w:t>
      </w:r>
    </w:p>
    <w:p w14:paraId="7CDC5EFE" w14:textId="4727029D" w:rsidR="00AE6011" w:rsidRPr="00674C37" w:rsidRDefault="00523F9F" w:rsidP="00AE6011">
      <w:pPr>
        <w:rPr>
          <w:rFonts w:ascii="Consolas" w:hAnsi="Consolas" w:cs="Arial"/>
          <w:b/>
          <w:bCs/>
          <w:i/>
          <w:iCs/>
          <w:highlight w:val="lightGray"/>
        </w:rPr>
      </w:pPr>
      <w:r w:rsidRPr="000A033D">
        <w:rPr>
          <w:rFonts w:ascii="Consolas" w:hAnsi="Consolas" w:cs="Arial"/>
          <w:b/>
          <w:bCs/>
          <w:i/>
          <w:iCs/>
          <w:highlight w:val="lightGray"/>
        </w:rPr>
        <w:t xml:space="preserve"> </w:t>
      </w:r>
    </w:p>
    <w:p w14:paraId="676E2ABB" w14:textId="3670E400" w:rsidR="00B57AA5" w:rsidRPr="00CD7515" w:rsidRDefault="00427165" w:rsidP="00057BBC">
      <w:pPr>
        <w:pStyle w:val="Heading3"/>
      </w:pPr>
      <w:bookmarkStart w:id="10" w:name="_Toc169081502"/>
      <w:r w:rsidRPr="00CD7515">
        <w:t>Step</w:t>
      </w:r>
      <w:r w:rsidR="00B57AA5" w:rsidRPr="00CD7515">
        <w:t xml:space="preserve"> 2 - Configure local AAA authentication for console access on R1.</w:t>
      </w:r>
      <w:bookmarkEnd w:id="10"/>
    </w:p>
    <w:p w14:paraId="368E4F14" w14:textId="601C7AB9" w:rsidR="00B57AA5" w:rsidRPr="00CD7515" w:rsidRDefault="00075A86" w:rsidP="002B2B2E">
      <w:pPr>
        <w:rPr>
          <w:rFonts w:cs="Arial"/>
        </w:rPr>
      </w:pPr>
      <w:r w:rsidRPr="00CD7515">
        <w:rPr>
          <w:rFonts w:cs="Arial"/>
        </w:rPr>
        <w:t>Enable AAA on R1 and configure AAA authentication for the console login to use the local database.</w:t>
      </w:r>
    </w:p>
    <w:p w14:paraId="34B72E82" w14:textId="63548A58" w:rsidR="000A374C" w:rsidRPr="00AE6011" w:rsidRDefault="000A374C" w:rsidP="002B2B2E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R1(config)# aaa new-model</w:t>
      </w:r>
    </w:p>
    <w:p w14:paraId="62F4A3C8" w14:textId="4DD0E676" w:rsidR="000A374C" w:rsidRPr="00AE6011" w:rsidRDefault="000A374C" w:rsidP="002B2B2E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R1(config)# aaa authentication</w:t>
      </w:r>
      <w:r w:rsidR="00F00973">
        <w:rPr>
          <w:rFonts w:ascii="Consolas" w:hAnsi="Consolas" w:cs="Arial"/>
          <w:b/>
          <w:bCs/>
          <w:i/>
          <w:iCs/>
          <w:highlight w:val="lightGray"/>
        </w:rPr>
        <w:t xml:space="preserve"> </w:t>
      </w:r>
      <w:r w:rsidRPr="00AE6011">
        <w:rPr>
          <w:rFonts w:ascii="Consolas" w:hAnsi="Consolas" w:cs="Arial"/>
          <w:b/>
          <w:bCs/>
          <w:i/>
          <w:iCs/>
          <w:highlight w:val="lightGray"/>
        </w:rPr>
        <w:t>login default local</w:t>
      </w:r>
    </w:p>
    <w:p w14:paraId="3322049A" w14:textId="5E44D91D" w:rsidR="000A374C" w:rsidRPr="00CD7515" w:rsidRDefault="00427165" w:rsidP="00057BBC">
      <w:pPr>
        <w:pStyle w:val="Heading3"/>
      </w:pPr>
      <w:bookmarkStart w:id="11" w:name="_Toc169081503"/>
      <w:r w:rsidRPr="00CD7515">
        <w:t>Step</w:t>
      </w:r>
      <w:r w:rsidR="00AF4F1D" w:rsidRPr="00CD7515">
        <w:t xml:space="preserve"> 3 - Configure the line console to use the defined AAA authentication method.</w:t>
      </w:r>
      <w:bookmarkEnd w:id="11"/>
    </w:p>
    <w:p w14:paraId="607B6452" w14:textId="4A44584E" w:rsidR="00AF4F1D" w:rsidRPr="00CD7515" w:rsidRDefault="00AF4F1D" w:rsidP="002B2B2E">
      <w:pPr>
        <w:rPr>
          <w:rFonts w:cs="Arial"/>
        </w:rPr>
      </w:pPr>
      <w:r w:rsidRPr="00CD7515">
        <w:rPr>
          <w:rFonts w:cs="Arial"/>
        </w:rPr>
        <w:t>Enable AAA on R1 and configure AAA authentication for the console login to use the default method list.</w:t>
      </w:r>
    </w:p>
    <w:p w14:paraId="0977DD9A" w14:textId="77777777" w:rsidR="006D088F" w:rsidRPr="00AE6011" w:rsidRDefault="006D088F" w:rsidP="002B2B2E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R1(config)# line console 0 </w:t>
      </w:r>
    </w:p>
    <w:p w14:paraId="189C9DA4" w14:textId="0B063DA7" w:rsidR="00AF4F1D" w:rsidRPr="00AE6011" w:rsidRDefault="006D088F" w:rsidP="002B2B2E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R1(config-line)# login authentication default</w:t>
      </w:r>
    </w:p>
    <w:p w14:paraId="27FD8AA2" w14:textId="12FDE1D7" w:rsidR="00427165" w:rsidRPr="00CD7515" w:rsidRDefault="00105725" w:rsidP="00057BBC">
      <w:pPr>
        <w:pStyle w:val="Heading3"/>
      </w:pPr>
      <w:bookmarkStart w:id="12" w:name="_Toc169081504"/>
      <w:r w:rsidRPr="00CD7515">
        <w:t xml:space="preserve">Step 4 </w:t>
      </w:r>
      <w:r w:rsidR="00FE05FF" w:rsidRPr="00CD7515">
        <w:t>- Verify</w:t>
      </w:r>
      <w:r w:rsidRPr="00CD7515">
        <w:t xml:space="preserve"> the AAA authentication method.</w:t>
      </w:r>
      <w:bookmarkEnd w:id="12"/>
    </w:p>
    <w:p w14:paraId="2203494B" w14:textId="2C8B817B" w:rsidR="00105725" w:rsidRPr="00CD7515" w:rsidRDefault="00D31D03" w:rsidP="002B2B2E">
      <w:pPr>
        <w:rPr>
          <w:rFonts w:cs="Arial"/>
        </w:rPr>
      </w:pPr>
      <w:r w:rsidRPr="00CD7515">
        <w:rPr>
          <w:rFonts w:cs="Arial"/>
        </w:rPr>
        <w:t>Verify the user EXEC login using the local database:</w:t>
      </w:r>
    </w:p>
    <w:p w14:paraId="50695D8F" w14:textId="7F264773" w:rsidR="00D31D03" w:rsidRPr="00CD7515" w:rsidRDefault="00D31D03" w:rsidP="002B2B2E">
      <w:pPr>
        <w:rPr>
          <w:rFonts w:cs="Arial"/>
        </w:rPr>
      </w:pPr>
      <w:r w:rsidRPr="00CD7515">
        <w:rPr>
          <w:rFonts w:cs="Arial"/>
        </w:rPr>
        <w:t>Exit to Login Screen</w:t>
      </w:r>
      <w:r w:rsidR="00096C8B" w:rsidRPr="00CD7515">
        <w:rPr>
          <w:rFonts w:cs="Arial"/>
        </w:rPr>
        <w:t xml:space="preserve"> as </w:t>
      </w:r>
      <w:r w:rsidR="00030B55" w:rsidRPr="00CD7515">
        <w:rPr>
          <w:rFonts w:cs="Arial"/>
        </w:rPr>
        <w:t>shown on picture below.</w:t>
      </w:r>
    </w:p>
    <w:p w14:paraId="3A11C1A2" w14:textId="008C0739" w:rsidR="00CA7DFD" w:rsidRPr="00CD7515" w:rsidRDefault="00DE6885" w:rsidP="00DE6885">
      <w:pPr>
        <w:ind w:left="720"/>
        <w:rPr>
          <w:rFonts w:cs="Arial"/>
        </w:rPr>
      </w:pPr>
      <w:r w:rsidRPr="00DE6885">
        <w:rPr>
          <w:rFonts w:cs="Arial"/>
          <w:noProof/>
        </w:rPr>
        <w:drawing>
          <wp:inline distT="0" distB="0" distL="0" distR="0" wp14:anchorId="16FDD6D3" wp14:editId="7D37C1E1">
            <wp:extent cx="2727297" cy="2745407"/>
            <wp:effectExtent l="0" t="0" r="0" b="0"/>
            <wp:docPr id="213451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185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2321" cy="27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5F2C" w14:textId="1344BB5F" w:rsidR="00CA7DFD" w:rsidRPr="00CD7515" w:rsidRDefault="00CA7DFD" w:rsidP="002B2B2E">
      <w:pPr>
        <w:rPr>
          <w:rFonts w:cs="Arial"/>
        </w:rPr>
      </w:pPr>
      <w:r w:rsidRPr="00CD7515">
        <w:rPr>
          <w:rFonts w:cs="Arial"/>
        </w:rPr>
        <w:t>Log in using created credentials.</w:t>
      </w:r>
    </w:p>
    <w:p w14:paraId="23F5DF18" w14:textId="5E5AD09D" w:rsidR="00585FF6" w:rsidRPr="00CD7515" w:rsidRDefault="00585FF6" w:rsidP="00057BBC">
      <w:pPr>
        <w:pStyle w:val="Heading2"/>
      </w:pPr>
      <w:bookmarkStart w:id="13" w:name="_Toc169081505"/>
      <w:r w:rsidRPr="00CD7515">
        <w:lastRenderedPageBreak/>
        <w:t xml:space="preserve">Task </w:t>
      </w:r>
      <w:r w:rsidR="002F4EB4">
        <w:t>5</w:t>
      </w:r>
      <w:r w:rsidRPr="00CD7515">
        <w:t xml:space="preserve"> – </w:t>
      </w:r>
      <w:r w:rsidR="004617B3" w:rsidRPr="00CD7515">
        <w:t>Configure Local AAA Authentication for vty Lines on R1</w:t>
      </w:r>
      <w:bookmarkEnd w:id="13"/>
    </w:p>
    <w:p w14:paraId="5C40A2A4" w14:textId="77777777" w:rsidR="009A6F92" w:rsidRPr="00F61F52" w:rsidRDefault="004617B3" w:rsidP="00F61F52">
      <w:pPr>
        <w:pStyle w:val="Heading3"/>
      </w:pPr>
      <w:bookmarkStart w:id="14" w:name="_Toc169081506"/>
      <w:r w:rsidRPr="00F61F52">
        <w:t>Step 1 - Configure domain name and crypto key for use with SSH.</w:t>
      </w:r>
      <w:bookmarkEnd w:id="14"/>
      <w:r w:rsidRPr="00F61F52">
        <w:cr/>
      </w:r>
      <w:r w:rsidR="00107056" w:rsidRPr="00F61F52">
        <w:t xml:space="preserve"> </w:t>
      </w:r>
    </w:p>
    <w:p w14:paraId="1E69912E" w14:textId="62546F59" w:rsidR="00107056" w:rsidRPr="009A6F92" w:rsidRDefault="00107056" w:rsidP="009A6F92">
      <w:pPr>
        <w:pStyle w:val="ListParagraph"/>
        <w:numPr>
          <w:ilvl w:val="0"/>
          <w:numId w:val="47"/>
        </w:numPr>
        <w:rPr>
          <w:rFonts w:cs="Arial"/>
        </w:rPr>
      </w:pPr>
      <w:r w:rsidRPr="009A6F92">
        <w:rPr>
          <w:rFonts w:cs="Arial"/>
        </w:rPr>
        <w:t>Use cybertech.local as the domain name on R1.</w:t>
      </w:r>
    </w:p>
    <w:p w14:paraId="52F3451C" w14:textId="3AE6226F" w:rsidR="00107056" w:rsidRPr="00AE6011" w:rsidRDefault="00107056" w:rsidP="00107056">
      <w:pPr>
        <w:ind w:firstLine="720"/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R1(config)# ip domain-name cybertech.local</w:t>
      </w:r>
    </w:p>
    <w:p w14:paraId="59AF343D" w14:textId="647F50E6" w:rsidR="00107056" w:rsidRPr="00CD7515" w:rsidRDefault="00107056" w:rsidP="009A6F92">
      <w:pPr>
        <w:pStyle w:val="ListParagraph"/>
        <w:numPr>
          <w:ilvl w:val="0"/>
          <w:numId w:val="47"/>
        </w:numPr>
        <w:rPr>
          <w:rFonts w:cs="Arial"/>
        </w:rPr>
      </w:pPr>
      <w:r w:rsidRPr="00CD7515">
        <w:rPr>
          <w:rFonts w:cs="Arial"/>
        </w:rPr>
        <w:t xml:space="preserve">Create an RSA crypto key using </w:t>
      </w:r>
      <w:r w:rsidR="00324458">
        <w:rPr>
          <w:rFonts w:cs="Arial"/>
        </w:rPr>
        <w:t>2</w:t>
      </w:r>
      <w:r w:rsidRPr="00CD7515">
        <w:rPr>
          <w:rFonts w:cs="Arial"/>
        </w:rPr>
        <w:t>0</w:t>
      </w:r>
      <w:r w:rsidR="00324458">
        <w:rPr>
          <w:rFonts w:cs="Arial"/>
        </w:rPr>
        <w:t>48</w:t>
      </w:r>
      <w:r w:rsidRPr="00CD7515">
        <w:rPr>
          <w:rFonts w:cs="Arial"/>
        </w:rPr>
        <w:t xml:space="preserve"> bits.</w:t>
      </w:r>
    </w:p>
    <w:p w14:paraId="3173E5AC" w14:textId="02921B8F" w:rsidR="00107056" w:rsidRDefault="00107056" w:rsidP="00BF6F86">
      <w:pPr>
        <w:ind w:firstLine="720"/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R1(config)# </w:t>
      </w:r>
      <w:r w:rsidR="007D59E4" w:rsidRPr="007D59E4">
        <w:rPr>
          <w:rFonts w:ascii="Consolas" w:hAnsi="Consolas" w:cs="Arial"/>
          <w:b/>
          <w:bCs/>
          <w:i/>
          <w:iCs/>
          <w:highlight w:val="lightGray"/>
        </w:rPr>
        <w:t>crypto key generate rsa general-keys modulus 2048</w:t>
      </w:r>
    </w:p>
    <w:p w14:paraId="19383BC5" w14:textId="7E357F2C" w:rsidR="00324458" w:rsidRPr="00AE6011" w:rsidRDefault="00324458" w:rsidP="00324458">
      <w:pPr>
        <w:ind w:left="720"/>
        <w:rPr>
          <w:highlight w:val="lightGray"/>
        </w:rPr>
      </w:pPr>
    </w:p>
    <w:p w14:paraId="33F95744" w14:textId="050D867D" w:rsidR="00F354B5" w:rsidRDefault="00F354B5" w:rsidP="00057BBC">
      <w:pPr>
        <w:pStyle w:val="Heading3"/>
      </w:pPr>
      <w:bookmarkStart w:id="15" w:name="_Toc169081507"/>
      <w:r>
        <w:t xml:space="preserve">Step </w:t>
      </w:r>
      <w:r w:rsidR="00F9372E">
        <w:t>2</w:t>
      </w:r>
      <w:r>
        <w:t>: Configure the vty lines to use the defined AAA authentication method.</w:t>
      </w:r>
      <w:bookmarkEnd w:id="15"/>
      <w:r>
        <w:t xml:space="preserve"> </w:t>
      </w:r>
    </w:p>
    <w:p w14:paraId="51A3F302" w14:textId="77777777" w:rsidR="00F354B5" w:rsidRDefault="00F354B5" w:rsidP="00075A94">
      <w:r>
        <w:t xml:space="preserve">Configure the vty lines to use the named AAA method and only allow SSH for remote access. </w:t>
      </w:r>
    </w:p>
    <w:p w14:paraId="7C75B83D" w14:textId="77777777" w:rsidR="008E3C89" w:rsidRDefault="00F354B5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R1(config)# line vty 0 4 </w:t>
      </w:r>
    </w:p>
    <w:p w14:paraId="55E46BDF" w14:textId="1F6A7E22" w:rsidR="00F354B5" w:rsidRPr="00AE6011" w:rsidRDefault="00F354B5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R1(config-line)# login authentication </w:t>
      </w:r>
      <w:r w:rsidR="00613140">
        <w:rPr>
          <w:rFonts w:ascii="Consolas" w:hAnsi="Consolas" w:cs="Arial"/>
          <w:b/>
          <w:bCs/>
          <w:i/>
          <w:iCs/>
          <w:highlight w:val="lightGray"/>
        </w:rPr>
        <w:t>default</w:t>
      </w: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 </w:t>
      </w:r>
    </w:p>
    <w:p w14:paraId="406B5F61" w14:textId="77777777" w:rsidR="00F354B5" w:rsidRPr="00AE6011" w:rsidRDefault="00F354B5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R1(config-line)# transport input ssh </w:t>
      </w:r>
    </w:p>
    <w:p w14:paraId="3C8D5CD0" w14:textId="77777777" w:rsidR="00F354B5" w:rsidRPr="00AE6011" w:rsidRDefault="00F354B5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R1(config-line)# end</w:t>
      </w:r>
    </w:p>
    <w:p w14:paraId="0DA1DB07" w14:textId="0EEFB154" w:rsidR="00F354B5" w:rsidRDefault="00F354B5" w:rsidP="00057BBC">
      <w:pPr>
        <w:pStyle w:val="Heading3"/>
      </w:pPr>
      <w:r>
        <w:t xml:space="preserve"> </w:t>
      </w:r>
      <w:bookmarkStart w:id="16" w:name="_Toc169081508"/>
      <w:r>
        <w:t xml:space="preserve">Step </w:t>
      </w:r>
      <w:r w:rsidR="00F9372E">
        <w:t>3</w:t>
      </w:r>
      <w:r>
        <w:t>: Verify the AAA authentication method.</w:t>
      </w:r>
      <w:bookmarkEnd w:id="16"/>
      <w:r>
        <w:t xml:space="preserve"> </w:t>
      </w:r>
    </w:p>
    <w:p w14:paraId="198CC35C" w14:textId="5520E9DE" w:rsidR="004B7664" w:rsidRDefault="00F354B5" w:rsidP="00075A94">
      <w:r>
        <w:t>Verify the SSH configuration SSH to R1 from the command prompt of PC</w:t>
      </w:r>
      <w:r w:rsidR="004B7664">
        <w:t>1</w:t>
      </w:r>
      <w:r>
        <w:t xml:space="preserve">.. </w:t>
      </w:r>
    </w:p>
    <w:p w14:paraId="5B1D42CD" w14:textId="77777777" w:rsidR="00A051CF" w:rsidRDefault="00F354B5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PC</w:t>
      </w:r>
      <w:r w:rsidR="004B7664" w:rsidRPr="00AE6011">
        <w:rPr>
          <w:rFonts w:ascii="Consolas" w:hAnsi="Consolas" w:cs="Arial"/>
          <w:b/>
          <w:bCs/>
          <w:i/>
          <w:iCs/>
          <w:highlight w:val="lightGray"/>
        </w:rPr>
        <w:t>1</w:t>
      </w: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&gt; ssh –l </w:t>
      </w:r>
      <w:r w:rsidR="004B7664" w:rsidRPr="00AE6011">
        <w:rPr>
          <w:rFonts w:ascii="Consolas" w:hAnsi="Consolas" w:cs="Arial"/>
          <w:b/>
          <w:bCs/>
          <w:i/>
          <w:iCs/>
          <w:highlight w:val="lightGray"/>
        </w:rPr>
        <w:t>admin</w:t>
      </w:r>
      <w:r w:rsidRPr="00AE6011">
        <w:rPr>
          <w:rFonts w:ascii="Consolas" w:hAnsi="Consolas" w:cs="Arial"/>
          <w:b/>
          <w:bCs/>
          <w:i/>
          <w:iCs/>
          <w:highlight w:val="lightGray"/>
        </w:rPr>
        <w:t xml:space="preserve"> </w:t>
      </w:r>
      <w:r w:rsidR="004B7664" w:rsidRPr="00AE6011">
        <w:rPr>
          <w:rFonts w:ascii="Consolas" w:hAnsi="Consolas" w:cs="Arial"/>
          <w:b/>
          <w:bCs/>
          <w:i/>
          <w:iCs/>
          <w:highlight w:val="lightGray"/>
        </w:rPr>
        <w:t>10</w:t>
      </w:r>
      <w:r w:rsidRPr="00AE6011">
        <w:rPr>
          <w:rFonts w:ascii="Consolas" w:hAnsi="Consolas" w:cs="Arial"/>
          <w:b/>
          <w:bCs/>
          <w:i/>
          <w:iCs/>
          <w:highlight w:val="lightGray"/>
        </w:rPr>
        <w:t>.1.1.1</w:t>
      </w:r>
    </w:p>
    <w:p w14:paraId="15692464" w14:textId="60416EB6" w:rsidR="00F354B5" w:rsidRPr="00731232" w:rsidRDefault="00F354B5" w:rsidP="00A051CF">
      <w:r w:rsidRPr="00731232">
        <w:t>Password: admin</w:t>
      </w:r>
      <w:r w:rsidR="004B7664" w:rsidRPr="00731232">
        <w:t>local</w:t>
      </w:r>
    </w:p>
    <w:p w14:paraId="60C99472" w14:textId="77777777" w:rsidR="00731232" w:rsidRDefault="00731232" w:rsidP="00A051CF"/>
    <w:p w14:paraId="21C4008B" w14:textId="3D938E5F" w:rsidR="00A051CF" w:rsidRDefault="00731232" w:rsidP="00731232">
      <w:pPr>
        <w:ind w:left="720"/>
        <w:rPr>
          <w:highlight w:val="lightGray"/>
        </w:rPr>
      </w:pPr>
      <w:r w:rsidRPr="00731232">
        <w:rPr>
          <w:noProof/>
        </w:rPr>
        <w:drawing>
          <wp:inline distT="0" distB="0" distL="0" distR="0" wp14:anchorId="0CCDE0B2" wp14:editId="3FE48A1F">
            <wp:extent cx="5804452" cy="594995"/>
            <wp:effectExtent l="0" t="0" r="6350" b="0"/>
            <wp:docPr id="88205367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53679" name="Picture 1" descr="A black background with a black square&#10;&#10;Description automatically generated with medium confidence"/>
                    <pic:cNvPicPr/>
                  </pic:nvPicPr>
                  <pic:blipFill rotWithShape="1">
                    <a:blip r:embed="rId18"/>
                    <a:srcRect r="5158"/>
                    <a:stretch/>
                  </pic:blipFill>
                  <pic:spPr bwMode="auto">
                    <a:xfrm>
                      <a:off x="0" y="0"/>
                      <a:ext cx="5804452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AF66" w14:textId="77777777" w:rsidR="008934FD" w:rsidRPr="00AE6011" w:rsidRDefault="008934FD" w:rsidP="00075A94">
      <w:pPr>
        <w:rPr>
          <w:rFonts w:ascii="Consolas" w:hAnsi="Consolas" w:cs="Arial"/>
          <w:b/>
          <w:bCs/>
          <w:i/>
          <w:iCs/>
          <w:highlight w:val="lightGray"/>
        </w:rPr>
      </w:pPr>
    </w:p>
    <w:p w14:paraId="3027831B" w14:textId="3237285F" w:rsidR="00E050C7" w:rsidRPr="003D1498" w:rsidRDefault="003D1498" w:rsidP="00057BBC">
      <w:pPr>
        <w:pStyle w:val="Heading2"/>
      </w:pPr>
      <w:bookmarkStart w:id="17" w:name="_Toc169081509"/>
      <w:r w:rsidRPr="003D1498">
        <w:t xml:space="preserve">Task </w:t>
      </w:r>
      <w:r w:rsidR="002F4EB4">
        <w:t>6</w:t>
      </w:r>
      <w:r w:rsidRPr="003D1498">
        <w:t xml:space="preserve"> - Configure Server-Based AAA Authentication Using RADIUS on R</w:t>
      </w:r>
      <w:r w:rsidR="00536FF8">
        <w:t>1</w:t>
      </w:r>
      <w:bookmarkEnd w:id="17"/>
    </w:p>
    <w:p w14:paraId="1CF08BA9" w14:textId="18F9BC6B" w:rsidR="00536FF8" w:rsidRDefault="00DD7470" w:rsidP="00057BBC">
      <w:pPr>
        <w:pStyle w:val="Heading3"/>
      </w:pPr>
      <w:bookmarkStart w:id="18" w:name="_Toc169081510"/>
      <w:r>
        <w:t xml:space="preserve">Step </w:t>
      </w:r>
      <w:r w:rsidR="007324C3">
        <w:t>1</w:t>
      </w:r>
      <w:r>
        <w:t>: Configure the RADIUS server specifics on R</w:t>
      </w:r>
      <w:r w:rsidR="003E2C22">
        <w:t>1</w:t>
      </w:r>
      <w:r>
        <w:t>.</w:t>
      </w:r>
      <w:bookmarkEnd w:id="18"/>
      <w:r>
        <w:t xml:space="preserve"> </w:t>
      </w:r>
    </w:p>
    <w:p w14:paraId="1F2288BF" w14:textId="2FB66215" w:rsidR="00DD7470" w:rsidRDefault="00DD7470" w:rsidP="00536FF8">
      <w:r>
        <w:t>Configure the AAA RADIUS server IP address and secret key on R</w:t>
      </w:r>
      <w:r w:rsidR="003E2C22">
        <w:t>1</w:t>
      </w:r>
      <w:r>
        <w:t>.</w:t>
      </w:r>
    </w:p>
    <w:p w14:paraId="0FC1F878" w14:textId="1F65CAD1" w:rsidR="00DD7470" w:rsidRDefault="00DD7470" w:rsidP="00075A94">
      <w:r>
        <w:t xml:space="preserve"> Note: The commands radius-server host and radius-server key are deprecated. Currently Packet Tracer does not support the new command radius server. </w:t>
      </w:r>
    </w:p>
    <w:p w14:paraId="575D446C" w14:textId="77777777" w:rsidR="00A843ED" w:rsidRDefault="003E2C22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</w:t>
      </w:r>
      <w:r w:rsidR="00DD7470" w:rsidRPr="00AE6011">
        <w:rPr>
          <w:rFonts w:ascii="Consolas" w:hAnsi="Consolas" w:cs="Arial"/>
          <w:b/>
          <w:bCs/>
          <w:i/>
          <w:iCs/>
          <w:highlight w:val="lightGray"/>
        </w:rPr>
        <w:t>(config)# radius</w:t>
      </w:r>
      <w:r w:rsidR="00CD67AE">
        <w:rPr>
          <w:rFonts w:ascii="Consolas" w:hAnsi="Consolas" w:cs="Arial"/>
          <w:b/>
          <w:bCs/>
          <w:i/>
          <w:iCs/>
          <w:highlight w:val="lightGray"/>
        </w:rPr>
        <w:t xml:space="preserve"> </w:t>
      </w:r>
      <w:r w:rsidR="00DD7470" w:rsidRPr="00AE6011">
        <w:rPr>
          <w:rFonts w:ascii="Consolas" w:hAnsi="Consolas" w:cs="Arial"/>
          <w:b/>
          <w:bCs/>
          <w:i/>
          <w:iCs/>
          <w:highlight w:val="lightGray"/>
        </w:rPr>
        <w:t xml:space="preserve">server </w:t>
      </w:r>
      <w:r w:rsidR="00B92C5A">
        <w:rPr>
          <w:rFonts w:ascii="Consolas" w:hAnsi="Consolas" w:cs="Arial"/>
          <w:b/>
          <w:bCs/>
          <w:i/>
          <w:iCs/>
          <w:highlight w:val="lightGray"/>
        </w:rPr>
        <w:t>AAASRV</w:t>
      </w:r>
    </w:p>
    <w:p w14:paraId="3919F23E" w14:textId="3D3AB9AD" w:rsidR="00AE6CDE" w:rsidRPr="00CC162F" w:rsidRDefault="00AE6CDE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CC162F">
        <w:rPr>
          <w:rFonts w:ascii="Consolas" w:hAnsi="Consolas" w:cs="Arial"/>
          <w:b/>
          <w:bCs/>
          <w:i/>
          <w:iCs/>
          <w:highlight w:val="lightGray"/>
        </w:rPr>
        <w:lastRenderedPageBreak/>
        <w:t xml:space="preserve">R1(config-radius-server)#address ipv4 10.1.1.3 </w:t>
      </w:r>
    </w:p>
    <w:p w14:paraId="09C9E38B" w14:textId="407A9A59" w:rsidR="00986695" w:rsidRPr="00CC162F" w:rsidRDefault="00986695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CC162F">
        <w:rPr>
          <w:rFonts w:ascii="Consolas" w:hAnsi="Consolas" w:cs="Arial"/>
          <w:b/>
          <w:bCs/>
          <w:i/>
          <w:iCs/>
          <w:highlight w:val="lightGray"/>
        </w:rPr>
        <w:t>R1(config-radius-server)#key secretaaa</w:t>
      </w:r>
    </w:p>
    <w:p w14:paraId="76CBB799" w14:textId="52034A74" w:rsidR="00986695" w:rsidRDefault="00CA6140" w:rsidP="00CA6140">
      <w:pPr>
        <w:ind w:left="720"/>
      </w:pPr>
      <w:r w:rsidRPr="00CA6140">
        <w:rPr>
          <w:noProof/>
        </w:rPr>
        <w:drawing>
          <wp:inline distT="0" distB="0" distL="0" distR="0" wp14:anchorId="634C2060" wp14:editId="41D592CB">
            <wp:extent cx="4293704" cy="887431"/>
            <wp:effectExtent l="0" t="0" r="0" b="8255"/>
            <wp:docPr id="461029545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29545" name="Picture 1" descr="A screenshot of a computer err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4260" cy="88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EC04" w14:textId="060F435A" w:rsidR="00057BBC" w:rsidRDefault="00DD7470" w:rsidP="00057BBC">
      <w:pPr>
        <w:pStyle w:val="Heading3"/>
      </w:pPr>
      <w:bookmarkStart w:id="19" w:name="_Toc169081511"/>
      <w:r>
        <w:t xml:space="preserve">Step </w:t>
      </w:r>
      <w:r w:rsidR="007324C3">
        <w:t>2</w:t>
      </w:r>
      <w:r>
        <w:t xml:space="preserve">: Configure AAA login authentication for console access on </w:t>
      </w:r>
      <w:r w:rsidR="003E2C22">
        <w:t>R1</w:t>
      </w:r>
      <w:r>
        <w:t>.</w:t>
      </w:r>
      <w:bookmarkEnd w:id="19"/>
      <w:r>
        <w:t xml:space="preserve"> </w:t>
      </w:r>
    </w:p>
    <w:p w14:paraId="1675560E" w14:textId="0E276B45" w:rsidR="00DD7470" w:rsidRPr="00057BBC" w:rsidRDefault="00DD7470" w:rsidP="00057BBC">
      <w:r>
        <w:t>E</w:t>
      </w:r>
      <w:r w:rsidRPr="00057BBC">
        <w:t xml:space="preserve">nable AAA on </w:t>
      </w:r>
      <w:r w:rsidR="003E2C22" w:rsidRPr="00057BBC">
        <w:t>R1</w:t>
      </w:r>
      <w:r w:rsidRPr="00057BBC">
        <w:t xml:space="preserve"> and configure all logins to authenticate using the AAA RADIUS server. If it is not available, then use the local database. </w:t>
      </w:r>
    </w:p>
    <w:p w14:paraId="35FDA94B" w14:textId="77777777" w:rsidR="00270DFE" w:rsidRPr="00AE6011" w:rsidRDefault="003E2C22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R1</w:t>
      </w:r>
      <w:r w:rsidR="00DD7470" w:rsidRPr="00AE6011">
        <w:rPr>
          <w:rFonts w:ascii="Consolas" w:hAnsi="Consolas" w:cs="Arial"/>
          <w:b/>
          <w:bCs/>
          <w:i/>
          <w:iCs/>
          <w:highlight w:val="lightGray"/>
        </w:rPr>
        <w:t>(config)# aaa authentication login default group radius local</w:t>
      </w:r>
    </w:p>
    <w:p w14:paraId="4551BEE0" w14:textId="77777777" w:rsidR="00270DFE" w:rsidRDefault="00270DFE" w:rsidP="00075A94"/>
    <w:p w14:paraId="3B4AA181" w14:textId="02E225D7" w:rsidR="001B419E" w:rsidRDefault="001B419E" w:rsidP="00115F96">
      <w:pPr>
        <w:pStyle w:val="Heading3"/>
      </w:pPr>
      <w:bookmarkStart w:id="20" w:name="_Toc169081512"/>
      <w:r>
        <w:t xml:space="preserve">Step </w:t>
      </w:r>
      <w:r w:rsidR="00974B29">
        <w:t>3</w:t>
      </w:r>
      <w:r>
        <w:t xml:space="preserve"> - Verify the AAA authentication method</w:t>
      </w:r>
      <w:r w:rsidR="002D1831">
        <w:t xml:space="preserve"> for Con</w:t>
      </w:r>
      <w:r w:rsidR="00655CE0">
        <w:t>sole lines</w:t>
      </w:r>
      <w:r>
        <w:t>.</w:t>
      </w:r>
      <w:bookmarkEnd w:id="20"/>
    </w:p>
    <w:p w14:paraId="3773FC25" w14:textId="50A85266" w:rsidR="001B419E" w:rsidRDefault="00115F96" w:rsidP="00075A94">
      <w:r>
        <w:t>Verify the user EXEC login using the AAA RADIUS server.</w:t>
      </w:r>
    </w:p>
    <w:p w14:paraId="4198A661" w14:textId="77777777" w:rsidR="00115F96" w:rsidRPr="00AE6011" w:rsidRDefault="00115F96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R3(config-line)# end</w:t>
      </w:r>
    </w:p>
    <w:p w14:paraId="13A40C5A" w14:textId="77777777" w:rsidR="00115F96" w:rsidRPr="00AE6011" w:rsidRDefault="00115F96" w:rsidP="00075A94">
      <w:pPr>
        <w:rPr>
          <w:rFonts w:ascii="Consolas" w:hAnsi="Consolas"/>
          <w:i/>
          <w:iCs/>
        </w:rPr>
      </w:pPr>
      <w:r w:rsidRPr="00AE6011">
        <w:rPr>
          <w:rFonts w:ascii="Consolas" w:hAnsi="Consolas"/>
          <w:i/>
          <w:iCs/>
        </w:rPr>
        <w:t xml:space="preserve"> %SYS-5-CONFIG_I: Configured from console by console R3# exit R3 con0 is now available Press RETURN to get started. ************ AUTHORIZED ACCESS ONLY ************* UNAUTHORIZED ACCESS TO THIS DEVICE IS PROHIBITED. </w:t>
      </w:r>
    </w:p>
    <w:p w14:paraId="5E690E96" w14:textId="2B3BA897" w:rsidR="002D1831" w:rsidRPr="00AE6011" w:rsidRDefault="00115F96" w:rsidP="00075A94">
      <w:pPr>
        <w:rPr>
          <w:rFonts w:ascii="Consolas" w:hAnsi="Consolas"/>
          <w:b/>
          <w:bCs/>
          <w:i/>
          <w:iCs/>
        </w:rPr>
      </w:pPr>
      <w:r w:rsidRPr="00AE6011">
        <w:rPr>
          <w:rFonts w:ascii="Consolas" w:hAnsi="Consolas"/>
          <w:i/>
          <w:iCs/>
        </w:rPr>
        <w:t xml:space="preserve">User Access Verification Username: </w:t>
      </w:r>
      <w:r w:rsidR="002D1831" w:rsidRPr="00AE6011">
        <w:rPr>
          <w:rFonts w:ascii="Consolas" w:hAnsi="Consolas"/>
          <w:i/>
          <w:iCs/>
        </w:rPr>
        <w:t>admin</w:t>
      </w:r>
      <w:r w:rsidRPr="00AE6011">
        <w:rPr>
          <w:rFonts w:ascii="Consolas" w:hAnsi="Consolas"/>
          <w:i/>
          <w:iCs/>
        </w:rPr>
        <w:t xml:space="preserve"> Password:</w:t>
      </w:r>
      <w:r w:rsidRPr="00AE6011">
        <w:rPr>
          <w:rFonts w:ascii="Consolas" w:hAnsi="Consolas"/>
          <w:b/>
          <w:bCs/>
          <w:i/>
          <w:iCs/>
        </w:rPr>
        <w:t xml:space="preserve"> admin</w:t>
      </w:r>
      <w:r w:rsidR="002D1831" w:rsidRPr="00AE6011">
        <w:rPr>
          <w:rFonts w:ascii="Consolas" w:hAnsi="Consolas"/>
          <w:b/>
          <w:bCs/>
          <w:i/>
          <w:iCs/>
        </w:rPr>
        <w:t>aaa</w:t>
      </w:r>
      <w:r w:rsidRPr="00AE6011">
        <w:rPr>
          <w:rFonts w:ascii="Consolas" w:hAnsi="Consolas"/>
          <w:b/>
          <w:bCs/>
          <w:i/>
          <w:iCs/>
        </w:rPr>
        <w:t xml:space="preserve"> </w:t>
      </w:r>
    </w:p>
    <w:p w14:paraId="02C5C2B2" w14:textId="585E435C" w:rsidR="001B419E" w:rsidRPr="00AE6011" w:rsidRDefault="00115F96" w:rsidP="00075A94">
      <w:pPr>
        <w:rPr>
          <w:rFonts w:ascii="Consolas" w:hAnsi="Consolas" w:cs="Arial"/>
          <w:b/>
          <w:bCs/>
          <w:i/>
          <w:iCs/>
          <w:highlight w:val="lightGray"/>
        </w:rPr>
      </w:pPr>
      <w:r w:rsidRPr="00AE6011">
        <w:rPr>
          <w:rFonts w:ascii="Consolas" w:hAnsi="Consolas" w:cs="Arial"/>
          <w:b/>
          <w:bCs/>
          <w:i/>
          <w:iCs/>
          <w:highlight w:val="lightGray"/>
        </w:rPr>
        <w:t>R</w:t>
      </w:r>
      <w:r w:rsidR="002D1831" w:rsidRPr="00AE6011">
        <w:rPr>
          <w:rFonts w:ascii="Consolas" w:hAnsi="Consolas" w:cs="Arial"/>
          <w:b/>
          <w:bCs/>
          <w:i/>
          <w:iCs/>
          <w:highlight w:val="lightGray"/>
        </w:rPr>
        <w:t>1</w:t>
      </w:r>
      <w:r w:rsidRPr="00AE6011">
        <w:rPr>
          <w:rFonts w:ascii="Consolas" w:hAnsi="Consolas" w:cs="Arial"/>
          <w:b/>
          <w:bCs/>
          <w:i/>
          <w:iCs/>
          <w:highlight w:val="lightGray"/>
        </w:rPr>
        <w:t>&gt;</w:t>
      </w:r>
    </w:p>
    <w:p w14:paraId="0F0654DB" w14:textId="15BA5D74" w:rsidR="00264015" w:rsidRDefault="00264015" w:rsidP="00264015">
      <w:pPr>
        <w:pStyle w:val="Heading3"/>
      </w:pPr>
      <w:bookmarkStart w:id="21" w:name="_Toc169081513"/>
      <w:r>
        <w:t xml:space="preserve">Step </w:t>
      </w:r>
      <w:r w:rsidR="000A033D">
        <w:t>4</w:t>
      </w:r>
      <w:r>
        <w:t xml:space="preserve"> - Verify the AAA authentication method for vty lines.</w:t>
      </w:r>
      <w:bookmarkEnd w:id="21"/>
    </w:p>
    <w:p w14:paraId="00F20717" w14:textId="2CE84699" w:rsidR="00264015" w:rsidRDefault="00264015" w:rsidP="00264015">
      <w:r>
        <w:t xml:space="preserve">Verify the user </w:t>
      </w:r>
      <w:r w:rsidR="00F52348">
        <w:t>remote login</w:t>
      </w:r>
      <w:r>
        <w:t xml:space="preserve"> using the AAA RADIUS server.</w:t>
      </w:r>
    </w:p>
    <w:p w14:paraId="3953DEDD" w14:textId="553018FB" w:rsidR="00264015" w:rsidRDefault="00221584" w:rsidP="00F52348">
      <w:pPr>
        <w:rPr>
          <w:b/>
          <w:bCs/>
        </w:rPr>
      </w:pPr>
      <w:r>
        <w:t>On PC1</w:t>
      </w:r>
      <w:r w:rsidR="00332720">
        <w:t xml:space="preserve"> connect</w:t>
      </w:r>
      <w:r>
        <w:t xml:space="preserve"> to R1</w:t>
      </w:r>
      <w:r w:rsidR="00F52348">
        <w:t xml:space="preserve"> using </w:t>
      </w:r>
      <w:r w:rsidR="00332720">
        <w:t xml:space="preserve">SSH </w:t>
      </w:r>
      <w:r w:rsidR="00F52348">
        <w:t>AAA credentials</w:t>
      </w:r>
      <w:r w:rsidR="00332720">
        <w:t xml:space="preserve"> </w:t>
      </w:r>
      <w:r w:rsidR="00332720" w:rsidRPr="00332720">
        <w:rPr>
          <w:b/>
          <w:bCs/>
        </w:rPr>
        <w:t>admin</w:t>
      </w:r>
      <w:r w:rsidR="00332720">
        <w:t xml:space="preserve"> </w:t>
      </w:r>
      <w:r w:rsidR="00332720" w:rsidRPr="00332720">
        <w:rPr>
          <w:b/>
          <w:bCs/>
        </w:rPr>
        <w:t>adminaaa</w:t>
      </w:r>
    </w:p>
    <w:p w14:paraId="46F22611" w14:textId="77777777" w:rsidR="00332720" w:rsidRPr="00E050C7" w:rsidRDefault="00332720" w:rsidP="00F52348"/>
    <w:sectPr w:rsidR="00332720" w:rsidRPr="00E050C7" w:rsidSect="00DC18B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5EEEF" w14:textId="77777777" w:rsidR="00EC1D4E" w:rsidRDefault="00EC1D4E" w:rsidP="00C37A29">
      <w:pPr>
        <w:spacing w:after="0"/>
      </w:pPr>
      <w:r>
        <w:separator/>
      </w:r>
    </w:p>
  </w:endnote>
  <w:endnote w:type="continuationSeparator" w:id="0">
    <w:p w14:paraId="07DA6FFA" w14:textId="77777777" w:rsidR="00EC1D4E" w:rsidRDefault="00EC1D4E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C94F5C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71552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7DDF5" w14:textId="77777777" w:rsidR="00EC1D4E" w:rsidRDefault="00EC1D4E" w:rsidP="00C37A29">
      <w:pPr>
        <w:spacing w:after="0"/>
      </w:pPr>
      <w:r>
        <w:separator/>
      </w:r>
    </w:p>
  </w:footnote>
  <w:footnote w:type="continuationSeparator" w:id="0">
    <w:p w14:paraId="476B676E" w14:textId="77777777" w:rsidR="00EC1D4E" w:rsidRDefault="00EC1D4E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2D2A" w14:textId="576E1079" w:rsidR="00962C99" w:rsidRPr="00962C99" w:rsidRDefault="00EA3695" w:rsidP="00962C99">
    <w:pPr>
      <w:spacing w:after="360"/>
      <w:rPr>
        <w:sz w:val="20"/>
        <w:szCs w:val="20"/>
      </w:rPr>
    </w:pPr>
    <w:r>
      <w:rPr>
        <w:noProof/>
        <w:sz w:val="24"/>
        <w:szCs w:val="22"/>
        <w:lang w:eastAsia="en-AU"/>
      </w:rPr>
      <w:drawing>
        <wp:inline distT="0" distB="0" distL="0" distR="0" wp14:anchorId="223F7969" wp14:editId="78216451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69810" name="Picture 1570569810" descr="A logo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69EB">
      <w:rPr>
        <w:sz w:val="20"/>
        <w:szCs w:val="20"/>
      </w:rPr>
      <w:t xml:space="preserve">                                                                             </w:t>
    </w:r>
    <w:r w:rsidR="00230C2A">
      <w:rPr>
        <w:sz w:val="20"/>
        <w:szCs w:val="20"/>
      </w:rPr>
      <w:tab/>
    </w:r>
    <w:r w:rsidR="00230C2A">
      <w:rPr>
        <w:sz w:val="20"/>
        <w:szCs w:val="20"/>
      </w:rPr>
      <w:tab/>
    </w:r>
    <w:r w:rsidR="00787566">
      <w:rPr>
        <w:sz w:val="20"/>
        <w:szCs w:val="20"/>
      </w:rPr>
      <w:tab/>
      <w:t xml:space="preserve">      </w:t>
    </w:r>
    <w:r w:rsidR="00C95D57">
      <w:rPr>
        <w:sz w:val="20"/>
        <w:szCs w:val="20"/>
      </w:rPr>
      <w:t xml:space="preserve"> </w:t>
    </w:r>
    <w:r w:rsidR="000B447A" w:rsidRPr="000B447A">
      <w:rPr>
        <w:sz w:val="20"/>
        <w:szCs w:val="20"/>
      </w:rPr>
      <w:t>AAA on Cisco Devices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22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1pt;height:6.25pt" o:bullet="t">
        <v:imagedata r:id="rId1" o:title="dot point 1"/>
      </v:shape>
    </w:pict>
  </w:numPicBullet>
  <w:numPicBullet w:numPicBulletId="1">
    <w:pict>
      <v:shape id="_x0000_i1027" type="#_x0000_t75" style="width:7.1pt;height:6.25pt" o:bullet="t">
        <v:imagedata r:id="rId2" o:title="dot point 2"/>
      </v:shape>
    </w:pict>
  </w:numPicBullet>
  <w:numPicBullet w:numPicBulletId="2">
    <w:pict>
      <v:shape id="_x0000_i1028" type="#_x0000_t75" style="width:7.5pt;height:7.1pt" o:bullet="t">
        <v:imagedata r:id="rId3" o:title="dot 1"/>
      </v:shape>
    </w:pict>
  </w:numPicBullet>
  <w:numPicBullet w:numPicBulletId="3">
    <w:pict>
      <v:shape id="_x0000_i1029" type="#_x0000_t75" style="width:7.5pt;height:7.1pt" o:bullet="t">
        <v:imagedata r:id="rId4" o:title="dot 2"/>
      </v:shape>
    </w:pict>
  </w:numPicBullet>
  <w:numPicBullet w:numPicBulletId="4">
    <w:pict>
      <v:shape id="_x0000_i1030" type="#_x0000_t75" style="width:39.95pt;height:37.05pt" o:bullet="t">
        <v:imagedata r:id="rId5" o:title="DOT-1"/>
      </v:shape>
    </w:pict>
  </w:numPicBullet>
  <w:numPicBullet w:numPicBulletId="5">
    <w:pict>
      <v:shape id="_x0000_i1031" type="#_x0000_t75" style="width:42.45pt;height:38.3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89B801F6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3527221"/>
    <w:multiLevelType w:val="hybridMultilevel"/>
    <w:tmpl w:val="5E3ECF5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D322B09"/>
    <w:multiLevelType w:val="multilevel"/>
    <w:tmpl w:val="97DAEA0E"/>
    <w:numStyleLink w:val="Numbering"/>
  </w:abstractNum>
  <w:abstractNum w:abstractNumId="23" w15:restartNumberingAfterBreak="0">
    <w:nsid w:val="22361CF7"/>
    <w:multiLevelType w:val="multilevel"/>
    <w:tmpl w:val="89B801F6"/>
    <w:numStyleLink w:val="Bullets"/>
  </w:abstractNum>
  <w:abstractNum w:abstractNumId="24" w15:restartNumberingAfterBreak="0">
    <w:nsid w:val="2B227A02"/>
    <w:multiLevelType w:val="hybridMultilevel"/>
    <w:tmpl w:val="E08ABEB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C02301"/>
    <w:multiLevelType w:val="hybridMultilevel"/>
    <w:tmpl w:val="650E2622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1F1D0F"/>
    <w:multiLevelType w:val="multilevel"/>
    <w:tmpl w:val="89B801F6"/>
    <w:numStyleLink w:val="Bullets"/>
  </w:abstractNum>
  <w:abstractNum w:abstractNumId="27" w15:restartNumberingAfterBreak="0">
    <w:nsid w:val="366F1185"/>
    <w:multiLevelType w:val="multilevel"/>
    <w:tmpl w:val="89B801F6"/>
    <w:numStyleLink w:val="Bullets"/>
  </w:abstractNum>
  <w:abstractNum w:abstractNumId="28" w15:restartNumberingAfterBreak="0">
    <w:nsid w:val="3B9F76A1"/>
    <w:multiLevelType w:val="hybridMultilevel"/>
    <w:tmpl w:val="B65C8A2A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397427"/>
    <w:multiLevelType w:val="multilevel"/>
    <w:tmpl w:val="97DAEA0E"/>
    <w:numStyleLink w:val="Numbering"/>
  </w:abstractNum>
  <w:abstractNum w:abstractNumId="30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497542A0"/>
    <w:multiLevelType w:val="multilevel"/>
    <w:tmpl w:val="89B801F6"/>
    <w:numStyleLink w:val="Bullets"/>
  </w:abstractNum>
  <w:abstractNum w:abstractNumId="32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3" w15:restartNumberingAfterBreak="0">
    <w:nsid w:val="4E7F1CD0"/>
    <w:multiLevelType w:val="multilevel"/>
    <w:tmpl w:val="97DAEA0E"/>
    <w:numStyleLink w:val="Numbering"/>
  </w:abstractNum>
  <w:abstractNum w:abstractNumId="34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B73D84"/>
    <w:multiLevelType w:val="multilevel"/>
    <w:tmpl w:val="50041352"/>
    <w:numStyleLink w:val="ListHeadings"/>
  </w:abstractNum>
  <w:abstractNum w:abstractNumId="36" w15:restartNumberingAfterBreak="0">
    <w:nsid w:val="596A0C8C"/>
    <w:multiLevelType w:val="multilevel"/>
    <w:tmpl w:val="97DAEA0E"/>
    <w:numStyleLink w:val="Numbering"/>
  </w:abstractNum>
  <w:abstractNum w:abstractNumId="37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643520E2"/>
    <w:multiLevelType w:val="multilevel"/>
    <w:tmpl w:val="89B801F6"/>
    <w:numStyleLink w:val="Bullets"/>
  </w:abstractNum>
  <w:abstractNum w:abstractNumId="39" w15:restartNumberingAfterBreak="0">
    <w:nsid w:val="660D51AD"/>
    <w:multiLevelType w:val="multilevel"/>
    <w:tmpl w:val="97DAEA0E"/>
    <w:numStyleLink w:val="Numbering"/>
  </w:abstractNum>
  <w:abstractNum w:abstractNumId="40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210E6F"/>
    <w:multiLevelType w:val="multilevel"/>
    <w:tmpl w:val="89B801F6"/>
    <w:numStyleLink w:val="Bullets"/>
  </w:abstractNum>
  <w:abstractNum w:abstractNumId="42" w15:restartNumberingAfterBreak="0">
    <w:nsid w:val="744D0736"/>
    <w:multiLevelType w:val="multilevel"/>
    <w:tmpl w:val="97DAEA0E"/>
    <w:numStyleLink w:val="Numbering"/>
  </w:abstractNum>
  <w:abstractNum w:abstractNumId="43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440DEC"/>
    <w:multiLevelType w:val="multilevel"/>
    <w:tmpl w:val="89B801F6"/>
    <w:numStyleLink w:val="Bullets"/>
  </w:abstractNum>
  <w:num w:numId="1" w16cid:durableId="231552063">
    <w:abstractNumId w:val="9"/>
  </w:num>
  <w:num w:numId="2" w16cid:durableId="93021236">
    <w:abstractNumId w:val="7"/>
  </w:num>
  <w:num w:numId="3" w16cid:durableId="1772970673">
    <w:abstractNumId w:val="6"/>
  </w:num>
  <w:num w:numId="4" w16cid:durableId="1418558724">
    <w:abstractNumId w:val="5"/>
  </w:num>
  <w:num w:numId="5" w16cid:durableId="345057948">
    <w:abstractNumId w:val="4"/>
  </w:num>
  <w:num w:numId="6" w16cid:durableId="528226077">
    <w:abstractNumId w:val="8"/>
  </w:num>
  <w:num w:numId="7" w16cid:durableId="67575864">
    <w:abstractNumId w:val="3"/>
  </w:num>
  <w:num w:numId="8" w16cid:durableId="1482036224">
    <w:abstractNumId w:val="2"/>
  </w:num>
  <w:num w:numId="9" w16cid:durableId="624121654">
    <w:abstractNumId w:val="1"/>
  </w:num>
  <w:num w:numId="10" w16cid:durableId="1989821067">
    <w:abstractNumId w:val="0"/>
  </w:num>
  <w:num w:numId="11" w16cid:durableId="1328705336">
    <w:abstractNumId w:val="37"/>
  </w:num>
  <w:num w:numId="12" w16cid:durableId="950674095">
    <w:abstractNumId w:val="38"/>
  </w:num>
  <w:num w:numId="13" w16cid:durableId="175189825">
    <w:abstractNumId w:val="26"/>
  </w:num>
  <w:num w:numId="14" w16cid:durableId="1475872423">
    <w:abstractNumId w:val="17"/>
  </w:num>
  <w:num w:numId="15" w16cid:durableId="598758191">
    <w:abstractNumId w:val="42"/>
  </w:num>
  <w:num w:numId="16" w16cid:durableId="498498567">
    <w:abstractNumId w:val="33"/>
  </w:num>
  <w:num w:numId="17" w16cid:durableId="903030281">
    <w:abstractNumId w:val="39"/>
  </w:num>
  <w:num w:numId="18" w16cid:durableId="718549111">
    <w:abstractNumId w:val="10"/>
  </w:num>
  <w:num w:numId="19" w16cid:durableId="1237595345">
    <w:abstractNumId w:val="15"/>
  </w:num>
  <w:num w:numId="20" w16cid:durableId="67003339">
    <w:abstractNumId w:val="29"/>
  </w:num>
  <w:num w:numId="21" w16cid:durableId="889607406">
    <w:abstractNumId w:val="19"/>
  </w:num>
  <w:num w:numId="22" w16cid:durableId="1278828820">
    <w:abstractNumId w:val="14"/>
  </w:num>
  <w:num w:numId="23" w16cid:durableId="786240126">
    <w:abstractNumId w:val="16"/>
  </w:num>
  <w:num w:numId="24" w16cid:durableId="1500269713">
    <w:abstractNumId w:val="22"/>
  </w:num>
  <w:num w:numId="25" w16cid:durableId="76825623">
    <w:abstractNumId w:val="36"/>
  </w:num>
  <w:num w:numId="26" w16cid:durableId="1453400074">
    <w:abstractNumId w:val="35"/>
  </w:num>
  <w:num w:numId="27" w16cid:durableId="162547722">
    <w:abstractNumId w:val="21"/>
  </w:num>
  <w:num w:numId="28" w16cid:durableId="9103072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8462707">
    <w:abstractNumId w:val="32"/>
  </w:num>
  <w:num w:numId="30" w16cid:durableId="1519346731">
    <w:abstractNumId w:val="31"/>
  </w:num>
  <w:num w:numId="31" w16cid:durableId="443235194">
    <w:abstractNumId w:val="23"/>
  </w:num>
  <w:num w:numId="32" w16cid:durableId="1879589914">
    <w:abstractNumId w:val="41"/>
  </w:num>
  <w:num w:numId="33" w16cid:durableId="573508524">
    <w:abstractNumId w:val="44"/>
  </w:num>
  <w:num w:numId="34" w16cid:durableId="1942953449">
    <w:abstractNumId w:val="12"/>
  </w:num>
  <w:num w:numId="35" w16cid:durableId="451706515">
    <w:abstractNumId w:val="27"/>
  </w:num>
  <w:num w:numId="36" w16cid:durableId="19578148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7211592">
    <w:abstractNumId w:val="30"/>
  </w:num>
  <w:num w:numId="38" w16cid:durableId="1734043955">
    <w:abstractNumId w:val="40"/>
  </w:num>
  <w:num w:numId="39" w16cid:durableId="648437283">
    <w:abstractNumId w:val="27"/>
  </w:num>
  <w:num w:numId="40" w16cid:durableId="2012102310">
    <w:abstractNumId w:val="34"/>
  </w:num>
  <w:num w:numId="41" w16cid:durableId="108863939">
    <w:abstractNumId w:val="13"/>
  </w:num>
  <w:num w:numId="42" w16cid:durableId="1603224926">
    <w:abstractNumId w:val="43"/>
  </w:num>
  <w:num w:numId="43" w16cid:durableId="2116712245">
    <w:abstractNumId w:val="11"/>
  </w:num>
  <w:num w:numId="44" w16cid:durableId="464784151">
    <w:abstractNumId w:val="18"/>
  </w:num>
  <w:num w:numId="45" w16cid:durableId="1240361293">
    <w:abstractNumId w:val="24"/>
  </w:num>
  <w:num w:numId="46" w16cid:durableId="2054691185">
    <w:abstractNumId w:val="25"/>
  </w:num>
  <w:num w:numId="47" w16cid:durableId="151874595">
    <w:abstractNumId w:val="28"/>
  </w:num>
  <w:num w:numId="48" w16cid:durableId="20334521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0B55"/>
    <w:rsid w:val="000319B6"/>
    <w:rsid w:val="00053277"/>
    <w:rsid w:val="00053DC2"/>
    <w:rsid w:val="00057BBC"/>
    <w:rsid w:val="00066F46"/>
    <w:rsid w:val="00071205"/>
    <w:rsid w:val="000724AE"/>
    <w:rsid w:val="00075A86"/>
    <w:rsid w:val="00075A94"/>
    <w:rsid w:val="0008037D"/>
    <w:rsid w:val="000836C2"/>
    <w:rsid w:val="00086C6C"/>
    <w:rsid w:val="00096C8B"/>
    <w:rsid w:val="000971C6"/>
    <w:rsid w:val="000A033D"/>
    <w:rsid w:val="000A374C"/>
    <w:rsid w:val="000B1058"/>
    <w:rsid w:val="000B4318"/>
    <w:rsid w:val="000B447A"/>
    <w:rsid w:val="000B497F"/>
    <w:rsid w:val="000B78FC"/>
    <w:rsid w:val="000C095E"/>
    <w:rsid w:val="000C3467"/>
    <w:rsid w:val="000D5C40"/>
    <w:rsid w:val="000D5D52"/>
    <w:rsid w:val="000D70F6"/>
    <w:rsid w:val="000E342E"/>
    <w:rsid w:val="000E562A"/>
    <w:rsid w:val="000F4D47"/>
    <w:rsid w:val="00100110"/>
    <w:rsid w:val="00105725"/>
    <w:rsid w:val="00107056"/>
    <w:rsid w:val="00107A69"/>
    <w:rsid w:val="00112E8F"/>
    <w:rsid w:val="00115F96"/>
    <w:rsid w:val="001176B7"/>
    <w:rsid w:val="001268BC"/>
    <w:rsid w:val="00145410"/>
    <w:rsid w:val="0016465B"/>
    <w:rsid w:val="00170F53"/>
    <w:rsid w:val="00172AFA"/>
    <w:rsid w:val="00173608"/>
    <w:rsid w:val="00177CE2"/>
    <w:rsid w:val="001808EC"/>
    <w:rsid w:val="00180EDA"/>
    <w:rsid w:val="0019621F"/>
    <w:rsid w:val="001A0D77"/>
    <w:rsid w:val="001A72E4"/>
    <w:rsid w:val="001B091F"/>
    <w:rsid w:val="001B419E"/>
    <w:rsid w:val="001B5487"/>
    <w:rsid w:val="001C2465"/>
    <w:rsid w:val="001C6D50"/>
    <w:rsid w:val="001C7835"/>
    <w:rsid w:val="001E5578"/>
    <w:rsid w:val="001E5875"/>
    <w:rsid w:val="001F13C1"/>
    <w:rsid w:val="001F288A"/>
    <w:rsid w:val="001F446D"/>
    <w:rsid w:val="00200E24"/>
    <w:rsid w:val="00201C0F"/>
    <w:rsid w:val="002113BE"/>
    <w:rsid w:val="00215B6D"/>
    <w:rsid w:val="00216FA0"/>
    <w:rsid w:val="00221584"/>
    <w:rsid w:val="00221AB7"/>
    <w:rsid w:val="00230C2A"/>
    <w:rsid w:val="002313FF"/>
    <w:rsid w:val="00246435"/>
    <w:rsid w:val="00246BCF"/>
    <w:rsid w:val="002529E3"/>
    <w:rsid w:val="002610E7"/>
    <w:rsid w:val="00261F80"/>
    <w:rsid w:val="00263AC8"/>
    <w:rsid w:val="00264015"/>
    <w:rsid w:val="00267845"/>
    <w:rsid w:val="00270834"/>
    <w:rsid w:val="00270DFE"/>
    <w:rsid w:val="00280CD2"/>
    <w:rsid w:val="002814E6"/>
    <w:rsid w:val="00282D5E"/>
    <w:rsid w:val="00296567"/>
    <w:rsid w:val="002A306F"/>
    <w:rsid w:val="002B2B2E"/>
    <w:rsid w:val="002B7C53"/>
    <w:rsid w:val="002C4498"/>
    <w:rsid w:val="002D1831"/>
    <w:rsid w:val="002D192A"/>
    <w:rsid w:val="002E2063"/>
    <w:rsid w:val="002E507D"/>
    <w:rsid w:val="002F4EB4"/>
    <w:rsid w:val="002F6C59"/>
    <w:rsid w:val="002F77EF"/>
    <w:rsid w:val="00305171"/>
    <w:rsid w:val="00306999"/>
    <w:rsid w:val="0031661A"/>
    <w:rsid w:val="00317C9A"/>
    <w:rsid w:val="00324458"/>
    <w:rsid w:val="0033222C"/>
    <w:rsid w:val="00332720"/>
    <w:rsid w:val="00342A8C"/>
    <w:rsid w:val="0034680A"/>
    <w:rsid w:val="003566F2"/>
    <w:rsid w:val="00363FF8"/>
    <w:rsid w:val="003648BD"/>
    <w:rsid w:val="00372E06"/>
    <w:rsid w:val="003747E1"/>
    <w:rsid w:val="0037721D"/>
    <w:rsid w:val="0038102A"/>
    <w:rsid w:val="00392C2F"/>
    <w:rsid w:val="003937D5"/>
    <w:rsid w:val="00397AB4"/>
    <w:rsid w:val="003C344F"/>
    <w:rsid w:val="003D029F"/>
    <w:rsid w:val="003D1498"/>
    <w:rsid w:val="003D23A3"/>
    <w:rsid w:val="003D372D"/>
    <w:rsid w:val="003D5856"/>
    <w:rsid w:val="003D6C1B"/>
    <w:rsid w:val="003D7ADB"/>
    <w:rsid w:val="003E2C22"/>
    <w:rsid w:val="003E787D"/>
    <w:rsid w:val="004015AA"/>
    <w:rsid w:val="00404E4F"/>
    <w:rsid w:val="00414E7D"/>
    <w:rsid w:val="0042339A"/>
    <w:rsid w:val="0042508F"/>
    <w:rsid w:val="00427165"/>
    <w:rsid w:val="00440D83"/>
    <w:rsid w:val="00441DA0"/>
    <w:rsid w:val="00445B64"/>
    <w:rsid w:val="0045009B"/>
    <w:rsid w:val="00451FFA"/>
    <w:rsid w:val="004571B1"/>
    <w:rsid w:val="004617B3"/>
    <w:rsid w:val="00461CFA"/>
    <w:rsid w:val="004635FD"/>
    <w:rsid w:val="004640CB"/>
    <w:rsid w:val="00465D9A"/>
    <w:rsid w:val="0047077B"/>
    <w:rsid w:val="0047197E"/>
    <w:rsid w:val="00474D2E"/>
    <w:rsid w:val="004777CF"/>
    <w:rsid w:val="00496AE7"/>
    <w:rsid w:val="00497A35"/>
    <w:rsid w:val="004A439D"/>
    <w:rsid w:val="004B0B7A"/>
    <w:rsid w:val="004B548B"/>
    <w:rsid w:val="004B609E"/>
    <w:rsid w:val="004B7664"/>
    <w:rsid w:val="004C0765"/>
    <w:rsid w:val="004C1757"/>
    <w:rsid w:val="004D67E4"/>
    <w:rsid w:val="004E0833"/>
    <w:rsid w:val="004E28C6"/>
    <w:rsid w:val="004E6503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3F9F"/>
    <w:rsid w:val="00525F8C"/>
    <w:rsid w:val="00536FF8"/>
    <w:rsid w:val="00550C99"/>
    <w:rsid w:val="00553413"/>
    <w:rsid w:val="00562C0D"/>
    <w:rsid w:val="005762D5"/>
    <w:rsid w:val="0058369E"/>
    <w:rsid w:val="00585FF6"/>
    <w:rsid w:val="00593314"/>
    <w:rsid w:val="00594496"/>
    <w:rsid w:val="00597A58"/>
    <w:rsid w:val="005C1836"/>
    <w:rsid w:val="005C4621"/>
    <w:rsid w:val="005C6618"/>
    <w:rsid w:val="005C79A5"/>
    <w:rsid w:val="005D51B4"/>
    <w:rsid w:val="005E2D46"/>
    <w:rsid w:val="005E5879"/>
    <w:rsid w:val="005F2247"/>
    <w:rsid w:val="00603FD5"/>
    <w:rsid w:val="00605048"/>
    <w:rsid w:val="00613140"/>
    <w:rsid w:val="00613955"/>
    <w:rsid w:val="00616DC8"/>
    <w:rsid w:val="006227C7"/>
    <w:rsid w:val="006318E4"/>
    <w:rsid w:val="00633BBA"/>
    <w:rsid w:val="006509FA"/>
    <w:rsid w:val="00650B85"/>
    <w:rsid w:val="006528C6"/>
    <w:rsid w:val="00653080"/>
    <w:rsid w:val="00655CE0"/>
    <w:rsid w:val="00655EFE"/>
    <w:rsid w:val="006676F4"/>
    <w:rsid w:val="00674C37"/>
    <w:rsid w:val="00681976"/>
    <w:rsid w:val="0068724F"/>
    <w:rsid w:val="0069113B"/>
    <w:rsid w:val="006A1DEF"/>
    <w:rsid w:val="006A2AB0"/>
    <w:rsid w:val="006A4D83"/>
    <w:rsid w:val="006A6D92"/>
    <w:rsid w:val="006C08AE"/>
    <w:rsid w:val="006C1E89"/>
    <w:rsid w:val="006C49D6"/>
    <w:rsid w:val="006C4AF4"/>
    <w:rsid w:val="006D088F"/>
    <w:rsid w:val="006D3F2F"/>
    <w:rsid w:val="006D56AB"/>
    <w:rsid w:val="006D5D76"/>
    <w:rsid w:val="006E0AF4"/>
    <w:rsid w:val="006E3536"/>
    <w:rsid w:val="006E72B7"/>
    <w:rsid w:val="006F13A0"/>
    <w:rsid w:val="006F409A"/>
    <w:rsid w:val="00714488"/>
    <w:rsid w:val="0071658D"/>
    <w:rsid w:val="007217A6"/>
    <w:rsid w:val="00725F0E"/>
    <w:rsid w:val="00726AFA"/>
    <w:rsid w:val="00731232"/>
    <w:rsid w:val="007324C3"/>
    <w:rsid w:val="00735A09"/>
    <w:rsid w:val="00751CE5"/>
    <w:rsid w:val="00773CFB"/>
    <w:rsid w:val="0077753A"/>
    <w:rsid w:val="0078130F"/>
    <w:rsid w:val="00787566"/>
    <w:rsid w:val="00793284"/>
    <w:rsid w:val="00793B0A"/>
    <w:rsid w:val="007A0363"/>
    <w:rsid w:val="007C0456"/>
    <w:rsid w:val="007C13C9"/>
    <w:rsid w:val="007C1B07"/>
    <w:rsid w:val="007C7236"/>
    <w:rsid w:val="007D14BD"/>
    <w:rsid w:val="007D2606"/>
    <w:rsid w:val="007D50D6"/>
    <w:rsid w:val="007D59E4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214D6"/>
    <w:rsid w:val="00822C56"/>
    <w:rsid w:val="008303AF"/>
    <w:rsid w:val="00841C5F"/>
    <w:rsid w:val="00842B3C"/>
    <w:rsid w:val="0085129D"/>
    <w:rsid w:val="0085439B"/>
    <w:rsid w:val="00857936"/>
    <w:rsid w:val="00862583"/>
    <w:rsid w:val="0087305D"/>
    <w:rsid w:val="00882746"/>
    <w:rsid w:val="00882A5C"/>
    <w:rsid w:val="00885045"/>
    <w:rsid w:val="008862CA"/>
    <w:rsid w:val="008934FD"/>
    <w:rsid w:val="00894E8D"/>
    <w:rsid w:val="008B05C3"/>
    <w:rsid w:val="008B259B"/>
    <w:rsid w:val="008B4965"/>
    <w:rsid w:val="008D1ABD"/>
    <w:rsid w:val="008D2F98"/>
    <w:rsid w:val="008D3B55"/>
    <w:rsid w:val="008D5612"/>
    <w:rsid w:val="008E3C89"/>
    <w:rsid w:val="008E3CF9"/>
    <w:rsid w:val="008F158C"/>
    <w:rsid w:val="008F5D5B"/>
    <w:rsid w:val="008F6172"/>
    <w:rsid w:val="008F63FA"/>
    <w:rsid w:val="008F7E53"/>
    <w:rsid w:val="0090137A"/>
    <w:rsid w:val="00904BF4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4B29"/>
    <w:rsid w:val="009768A7"/>
    <w:rsid w:val="00981B76"/>
    <w:rsid w:val="00986695"/>
    <w:rsid w:val="00991A8A"/>
    <w:rsid w:val="00994FB0"/>
    <w:rsid w:val="009A2F17"/>
    <w:rsid w:val="009A6F92"/>
    <w:rsid w:val="009C386B"/>
    <w:rsid w:val="009C4C9A"/>
    <w:rsid w:val="009D24F5"/>
    <w:rsid w:val="009D4E88"/>
    <w:rsid w:val="009F14C5"/>
    <w:rsid w:val="009F56FA"/>
    <w:rsid w:val="00A051CF"/>
    <w:rsid w:val="00A05F30"/>
    <w:rsid w:val="00A11143"/>
    <w:rsid w:val="00A12778"/>
    <w:rsid w:val="00A13664"/>
    <w:rsid w:val="00A24EF4"/>
    <w:rsid w:val="00A3047A"/>
    <w:rsid w:val="00A36B09"/>
    <w:rsid w:val="00A62037"/>
    <w:rsid w:val="00A62113"/>
    <w:rsid w:val="00A63585"/>
    <w:rsid w:val="00A821C7"/>
    <w:rsid w:val="00A843ED"/>
    <w:rsid w:val="00A90151"/>
    <w:rsid w:val="00A92B42"/>
    <w:rsid w:val="00A9359B"/>
    <w:rsid w:val="00A9755A"/>
    <w:rsid w:val="00A97702"/>
    <w:rsid w:val="00AA02D3"/>
    <w:rsid w:val="00AA163B"/>
    <w:rsid w:val="00AA68D0"/>
    <w:rsid w:val="00AB4B33"/>
    <w:rsid w:val="00AB6E53"/>
    <w:rsid w:val="00AC611A"/>
    <w:rsid w:val="00AD033C"/>
    <w:rsid w:val="00AE6011"/>
    <w:rsid w:val="00AE6CDE"/>
    <w:rsid w:val="00AF01C2"/>
    <w:rsid w:val="00AF2AF5"/>
    <w:rsid w:val="00AF4F1D"/>
    <w:rsid w:val="00AF764B"/>
    <w:rsid w:val="00B001EA"/>
    <w:rsid w:val="00B01B6A"/>
    <w:rsid w:val="00B10074"/>
    <w:rsid w:val="00B12B35"/>
    <w:rsid w:val="00B23603"/>
    <w:rsid w:val="00B2539A"/>
    <w:rsid w:val="00B253FF"/>
    <w:rsid w:val="00B30EF0"/>
    <w:rsid w:val="00B32D6C"/>
    <w:rsid w:val="00B369EB"/>
    <w:rsid w:val="00B3749D"/>
    <w:rsid w:val="00B426F4"/>
    <w:rsid w:val="00B42B52"/>
    <w:rsid w:val="00B44F9B"/>
    <w:rsid w:val="00B552DF"/>
    <w:rsid w:val="00B57AA5"/>
    <w:rsid w:val="00B613BB"/>
    <w:rsid w:val="00B6343C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92C5A"/>
    <w:rsid w:val="00BA3CB8"/>
    <w:rsid w:val="00BA6C0B"/>
    <w:rsid w:val="00BA7623"/>
    <w:rsid w:val="00BB0D54"/>
    <w:rsid w:val="00BC08CC"/>
    <w:rsid w:val="00BC47FD"/>
    <w:rsid w:val="00BD1437"/>
    <w:rsid w:val="00BE2420"/>
    <w:rsid w:val="00BE6243"/>
    <w:rsid w:val="00BF5F92"/>
    <w:rsid w:val="00BF68C8"/>
    <w:rsid w:val="00BF6F86"/>
    <w:rsid w:val="00C01E68"/>
    <w:rsid w:val="00C04D7E"/>
    <w:rsid w:val="00C11924"/>
    <w:rsid w:val="00C1250F"/>
    <w:rsid w:val="00C13FF8"/>
    <w:rsid w:val="00C17F76"/>
    <w:rsid w:val="00C21A5E"/>
    <w:rsid w:val="00C30396"/>
    <w:rsid w:val="00C326F9"/>
    <w:rsid w:val="00C37A29"/>
    <w:rsid w:val="00C418D9"/>
    <w:rsid w:val="00C459DA"/>
    <w:rsid w:val="00C503DD"/>
    <w:rsid w:val="00C51A58"/>
    <w:rsid w:val="00C70EFC"/>
    <w:rsid w:val="00C72C59"/>
    <w:rsid w:val="00C7480B"/>
    <w:rsid w:val="00C75BFB"/>
    <w:rsid w:val="00C85830"/>
    <w:rsid w:val="00C86234"/>
    <w:rsid w:val="00C932F3"/>
    <w:rsid w:val="00C95D57"/>
    <w:rsid w:val="00C97100"/>
    <w:rsid w:val="00CA03B5"/>
    <w:rsid w:val="00CA4873"/>
    <w:rsid w:val="00CA6140"/>
    <w:rsid w:val="00CA6985"/>
    <w:rsid w:val="00CA7DFD"/>
    <w:rsid w:val="00CC0B2D"/>
    <w:rsid w:val="00CC162F"/>
    <w:rsid w:val="00CC41E6"/>
    <w:rsid w:val="00CD61EB"/>
    <w:rsid w:val="00CD67AE"/>
    <w:rsid w:val="00CD7515"/>
    <w:rsid w:val="00CE122B"/>
    <w:rsid w:val="00CF02F0"/>
    <w:rsid w:val="00CF2857"/>
    <w:rsid w:val="00D070F2"/>
    <w:rsid w:val="00D16F74"/>
    <w:rsid w:val="00D17703"/>
    <w:rsid w:val="00D178F8"/>
    <w:rsid w:val="00D21B1D"/>
    <w:rsid w:val="00D24760"/>
    <w:rsid w:val="00D31D03"/>
    <w:rsid w:val="00D34ED6"/>
    <w:rsid w:val="00D36897"/>
    <w:rsid w:val="00D42030"/>
    <w:rsid w:val="00D46594"/>
    <w:rsid w:val="00D51696"/>
    <w:rsid w:val="00D538F7"/>
    <w:rsid w:val="00D56CF5"/>
    <w:rsid w:val="00D60649"/>
    <w:rsid w:val="00D61E88"/>
    <w:rsid w:val="00D6574D"/>
    <w:rsid w:val="00D66DC3"/>
    <w:rsid w:val="00D7353D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0C91"/>
    <w:rsid w:val="00DC18BA"/>
    <w:rsid w:val="00DD28F3"/>
    <w:rsid w:val="00DD42D4"/>
    <w:rsid w:val="00DD58FD"/>
    <w:rsid w:val="00DD7470"/>
    <w:rsid w:val="00DE0652"/>
    <w:rsid w:val="00DE6885"/>
    <w:rsid w:val="00DF47B6"/>
    <w:rsid w:val="00DF4E3E"/>
    <w:rsid w:val="00E0453D"/>
    <w:rsid w:val="00E050C7"/>
    <w:rsid w:val="00E05FA6"/>
    <w:rsid w:val="00E20A76"/>
    <w:rsid w:val="00E25474"/>
    <w:rsid w:val="00E27705"/>
    <w:rsid w:val="00E32F93"/>
    <w:rsid w:val="00E51F0D"/>
    <w:rsid w:val="00E54B2B"/>
    <w:rsid w:val="00E604DD"/>
    <w:rsid w:val="00E63194"/>
    <w:rsid w:val="00E63534"/>
    <w:rsid w:val="00E65E7D"/>
    <w:rsid w:val="00E704DB"/>
    <w:rsid w:val="00E8349B"/>
    <w:rsid w:val="00E8538D"/>
    <w:rsid w:val="00EA1943"/>
    <w:rsid w:val="00EA3695"/>
    <w:rsid w:val="00EB5085"/>
    <w:rsid w:val="00EC1D4E"/>
    <w:rsid w:val="00EC57C6"/>
    <w:rsid w:val="00ED02BE"/>
    <w:rsid w:val="00ED5036"/>
    <w:rsid w:val="00ED66BD"/>
    <w:rsid w:val="00EE095F"/>
    <w:rsid w:val="00EE36A6"/>
    <w:rsid w:val="00EE3BE8"/>
    <w:rsid w:val="00EE6F14"/>
    <w:rsid w:val="00EE6F81"/>
    <w:rsid w:val="00EF3F23"/>
    <w:rsid w:val="00EF3FB1"/>
    <w:rsid w:val="00F00973"/>
    <w:rsid w:val="00F02484"/>
    <w:rsid w:val="00F162D4"/>
    <w:rsid w:val="00F17272"/>
    <w:rsid w:val="00F354B5"/>
    <w:rsid w:val="00F4010B"/>
    <w:rsid w:val="00F4035F"/>
    <w:rsid w:val="00F41245"/>
    <w:rsid w:val="00F4701B"/>
    <w:rsid w:val="00F4702C"/>
    <w:rsid w:val="00F505B8"/>
    <w:rsid w:val="00F52348"/>
    <w:rsid w:val="00F559A7"/>
    <w:rsid w:val="00F61F52"/>
    <w:rsid w:val="00F634F6"/>
    <w:rsid w:val="00F650AF"/>
    <w:rsid w:val="00F67547"/>
    <w:rsid w:val="00F77807"/>
    <w:rsid w:val="00F85B25"/>
    <w:rsid w:val="00F87003"/>
    <w:rsid w:val="00F87B07"/>
    <w:rsid w:val="00F9372E"/>
    <w:rsid w:val="00F94880"/>
    <w:rsid w:val="00F959EC"/>
    <w:rsid w:val="00FA00BC"/>
    <w:rsid w:val="00FC1543"/>
    <w:rsid w:val="00FC1FFE"/>
    <w:rsid w:val="00FC2D27"/>
    <w:rsid w:val="00FC2D8B"/>
    <w:rsid w:val="00FC3B86"/>
    <w:rsid w:val="00FD3306"/>
    <w:rsid w:val="00FD5BF1"/>
    <w:rsid w:val="00FE05FF"/>
    <w:rsid w:val="00FE57D8"/>
    <w:rsid w:val="00F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3B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B35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2B35"/>
    <w:pPr>
      <w:keepNext/>
      <w:keepLines/>
      <w:spacing w:before="120" w:after="0" w:line="240" w:lineRule="auto"/>
      <w:outlineLvl w:val="1"/>
    </w:pPr>
    <w:rPr>
      <w:rFonts w:eastAsiaTheme="majorEastAsia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B35"/>
    <w:pPr>
      <w:keepNext/>
      <w:keepLines/>
      <w:spacing w:before="80" w:after="0" w:line="240" w:lineRule="auto"/>
      <w:outlineLvl w:val="2"/>
    </w:pPr>
    <w:rPr>
      <w:rFonts w:eastAsiaTheme="majorEastAsia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5D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12B35"/>
    <w:rPr>
      <w:rFonts w:ascii="Arial" w:eastAsiaTheme="majorEastAsia" w:hAnsi="Arial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12B35"/>
    <w:rPr>
      <w:rFonts w:ascii="Arial" w:eastAsiaTheme="majorEastAsia" w:hAnsi="Arial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12B35"/>
    <w:rPr>
      <w:rFonts w:ascii="Arial" w:eastAsiaTheme="majorEastAsia" w:hAnsi="Arial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9A"/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30.jpeg"/><Relationship Id="rId1" Type="http://schemas.openxmlformats.org/officeDocument/2006/relationships/image" Target="media/image20.jpg"/><Relationship Id="rId4" Type="http://schemas.openxmlformats.org/officeDocument/2006/relationships/image" Target="media/image1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3" ma:contentTypeDescription="Create a new document." ma:contentTypeScope="" ma:versionID="ecf81e30ad28b1a6caf36cb5589d10ad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86afaf192ec27d68d2f38cb17dc8fb32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fdc4acd7-de7c-4219-a00a-d8a89ca06058"/>
    <ds:schemaRef ds:uri="f43cf4df-3f2b-4cb6-8592-9002c77c38e2"/>
  </ds:schemaRefs>
</ds:datastoreItem>
</file>

<file path=customXml/itemProps3.xml><?xml version="1.0" encoding="utf-8"?>
<ds:datastoreItem xmlns:ds="http://schemas.openxmlformats.org/officeDocument/2006/customXml" ds:itemID="{68714B67-6397-408A-8A14-049802BFF013}"/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350</TotalTime>
  <Pages>8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142</cp:revision>
  <cp:lastPrinted>2024-02-27T22:30:00Z</cp:lastPrinted>
  <dcterms:created xsi:type="dcterms:W3CDTF">2024-05-21T20:58:00Z</dcterms:created>
  <dcterms:modified xsi:type="dcterms:W3CDTF">2024-06-12T00:46:00Z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